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901" w:rsidRPr="00636C88" w:rsidRDefault="00697901" w:rsidP="006541BD">
      <w:pPr>
        <w:pStyle w:val="a3"/>
        <w:jc w:val="center"/>
        <w:rPr>
          <w:sz w:val="24"/>
        </w:rPr>
      </w:pPr>
      <w:r>
        <w:rPr>
          <w:noProof/>
        </w:rPr>
        <w:drawing>
          <wp:inline distT="0" distB="0" distL="0" distR="0" wp14:anchorId="11708E43" wp14:editId="260E4B33">
            <wp:extent cx="1020445" cy="1275715"/>
            <wp:effectExtent l="0" t="0" r="8255" b="635"/>
            <wp:docPr id="1" name="Рисунок 1" descr="Trg_ver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rg_ver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445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901" w:rsidRPr="00636C88" w:rsidRDefault="00697901" w:rsidP="006541BD">
      <w:pPr>
        <w:pStyle w:val="a3"/>
        <w:jc w:val="center"/>
        <w:rPr>
          <w:sz w:val="24"/>
        </w:rPr>
      </w:pPr>
    </w:p>
    <w:p w:rsidR="00697901" w:rsidRPr="00636C88" w:rsidRDefault="00697901" w:rsidP="006541BD">
      <w:pPr>
        <w:pStyle w:val="a3"/>
        <w:jc w:val="center"/>
        <w:rPr>
          <w:b/>
          <w:sz w:val="28"/>
        </w:rPr>
      </w:pPr>
      <w:r w:rsidRPr="00636C88">
        <w:rPr>
          <w:b/>
          <w:sz w:val="28"/>
        </w:rPr>
        <w:t>АДМИНИСТРАЦИЯ ГОРОДА ТРЕХГОРНОГО</w:t>
      </w:r>
    </w:p>
    <w:p w:rsidR="00697901" w:rsidRPr="00636C88" w:rsidRDefault="00697901" w:rsidP="006541BD">
      <w:pPr>
        <w:pStyle w:val="a3"/>
        <w:jc w:val="center"/>
        <w:rPr>
          <w:b/>
          <w:sz w:val="28"/>
        </w:rPr>
      </w:pPr>
      <w:r w:rsidRPr="00636C88">
        <w:rPr>
          <w:b/>
          <w:sz w:val="28"/>
        </w:rPr>
        <w:t>ЧЕЛЯБИНСКОЙ ОБЛАСТИ</w:t>
      </w:r>
    </w:p>
    <w:p w:rsidR="00697901" w:rsidRPr="00636C88" w:rsidRDefault="00697901" w:rsidP="006541BD">
      <w:pPr>
        <w:pStyle w:val="a3"/>
        <w:jc w:val="center"/>
        <w:rPr>
          <w:sz w:val="24"/>
        </w:rPr>
      </w:pPr>
    </w:p>
    <w:p w:rsidR="00697901" w:rsidRPr="00636C88" w:rsidRDefault="00697901" w:rsidP="006541BD">
      <w:pPr>
        <w:pStyle w:val="a3"/>
        <w:jc w:val="center"/>
        <w:rPr>
          <w:sz w:val="24"/>
        </w:rPr>
      </w:pPr>
    </w:p>
    <w:p w:rsidR="00697901" w:rsidRPr="00636C88" w:rsidRDefault="00697901" w:rsidP="006541BD">
      <w:pPr>
        <w:pStyle w:val="a3"/>
        <w:jc w:val="center"/>
        <w:rPr>
          <w:b/>
          <w:sz w:val="32"/>
        </w:rPr>
      </w:pPr>
      <w:r w:rsidRPr="00636C88">
        <w:rPr>
          <w:b/>
          <w:sz w:val="32"/>
        </w:rPr>
        <w:t>ПОСТАНОВЛЕНИЕ</w:t>
      </w:r>
    </w:p>
    <w:p w:rsidR="00697901" w:rsidRPr="00636C88" w:rsidRDefault="00697901" w:rsidP="006541BD">
      <w:pPr>
        <w:pStyle w:val="a3"/>
        <w:jc w:val="center"/>
        <w:rPr>
          <w:sz w:val="24"/>
        </w:rPr>
      </w:pPr>
    </w:p>
    <w:p w:rsidR="00697901" w:rsidRPr="000B4325" w:rsidRDefault="007A2B67" w:rsidP="006541BD">
      <w:pPr>
        <w:pStyle w:val="a7"/>
        <w:tabs>
          <w:tab w:val="left" w:pos="4536"/>
        </w:tabs>
        <w:spacing w:after="0"/>
        <w:ind w:right="4670"/>
      </w:pPr>
      <w:r w:rsidRPr="007A2B67">
        <w:rPr>
          <w:u w:val="single"/>
        </w:rPr>
        <w:t>20.07.2026</w:t>
      </w:r>
      <w:r w:rsidR="00505B31">
        <w:t xml:space="preserve"> </w:t>
      </w:r>
      <w:r w:rsidR="00697901" w:rsidRPr="000B4325">
        <w:t xml:space="preserve"> №</w:t>
      </w:r>
      <w:r w:rsidR="00505B31">
        <w:t xml:space="preserve"> </w:t>
      </w:r>
      <w:r w:rsidR="00697901" w:rsidRPr="000B4325">
        <w:t xml:space="preserve"> </w:t>
      </w:r>
      <w:r w:rsidRPr="007A2B67">
        <w:rPr>
          <w:u w:val="single"/>
        </w:rPr>
        <w:t>689</w:t>
      </w:r>
    </w:p>
    <w:p w:rsidR="00697901" w:rsidRPr="00697901" w:rsidRDefault="00697901" w:rsidP="006541BD">
      <w:pPr>
        <w:pStyle w:val="a7"/>
        <w:tabs>
          <w:tab w:val="left" w:pos="4678"/>
        </w:tabs>
        <w:spacing w:after="0"/>
        <w:ind w:right="4670"/>
      </w:pPr>
      <w:r w:rsidRPr="00697901">
        <w:t xml:space="preserve">Об утверждении </w:t>
      </w:r>
      <w:r w:rsidR="002E480F" w:rsidRPr="002E480F">
        <w:t>состав</w:t>
      </w:r>
      <w:r w:rsidR="002E480F">
        <w:t>а</w:t>
      </w:r>
      <w:r w:rsidR="002E480F" w:rsidRPr="002E480F">
        <w:t xml:space="preserve"> Комиссии по принятию решения о праве вырубки зеленых насаждений либо об отказе в праве вырубки зеленых насаждений </w:t>
      </w:r>
    </w:p>
    <w:p w:rsidR="00697901" w:rsidRPr="00697901" w:rsidRDefault="00697901" w:rsidP="006541BD">
      <w:pPr>
        <w:pStyle w:val="ab"/>
        <w:rPr>
          <w:i/>
        </w:rPr>
      </w:pPr>
    </w:p>
    <w:p w:rsidR="00697901" w:rsidRPr="00F42A20" w:rsidRDefault="002A42DD" w:rsidP="006541BD">
      <w:pPr>
        <w:pStyle w:val="ab"/>
      </w:pPr>
      <w:proofErr w:type="gramStart"/>
      <w:r>
        <w:t>В соответствии с Федеральным</w:t>
      </w:r>
      <w:r w:rsidR="00697901" w:rsidRPr="00697901">
        <w:t xml:space="preserve"> закон</w:t>
      </w:r>
      <w:r>
        <w:t>ом</w:t>
      </w:r>
      <w:r w:rsidR="00697901" w:rsidRPr="00697901">
        <w:t xml:space="preserve">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решениями Собрания депутатов города Трехгорного от 26.07.2022</w:t>
      </w:r>
      <w:r w:rsidR="00697901">
        <w:t xml:space="preserve"> </w:t>
      </w:r>
      <w:r w:rsidR="00697901" w:rsidRPr="00697901">
        <w:t>№ 119</w:t>
      </w:r>
      <w:r>
        <w:t xml:space="preserve"> </w:t>
      </w:r>
      <w:r w:rsidR="00697901" w:rsidRPr="00697901">
        <w:t xml:space="preserve">«Об утверждении Правил благоустройства территории Трехгорного </w:t>
      </w:r>
      <w:r w:rsidR="00697901" w:rsidRPr="00F42A20">
        <w:t>городского округа», от 28.02.2023 № 17 «Об утверждении Правил охраны и содержания зеленых насаждений на территории Трехгорного городского округа»</w:t>
      </w:r>
      <w:r w:rsidR="002E480F">
        <w:t>, постановлением</w:t>
      </w:r>
      <w:proofErr w:type="gramEnd"/>
      <w:r w:rsidR="002E480F">
        <w:t xml:space="preserve"> администрации </w:t>
      </w:r>
      <w:r w:rsidR="002E480F" w:rsidRPr="002E480F">
        <w:t>от 1</w:t>
      </w:r>
      <w:r w:rsidR="008D3E57">
        <w:t>0</w:t>
      </w:r>
      <w:r w:rsidR="002E480F" w:rsidRPr="002E480F">
        <w:t>.07.2026</w:t>
      </w:r>
      <w:r w:rsidR="002E480F">
        <w:t xml:space="preserve"> № </w:t>
      </w:r>
      <w:r w:rsidR="002E480F" w:rsidRPr="002E480F">
        <w:t>671</w:t>
      </w:r>
      <w:r>
        <w:t xml:space="preserve"> </w:t>
      </w:r>
      <w:r w:rsidR="002E480F">
        <w:t>«</w:t>
      </w:r>
      <w:r w:rsidR="002E480F" w:rsidRPr="002E480F">
        <w:t>Об утверждении административного регламента предоставления муниципальной услуги «Выдача разрешений на право вырубки зеленых насаждений»</w:t>
      </w:r>
      <w:r w:rsidR="00697901" w:rsidRPr="00F42A20">
        <w:t>, руководствуясь Уставом города Трехгорного,</w:t>
      </w:r>
    </w:p>
    <w:p w:rsidR="00697901" w:rsidRPr="006803BD" w:rsidRDefault="00697901" w:rsidP="006541BD">
      <w:pPr>
        <w:pStyle w:val="ab"/>
        <w:rPr>
          <w:i/>
        </w:rPr>
      </w:pPr>
    </w:p>
    <w:p w:rsidR="00697901" w:rsidRDefault="00697901" w:rsidP="006541BD">
      <w:pPr>
        <w:pStyle w:val="ad"/>
        <w:spacing w:before="0" w:after="0"/>
        <w:jc w:val="left"/>
      </w:pPr>
      <w:r>
        <w:t xml:space="preserve">ПОСТАНОВЛЯЮ: </w:t>
      </w:r>
    </w:p>
    <w:p w:rsidR="00697901" w:rsidRPr="00BC0E76" w:rsidRDefault="00697901" w:rsidP="006541BD">
      <w:pPr>
        <w:pStyle w:val="ab"/>
      </w:pPr>
    </w:p>
    <w:p w:rsidR="00697901" w:rsidRPr="002E480F" w:rsidRDefault="00697901" w:rsidP="002E480F">
      <w:pPr>
        <w:pStyle w:val="ab"/>
        <w:numPr>
          <w:ilvl w:val="0"/>
          <w:numId w:val="41"/>
        </w:numPr>
        <w:ind w:left="0" w:firstLine="708"/>
      </w:pPr>
      <w:r w:rsidRPr="002E480F">
        <w:t xml:space="preserve">Утвердить состав Комиссии </w:t>
      </w:r>
      <w:r w:rsidR="002E480F" w:rsidRPr="002E480F">
        <w:t xml:space="preserve">по принятию решения о праве вырубки зеленых насаждений либо об отказе в праве вырубки зеленых насаждений согласно </w:t>
      </w:r>
      <w:r w:rsidR="00127F8E">
        <w:t>п</w:t>
      </w:r>
      <w:r w:rsidR="002E480F" w:rsidRPr="002E480F">
        <w:t>риложению к настоящему постановлению.</w:t>
      </w:r>
    </w:p>
    <w:p w:rsidR="00697901" w:rsidRDefault="002A42DD" w:rsidP="002E480F">
      <w:pPr>
        <w:pStyle w:val="ab"/>
        <w:ind w:firstLine="708"/>
      </w:pPr>
      <w:r>
        <w:t>2</w:t>
      </w:r>
      <w:r w:rsidR="00697901" w:rsidRPr="002E480F">
        <w:t xml:space="preserve">. Опубликовать настоящее постановление в сетевом издании «Трехгорный инфо» и разместить в информационно-телекоммуникационной сети </w:t>
      </w:r>
      <w:r w:rsidR="00697901" w:rsidRPr="00BE5076">
        <w:t>«Интернет» на официальном сайте органов местного самоуправления города Трехгорного</w:t>
      </w:r>
      <w:r w:rsidR="00697901">
        <w:t>.</w:t>
      </w:r>
    </w:p>
    <w:p w:rsidR="00697901" w:rsidRDefault="002A42DD" w:rsidP="006541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97901">
        <w:rPr>
          <w:sz w:val="28"/>
          <w:szCs w:val="28"/>
        </w:rPr>
        <w:t xml:space="preserve">. </w:t>
      </w:r>
      <w:proofErr w:type="gramStart"/>
      <w:r w:rsidR="00697901" w:rsidRPr="00E31BB1">
        <w:rPr>
          <w:sz w:val="28"/>
          <w:szCs w:val="28"/>
        </w:rPr>
        <w:t>Контроль за</w:t>
      </w:r>
      <w:proofErr w:type="gramEnd"/>
      <w:r w:rsidR="00697901" w:rsidRPr="00E31BB1">
        <w:rPr>
          <w:sz w:val="28"/>
          <w:szCs w:val="28"/>
        </w:rPr>
        <w:t xml:space="preserve"> исполнением настоящего постановления возложить </w:t>
      </w:r>
      <w:r w:rsidR="00697901">
        <w:rPr>
          <w:sz w:val="28"/>
          <w:szCs w:val="28"/>
        </w:rPr>
        <w:br/>
      </w:r>
      <w:r w:rsidR="00697901" w:rsidRPr="00E31BB1">
        <w:rPr>
          <w:sz w:val="28"/>
          <w:szCs w:val="28"/>
        </w:rPr>
        <w:t xml:space="preserve">на заместителя главы города по городскому хозяйству и строительству </w:t>
      </w:r>
      <w:proofErr w:type="spellStart"/>
      <w:r w:rsidR="00697901" w:rsidRPr="00E31BB1">
        <w:rPr>
          <w:sz w:val="28"/>
          <w:szCs w:val="28"/>
        </w:rPr>
        <w:t>Мушаеву</w:t>
      </w:r>
      <w:proofErr w:type="spellEnd"/>
      <w:r w:rsidR="00697901" w:rsidRPr="00E31BB1">
        <w:rPr>
          <w:sz w:val="28"/>
          <w:szCs w:val="28"/>
        </w:rPr>
        <w:t xml:space="preserve"> Т.В.</w:t>
      </w:r>
    </w:p>
    <w:p w:rsidR="002A42DD" w:rsidRPr="00E31BB1" w:rsidRDefault="002A42DD" w:rsidP="006541BD">
      <w:pPr>
        <w:ind w:firstLine="709"/>
        <w:jc w:val="both"/>
        <w:rPr>
          <w:sz w:val="28"/>
          <w:szCs w:val="28"/>
        </w:rPr>
      </w:pPr>
    </w:p>
    <w:p w:rsidR="00697901" w:rsidRDefault="00697901" w:rsidP="002A42DD">
      <w:pPr>
        <w:pStyle w:val="aa"/>
        <w:tabs>
          <w:tab w:val="clear" w:pos="9498"/>
          <w:tab w:val="right" w:pos="9356"/>
        </w:tabs>
        <w:spacing w:before="0"/>
        <w:rPr>
          <w:sz w:val="24"/>
          <w:szCs w:val="24"/>
        </w:rPr>
      </w:pPr>
      <w:r>
        <w:t>Глава города</w:t>
      </w:r>
      <w:r>
        <w:tab/>
        <w:t>Д.А. Громенко</w:t>
      </w:r>
    </w:p>
    <w:p w:rsidR="00071A2E" w:rsidRPr="00697901" w:rsidRDefault="00671366" w:rsidP="006541BD">
      <w:pPr>
        <w:pStyle w:val="a8"/>
        <w:keepNext w:val="0"/>
        <w:pageBreakBefore/>
        <w:widowControl w:val="0"/>
        <w:ind w:firstLine="709"/>
        <w:jc w:val="right"/>
      </w:pPr>
      <w:r w:rsidRPr="00697901">
        <w:lastRenderedPageBreak/>
        <w:t>Приложени</w:t>
      </w:r>
      <w:r w:rsidR="001118BF" w:rsidRPr="00697901">
        <w:t>е</w:t>
      </w:r>
      <w:r w:rsidR="002A42DD">
        <w:t xml:space="preserve"> </w:t>
      </w:r>
      <w:r w:rsidR="001118BF" w:rsidRPr="00697901">
        <w:br/>
      </w:r>
      <w:r w:rsidR="007865F9" w:rsidRPr="00697901">
        <w:t>к постановлению администрации</w:t>
      </w:r>
      <w:r w:rsidR="001118BF" w:rsidRPr="00697901">
        <w:br/>
      </w:r>
      <w:r w:rsidR="007A2B67" w:rsidRPr="007A2B67">
        <w:t>20.07.2026  №  689</w:t>
      </w:r>
      <w:bookmarkStart w:id="0" w:name="_GoBack"/>
      <w:bookmarkEnd w:id="0"/>
    </w:p>
    <w:p w:rsidR="00A254AB" w:rsidRDefault="00A254AB" w:rsidP="006541BD">
      <w:pPr>
        <w:widowControl w:val="0"/>
        <w:tabs>
          <w:tab w:val="right" w:pos="9639"/>
        </w:tabs>
        <w:ind w:firstLine="709"/>
        <w:jc w:val="both"/>
        <w:rPr>
          <w:b/>
          <w:sz w:val="28"/>
          <w:szCs w:val="28"/>
        </w:rPr>
      </w:pPr>
    </w:p>
    <w:p w:rsidR="00697901" w:rsidRDefault="00697901" w:rsidP="006541BD">
      <w:pPr>
        <w:pStyle w:val="a8"/>
        <w:keepNext w:val="0"/>
        <w:widowControl w:val="0"/>
        <w:jc w:val="right"/>
      </w:pPr>
    </w:p>
    <w:p w:rsidR="00697901" w:rsidRPr="00F753F5" w:rsidRDefault="00697901" w:rsidP="006541BD">
      <w:pPr>
        <w:pStyle w:val="a8"/>
        <w:keepNext w:val="0"/>
        <w:widowControl w:val="0"/>
        <w:jc w:val="center"/>
      </w:pPr>
      <w:r w:rsidRPr="00F753F5">
        <w:t xml:space="preserve">Состав Комиссии </w:t>
      </w:r>
      <w:r w:rsidR="00505B31" w:rsidRPr="00F753F5">
        <w:t>по принятию решения о праве вырубки зеленых насаждений и (или) об отказе в праве вырубки зеленых насаждений</w:t>
      </w:r>
    </w:p>
    <w:p w:rsidR="00697901" w:rsidRPr="00F753F5" w:rsidRDefault="00697901" w:rsidP="006541BD">
      <w:pPr>
        <w:pStyle w:val="a8"/>
        <w:keepNext w:val="0"/>
        <w:widowControl w:val="0"/>
        <w:jc w:val="center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858"/>
        <w:gridCol w:w="301"/>
        <w:gridCol w:w="6415"/>
      </w:tblGrid>
      <w:tr w:rsidR="00697901" w:rsidRPr="00F753F5" w:rsidTr="00F753F5">
        <w:trPr>
          <w:trHeight w:val="657"/>
        </w:trPr>
        <w:tc>
          <w:tcPr>
            <w:tcW w:w="5000" w:type="pct"/>
            <w:gridSpan w:val="3"/>
            <w:vAlign w:val="center"/>
            <w:hideMark/>
          </w:tcPr>
          <w:p w:rsidR="00697901" w:rsidRPr="00F753F5" w:rsidRDefault="00697901" w:rsidP="006541BD">
            <w:pPr>
              <w:widowControl w:val="0"/>
              <w:jc w:val="center"/>
              <w:rPr>
                <w:sz w:val="28"/>
                <w:szCs w:val="28"/>
              </w:rPr>
            </w:pPr>
            <w:r w:rsidRPr="00F753F5">
              <w:rPr>
                <w:sz w:val="28"/>
                <w:szCs w:val="28"/>
              </w:rPr>
              <w:t>Председатель комиссии:</w:t>
            </w:r>
          </w:p>
        </w:tc>
      </w:tr>
      <w:tr w:rsidR="00697901" w:rsidTr="00F753F5">
        <w:trPr>
          <w:trHeight w:val="20"/>
        </w:trPr>
        <w:tc>
          <w:tcPr>
            <w:tcW w:w="1493" w:type="pct"/>
            <w:hideMark/>
          </w:tcPr>
          <w:p w:rsidR="00697901" w:rsidRDefault="00697901" w:rsidP="006541BD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Первухин О.В.</w:t>
            </w:r>
          </w:p>
        </w:tc>
        <w:tc>
          <w:tcPr>
            <w:tcW w:w="157" w:type="pct"/>
            <w:hideMark/>
          </w:tcPr>
          <w:p w:rsidR="00697901" w:rsidRDefault="00697901" w:rsidP="006541BD">
            <w:pPr>
              <w:widowControl w:val="0"/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– </w:t>
            </w:r>
          </w:p>
        </w:tc>
        <w:tc>
          <w:tcPr>
            <w:tcW w:w="3350" w:type="pct"/>
            <w:hideMark/>
          </w:tcPr>
          <w:p w:rsidR="00697901" w:rsidRDefault="00697901" w:rsidP="006541BD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заместитель главы города </w:t>
            </w:r>
          </w:p>
        </w:tc>
      </w:tr>
      <w:tr w:rsidR="00697901" w:rsidTr="00F753F5">
        <w:trPr>
          <w:trHeight w:val="642"/>
        </w:trPr>
        <w:tc>
          <w:tcPr>
            <w:tcW w:w="5000" w:type="pct"/>
            <w:gridSpan w:val="3"/>
            <w:vAlign w:val="center"/>
            <w:hideMark/>
          </w:tcPr>
          <w:p w:rsidR="00697901" w:rsidRPr="00F753F5" w:rsidRDefault="00127F8E" w:rsidP="00127F8E">
            <w:pPr>
              <w:widowControl w:val="0"/>
              <w:jc w:val="center"/>
              <w:rPr>
                <w:sz w:val="28"/>
                <w:szCs w:val="28"/>
              </w:rPr>
            </w:pPr>
            <w:r w:rsidRPr="00F753F5">
              <w:rPr>
                <w:sz w:val="28"/>
                <w:szCs w:val="28"/>
              </w:rPr>
              <w:t>Заместитель председателя комиссии:</w:t>
            </w:r>
          </w:p>
        </w:tc>
      </w:tr>
      <w:tr w:rsidR="00127F8E" w:rsidTr="00F753F5">
        <w:trPr>
          <w:trHeight w:val="20"/>
        </w:trPr>
        <w:tc>
          <w:tcPr>
            <w:tcW w:w="1493" w:type="pct"/>
          </w:tcPr>
          <w:p w:rsidR="00127F8E" w:rsidRDefault="00127F8E" w:rsidP="00A752EC">
            <w:pPr>
              <w:widowControl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Мушаева</w:t>
            </w:r>
            <w:proofErr w:type="spellEnd"/>
            <w:r>
              <w:rPr>
                <w:sz w:val="28"/>
                <w:szCs w:val="28"/>
              </w:rPr>
              <w:t xml:space="preserve"> Т.В.</w:t>
            </w:r>
          </w:p>
        </w:tc>
        <w:tc>
          <w:tcPr>
            <w:tcW w:w="157" w:type="pct"/>
          </w:tcPr>
          <w:p w:rsidR="00127F8E" w:rsidRDefault="00127F8E" w:rsidP="00A752EC">
            <w:pPr>
              <w:widowControl w:val="0"/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3350" w:type="pct"/>
          </w:tcPr>
          <w:p w:rsidR="00127F8E" w:rsidRDefault="00127F8E" w:rsidP="00A752EC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города по городскому хозяйству и строительству</w:t>
            </w:r>
          </w:p>
        </w:tc>
      </w:tr>
      <w:tr w:rsidR="00127F8E" w:rsidTr="00F753F5">
        <w:trPr>
          <w:trHeight w:val="640"/>
        </w:trPr>
        <w:tc>
          <w:tcPr>
            <w:tcW w:w="5000" w:type="pct"/>
            <w:gridSpan w:val="3"/>
            <w:vAlign w:val="center"/>
          </w:tcPr>
          <w:p w:rsidR="00127F8E" w:rsidRPr="00F753F5" w:rsidRDefault="00127F8E" w:rsidP="00127F8E">
            <w:pPr>
              <w:widowControl w:val="0"/>
              <w:jc w:val="center"/>
              <w:rPr>
                <w:sz w:val="28"/>
                <w:szCs w:val="28"/>
              </w:rPr>
            </w:pPr>
            <w:r w:rsidRPr="00F753F5">
              <w:rPr>
                <w:sz w:val="28"/>
                <w:szCs w:val="28"/>
              </w:rPr>
              <w:t>Члены комиссии:</w:t>
            </w:r>
          </w:p>
        </w:tc>
      </w:tr>
      <w:tr w:rsidR="00127F8E" w:rsidTr="00F753F5">
        <w:trPr>
          <w:trHeight w:val="20"/>
        </w:trPr>
        <w:tc>
          <w:tcPr>
            <w:tcW w:w="1493" w:type="pct"/>
            <w:hideMark/>
          </w:tcPr>
          <w:p w:rsidR="00127F8E" w:rsidRDefault="00127F8E" w:rsidP="006541BD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 А.П.</w:t>
            </w:r>
          </w:p>
        </w:tc>
        <w:tc>
          <w:tcPr>
            <w:tcW w:w="157" w:type="pct"/>
          </w:tcPr>
          <w:p w:rsidR="00127F8E" w:rsidRDefault="00F753F5" w:rsidP="006541BD">
            <w:pPr>
              <w:widowControl w:val="0"/>
              <w:ind w:left="-57" w:right="-57"/>
              <w:jc w:val="both"/>
              <w:rPr>
                <w:sz w:val="28"/>
                <w:szCs w:val="28"/>
              </w:rPr>
            </w:pPr>
            <w:r w:rsidRPr="00F753F5">
              <w:rPr>
                <w:sz w:val="28"/>
                <w:szCs w:val="28"/>
              </w:rPr>
              <w:t>–</w:t>
            </w:r>
          </w:p>
        </w:tc>
        <w:tc>
          <w:tcPr>
            <w:tcW w:w="3350" w:type="pct"/>
            <w:hideMark/>
          </w:tcPr>
          <w:p w:rsidR="00127F8E" w:rsidRDefault="00127F8E" w:rsidP="00023BA8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 w:rsidR="00023BA8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равового управления администрации города</w:t>
            </w:r>
          </w:p>
        </w:tc>
      </w:tr>
      <w:tr w:rsidR="00127F8E" w:rsidTr="00F753F5">
        <w:trPr>
          <w:trHeight w:val="20"/>
        </w:trPr>
        <w:tc>
          <w:tcPr>
            <w:tcW w:w="1493" w:type="pct"/>
          </w:tcPr>
          <w:p w:rsidR="00127F8E" w:rsidRDefault="00127F8E" w:rsidP="006541BD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Забродин Д.А.</w:t>
            </w:r>
          </w:p>
          <w:p w:rsidR="00127F8E" w:rsidRDefault="00127F8E" w:rsidP="006541BD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" w:type="pct"/>
            <w:hideMark/>
          </w:tcPr>
          <w:p w:rsidR="00127F8E" w:rsidRDefault="00127F8E" w:rsidP="006541BD">
            <w:pPr>
              <w:widowControl w:val="0"/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– </w:t>
            </w:r>
          </w:p>
        </w:tc>
        <w:tc>
          <w:tcPr>
            <w:tcW w:w="3350" w:type="pct"/>
            <w:hideMark/>
          </w:tcPr>
          <w:p w:rsidR="00127F8E" w:rsidRDefault="00127F8E" w:rsidP="006541BD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ЖКХ, транспорта и связи администрации города</w:t>
            </w:r>
          </w:p>
        </w:tc>
      </w:tr>
      <w:tr w:rsidR="00127F8E" w:rsidTr="00F753F5">
        <w:trPr>
          <w:trHeight w:val="20"/>
        </w:trPr>
        <w:tc>
          <w:tcPr>
            <w:tcW w:w="1493" w:type="pct"/>
          </w:tcPr>
          <w:p w:rsidR="00127F8E" w:rsidRDefault="00127F8E" w:rsidP="006541BD">
            <w:pPr>
              <w:widowControl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Каренгина</w:t>
            </w:r>
            <w:proofErr w:type="spellEnd"/>
            <w:r>
              <w:rPr>
                <w:sz w:val="28"/>
                <w:szCs w:val="28"/>
              </w:rPr>
              <w:t xml:space="preserve"> А.Ж.</w:t>
            </w:r>
          </w:p>
          <w:p w:rsidR="00127F8E" w:rsidRDefault="00127F8E" w:rsidP="006541BD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" w:type="pct"/>
            <w:hideMark/>
          </w:tcPr>
          <w:p w:rsidR="00127F8E" w:rsidRDefault="00127F8E" w:rsidP="006541BD">
            <w:pPr>
              <w:widowControl w:val="0"/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3350" w:type="pct"/>
            <w:hideMark/>
          </w:tcPr>
          <w:p w:rsidR="00127F8E" w:rsidRDefault="00127F8E" w:rsidP="006541BD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Консультант отдела ЖКХ, транспорта и связи администрации города</w:t>
            </w:r>
          </w:p>
          <w:p w:rsidR="00127F8E" w:rsidRDefault="00127F8E" w:rsidP="00523491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523491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екретарь комиссии)</w:t>
            </w:r>
          </w:p>
        </w:tc>
      </w:tr>
      <w:tr w:rsidR="00127F8E" w:rsidTr="00F753F5">
        <w:trPr>
          <w:trHeight w:val="20"/>
        </w:trPr>
        <w:tc>
          <w:tcPr>
            <w:tcW w:w="1493" w:type="pct"/>
            <w:hideMark/>
          </w:tcPr>
          <w:p w:rsidR="00127F8E" w:rsidRDefault="00127F8E" w:rsidP="006541BD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Ларин В.И.</w:t>
            </w:r>
          </w:p>
        </w:tc>
        <w:tc>
          <w:tcPr>
            <w:tcW w:w="157" w:type="pct"/>
            <w:hideMark/>
          </w:tcPr>
          <w:p w:rsidR="00127F8E" w:rsidRDefault="00127F8E" w:rsidP="006541BD">
            <w:pPr>
              <w:widowControl w:val="0"/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– </w:t>
            </w:r>
          </w:p>
        </w:tc>
        <w:tc>
          <w:tcPr>
            <w:tcW w:w="3350" w:type="pct"/>
            <w:hideMark/>
          </w:tcPr>
          <w:p w:rsidR="00127F8E" w:rsidRDefault="00127F8E" w:rsidP="006541BD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градостроительства администрации города</w:t>
            </w:r>
          </w:p>
        </w:tc>
      </w:tr>
      <w:tr w:rsidR="00127F8E" w:rsidTr="00F753F5">
        <w:trPr>
          <w:trHeight w:val="20"/>
        </w:trPr>
        <w:tc>
          <w:tcPr>
            <w:tcW w:w="1493" w:type="pct"/>
            <w:hideMark/>
          </w:tcPr>
          <w:p w:rsidR="00127F8E" w:rsidRDefault="00127F8E" w:rsidP="006541BD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Лукьянова О.Ю.</w:t>
            </w:r>
          </w:p>
        </w:tc>
        <w:tc>
          <w:tcPr>
            <w:tcW w:w="157" w:type="pct"/>
            <w:hideMark/>
          </w:tcPr>
          <w:p w:rsidR="00127F8E" w:rsidRDefault="00127F8E" w:rsidP="006541BD">
            <w:pPr>
              <w:widowControl w:val="0"/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3350" w:type="pct"/>
            <w:hideMark/>
          </w:tcPr>
          <w:p w:rsidR="00127F8E" w:rsidRDefault="00127F8E" w:rsidP="0018080D">
            <w:pPr>
              <w:widowControl w:val="0"/>
              <w:jc w:val="both"/>
              <w:rPr>
                <w:sz w:val="28"/>
                <w:szCs w:val="28"/>
              </w:rPr>
            </w:pPr>
            <w:r w:rsidRPr="00127F8E">
              <w:rPr>
                <w:sz w:val="28"/>
                <w:szCs w:val="28"/>
              </w:rPr>
              <w:t xml:space="preserve">Начальник отдела </w:t>
            </w:r>
            <w:r>
              <w:rPr>
                <w:sz w:val="28"/>
                <w:szCs w:val="28"/>
              </w:rPr>
              <w:t xml:space="preserve">по управлению </w:t>
            </w:r>
            <w:r w:rsidR="00023BA8">
              <w:rPr>
                <w:sz w:val="28"/>
                <w:szCs w:val="28"/>
              </w:rPr>
              <w:t xml:space="preserve">муниципальным </w:t>
            </w:r>
            <w:r>
              <w:rPr>
                <w:sz w:val="28"/>
                <w:szCs w:val="28"/>
              </w:rPr>
              <w:t>имуществом</w:t>
            </w:r>
            <w:r w:rsidR="0018080D">
              <w:rPr>
                <w:sz w:val="28"/>
                <w:szCs w:val="28"/>
              </w:rPr>
              <w:t xml:space="preserve"> </w:t>
            </w:r>
            <w:r w:rsidR="0018080D" w:rsidRPr="00023BA8">
              <w:rPr>
                <w:sz w:val="28"/>
                <w:szCs w:val="28"/>
              </w:rPr>
              <w:t>Комитета по управлению имуществом и земельным отношениям</w:t>
            </w:r>
            <w:r w:rsidR="0018080D">
              <w:rPr>
                <w:sz w:val="28"/>
                <w:szCs w:val="28"/>
              </w:rPr>
              <w:t xml:space="preserve"> </w:t>
            </w:r>
            <w:r w:rsidR="0018080D" w:rsidRPr="00023BA8">
              <w:rPr>
                <w:sz w:val="28"/>
                <w:szCs w:val="28"/>
              </w:rPr>
              <w:t>администрации города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127F8E" w:rsidTr="00F753F5">
        <w:trPr>
          <w:trHeight w:val="20"/>
        </w:trPr>
        <w:tc>
          <w:tcPr>
            <w:tcW w:w="1493" w:type="pct"/>
            <w:hideMark/>
          </w:tcPr>
          <w:p w:rsidR="00127F8E" w:rsidRDefault="00127F8E" w:rsidP="006541BD">
            <w:pPr>
              <w:widowControl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Манжай</w:t>
            </w:r>
            <w:proofErr w:type="spellEnd"/>
            <w:r>
              <w:rPr>
                <w:sz w:val="28"/>
                <w:szCs w:val="28"/>
              </w:rPr>
              <w:t xml:space="preserve"> А.Б.</w:t>
            </w:r>
          </w:p>
        </w:tc>
        <w:tc>
          <w:tcPr>
            <w:tcW w:w="157" w:type="pct"/>
            <w:hideMark/>
          </w:tcPr>
          <w:p w:rsidR="00127F8E" w:rsidRDefault="00127F8E" w:rsidP="006541BD">
            <w:pPr>
              <w:widowControl w:val="0"/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3350" w:type="pct"/>
            <w:hideMark/>
          </w:tcPr>
          <w:p w:rsidR="00127F8E" w:rsidRDefault="00127F8E" w:rsidP="006541BD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МБУ «Трехгорное лесничество»</w:t>
            </w:r>
          </w:p>
        </w:tc>
      </w:tr>
      <w:tr w:rsidR="00127F8E" w:rsidTr="00F753F5">
        <w:trPr>
          <w:trHeight w:val="20"/>
        </w:trPr>
        <w:tc>
          <w:tcPr>
            <w:tcW w:w="1493" w:type="pct"/>
          </w:tcPr>
          <w:p w:rsidR="00127F8E" w:rsidRDefault="00523491" w:rsidP="006541BD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Первухина Е.В.</w:t>
            </w:r>
          </w:p>
        </w:tc>
        <w:tc>
          <w:tcPr>
            <w:tcW w:w="157" w:type="pct"/>
          </w:tcPr>
          <w:p w:rsidR="00127F8E" w:rsidRDefault="00127F8E" w:rsidP="006541BD">
            <w:pPr>
              <w:widowControl w:val="0"/>
              <w:ind w:left="-57" w:right="-57"/>
              <w:jc w:val="both"/>
              <w:rPr>
                <w:sz w:val="28"/>
                <w:szCs w:val="28"/>
              </w:rPr>
            </w:pPr>
          </w:p>
        </w:tc>
        <w:tc>
          <w:tcPr>
            <w:tcW w:w="3350" w:type="pct"/>
          </w:tcPr>
          <w:p w:rsidR="00127F8E" w:rsidRDefault="00523491" w:rsidP="00523491">
            <w:pPr>
              <w:widowControl w:val="0"/>
              <w:jc w:val="both"/>
              <w:rPr>
                <w:sz w:val="28"/>
                <w:szCs w:val="28"/>
              </w:rPr>
            </w:pPr>
            <w:r w:rsidRPr="00523491">
              <w:rPr>
                <w:sz w:val="28"/>
                <w:szCs w:val="28"/>
              </w:rPr>
              <w:t xml:space="preserve">Начальник отдела </w:t>
            </w:r>
            <w:r w:rsidR="00023BA8" w:rsidRPr="00023BA8">
              <w:rPr>
                <w:sz w:val="28"/>
                <w:szCs w:val="28"/>
              </w:rPr>
              <w:t>по управлению земельными ресурсами, земельному контролю и экономическим вопросам Комитета по управлению имуществом и земельным отношениям</w:t>
            </w:r>
            <w:r w:rsidR="00023BA8">
              <w:rPr>
                <w:sz w:val="28"/>
                <w:szCs w:val="28"/>
              </w:rPr>
              <w:t xml:space="preserve"> </w:t>
            </w:r>
            <w:r w:rsidR="00023BA8" w:rsidRPr="00023BA8">
              <w:rPr>
                <w:sz w:val="28"/>
                <w:szCs w:val="28"/>
              </w:rPr>
              <w:t>администрации города</w:t>
            </w:r>
          </w:p>
        </w:tc>
      </w:tr>
      <w:tr w:rsidR="00127F8E" w:rsidTr="00F753F5">
        <w:trPr>
          <w:trHeight w:val="20"/>
        </w:trPr>
        <w:tc>
          <w:tcPr>
            <w:tcW w:w="1493" w:type="pct"/>
            <w:hideMark/>
          </w:tcPr>
          <w:p w:rsidR="00127F8E" w:rsidRDefault="00127F8E" w:rsidP="006541BD">
            <w:pPr>
              <w:widowControl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Понявина</w:t>
            </w:r>
            <w:proofErr w:type="spellEnd"/>
            <w:r>
              <w:rPr>
                <w:sz w:val="28"/>
                <w:szCs w:val="28"/>
              </w:rPr>
              <w:t xml:space="preserve"> Л.В.</w:t>
            </w:r>
          </w:p>
        </w:tc>
        <w:tc>
          <w:tcPr>
            <w:tcW w:w="157" w:type="pct"/>
            <w:hideMark/>
          </w:tcPr>
          <w:p w:rsidR="00127F8E" w:rsidRDefault="00127F8E" w:rsidP="006541BD">
            <w:pPr>
              <w:widowControl w:val="0"/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3350" w:type="pct"/>
            <w:hideMark/>
          </w:tcPr>
          <w:p w:rsidR="00127F8E" w:rsidRDefault="00127F8E" w:rsidP="00023BA8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города по экономике и финансам </w:t>
            </w:r>
          </w:p>
        </w:tc>
      </w:tr>
      <w:tr w:rsidR="00127F8E" w:rsidTr="00F753F5">
        <w:trPr>
          <w:trHeight w:val="20"/>
        </w:trPr>
        <w:tc>
          <w:tcPr>
            <w:tcW w:w="1493" w:type="pct"/>
            <w:hideMark/>
          </w:tcPr>
          <w:p w:rsidR="00127F8E" w:rsidRDefault="00127F8E" w:rsidP="006541BD">
            <w:pPr>
              <w:widowControl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Поясова</w:t>
            </w:r>
            <w:proofErr w:type="spellEnd"/>
            <w:r>
              <w:rPr>
                <w:sz w:val="28"/>
                <w:szCs w:val="28"/>
              </w:rPr>
              <w:t xml:space="preserve"> Г.В.</w:t>
            </w:r>
          </w:p>
        </w:tc>
        <w:tc>
          <w:tcPr>
            <w:tcW w:w="157" w:type="pct"/>
            <w:hideMark/>
          </w:tcPr>
          <w:p w:rsidR="00127F8E" w:rsidRDefault="00127F8E" w:rsidP="006541BD">
            <w:pPr>
              <w:widowControl w:val="0"/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3350" w:type="pct"/>
            <w:hideMark/>
          </w:tcPr>
          <w:p w:rsidR="00127F8E" w:rsidRDefault="00127F8E" w:rsidP="006541BD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МКУ «УКС»</w:t>
            </w:r>
          </w:p>
        </w:tc>
      </w:tr>
      <w:tr w:rsidR="00127F8E" w:rsidTr="00F753F5">
        <w:trPr>
          <w:trHeight w:val="20"/>
        </w:trPr>
        <w:tc>
          <w:tcPr>
            <w:tcW w:w="1493" w:type="pct"/>
            <w:hideMark/>
          </w:tcPr>
          <w:p w:rsidR="00127F8E" w:rsidRDefault="00127F8E" w:rsidP="006541BD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Проскурина Н.В.</w:t>
            </w:r>
          </w:p>
        </w:tc>
        <w:tc>
          <w:tcPr>
            <w:tcW w:w="157" w:type="pct"/>
            <w:hideMark/>
          </w:tcPr>
          <w:p w:rsidR="00127F8E" w:rsidRDefault="00127F8E" w:rsidP="006541BD">
            <w:pPr>
              <w:widowControl w:val="0"/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– </w:t>
            </w:r>
          </w:p>
        </w:tc>
        <w:tc>
          <w:tcPr>
            <w:tcW w:w="3350" w:type="pct"/>
            <w:hideMark/>
          </w:tcPr>
          <w:p w:rsidR="00127F8E" w:rsidRDefault="00127F8E" w:rsidP="006541BD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МКУ «Служба заказчика»</w:t>
            </w:r>
          </w:p>
        </w:tc>
      </w:tr>
      <w:tr w:rsidR="00127F8E" w:rsidTr="00F753F5">
        <w:trPr>
          <w:trHeight w:val="20"/>
        </w:trPr>
        <w:tc>
          <w:tcPr>
            <w:tcW w:w="1493" w:type="pct"/>
            <w:hideMark/>
          </w:tcPr>
          <w:p w:rsidR="00127F8E" w:rsidRDefault="00127F8E" w:rsidP="006541BD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Соловьева Л.В.</w:t>
            </w:r>
          </w:p>
        </w:tc>
        <w:tc>
          <w:tcPr>
            <w:tcW w:w="157" w:type="pct"/>
            <w:hideMark/>
          </w:tcPr>
          <w:p w:rsidR="00127F8E" w:rsidRDefault="00127F8E" w:rsidP="006541BD">
            <w:pPr>
              <w:widowControl w:val="0"/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3350" w:type="pct"/>
            <w:hideMark/>
          </w:tcPr>
          <w:p w:rsidR="00127F8E" w:rsidRDefault="00127F8E" w:rsidP="00023BA8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Комитета </w:t>
            </w:r>
            <w:r w:rsidR="00023BA8" w:rsidRPr="00023BA8">
              <w:rPr>
                <w:sz w:val="28"/>
                <w:szCs w:val="28"/>
              </w:rPr>
              <w:t xml:space="preserve">по управлению имуществом </w:t>
            </w:r>
            <w:r>
              <w:rPr>
                <w:sz w:val="28"/>
                <w:szCs w:val="28"/>
              </w:rPr>
              <w:t xml:space="preserve">и земельным отношениям </w:t>
            </w:r>
            <w:r w:rsidRPr="00127F8E">
              <w:rPr>
                <w:sz w:val="28"/>
                <w:szCs w:val="28"/>
              </w:rPr>
              <w:t>администрации города</w:t>
            </w:r>
          </w:p>
        </w:tc>
      </w:tr>
    </w:tbl>
    <w:p w:rsidR="00697901" w:rsidRDefault="00697901" w:rsidP="006541BD">
      <w:pPr>
        <w:pStyle w:val="a8"/>
        <w:keepNext w:val="0"/>
        <w:widowControl w:val="0"/>
        <w:jc w:val="center"/>
      </w:pPr>
    </w:p>
    <w:p w:rsidR="00697901" w:rsidRDefault="00697901" w:rsidP="006541BD">
      <w:pPr>
        <w:pStyle w:val="afffe"/>
        <w:spacing w:before="0" w:beforeAutospacing="0" w:after="0" w:afterAutospacing="0"/>
        <w:ind w:firstLine="709"/>
        <w:jc w:val="center"/>
        <w:rPr>
          <w:rStyle w:val="afffd"/>
        </w:rPr>
      </w:pPr>
    </w:p>
    <w:sectPr w:rsidR="00697901" w:rsidSect="002A42DD">
      <w:headerReference w:type="default" r:id="rId10"/>
      <w:pgSz w:w="11910" w:h="16840"/>
      <w:pgMar w:top="1021" w:right="851" w:bottom="1021" w:left="1701" w:header="720" w:footer="54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480F" w:rsidRDefault="002E480F">
      <w:r>
        <w:separator/>
      </w:r>
    </w:p>
  </w:endnote>
  <w:endnote w:type="continuationSeparator" w:id="0">
    <w:p w:rsidR="002E480F" w:rsidRDefault="002E4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iroFont-19-1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19-0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48-0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88-1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88-0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92-0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93-1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93-0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97-1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97-0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99-1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100-0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100-1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99-0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164-0">
    <w:altName w:val="Times New Roman"/>
    <w:charset w:val="00"/>
    <w:family w:val="roman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480F" w:rsidRDefault="002E480F">
      <w:r>
        <w:separator/>
      </w:r>
    </w:p>
  </w:footnote>
  <w:footnote w:type="continuationSeparator" w:id="0">
    <w:p w:rsidR="002E480F" w:rsidRDefault="002E48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480F" w:rsidRPr="00ED5B83" w:rsidRDefault="002E480F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3"/>
    <w:multiLevelType w:val="multilevel"/>
    <w:tmpl w:val="0C3A80FA"/>
    <w:lvl w:ilvl="0">
      <w:start w:val="1"/>
      <w:numFmt w:val="decimal"/>
      <w:lvlText w:val="%1)"/>
      <w:lvlJc w:val="left"/>
      <w:pPr>
        <w:ind w:left="216" w:hanging="235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1">
      <w:numFmt w:val="bullet"/>
      <w:lvlText w:val="•"/>
      <w:lvlJc w:val="left"/>
      <w:pPr>
        <w:ind w:left="1238" w:hanging="235"/>
      </w:pPr>
    </w:lvl>
    <w:lvl w:ilvl="2">
      <w:numFmt w:val="bullet"/>
      <w:lvlText w:val="•"/>
      <w:lvlJc w:val="left"/>
      <w:pPr>
        <w:ind w:left="2257" w:hanging="235"/>
      </w:pPr>
    </w:lvl>
    <w:lvl w:ilvl="3">
      <w:numFmt w:val="bullet"/>
      <w:lvlText w:val="•"/>
      <w:lvlJc w:val="left"/>
      <w:pPr>
        <w:ind w:left="3275" w:hanging="235"/>
      </w:pPr>
    </w:lvl>
    <w:lvl w:ilvl="4">
      <w:numFmt w:val="bullet"/>
      <w:lvlText w:val="•"/>
      <w:lvlJc w:val="left"/>
      <w:pPr>
        <w:ind w:left="4294" w:hanging="235"/>
      </w:pPr>
    </w:lvl>
    <w:lvl w:ilvl="5">
      <w:numFmt w:val="bullet"/>
      <w:lvlText w:val="•"/>
      <w:lvlJc w:val="left"/>
      <w:pPr>
        <w:ind w:left="5312" w:hanging="235"/>
      </w:pPr>
    </w:lvl>
    <w:lvl w:ilvl="6">
      <w:numFmt w:val="bullet"/>
      <w:lvlText w:val="•"/>
      <w:lvlJc w:val="left"/>
      <w:pPr>
        <w:ind w:left="6331" w:hanging="235"/>
      </w:pPr>
    </w:lvl>
    <w:lvl w:ilvl="7">
      <w:numFmt w:val="bullet"/>
      <w:lvlText w:val="•"/>
      <w:lvlJc w:val="left"/>
      <w:pPr>
        <w:ind w:left="7349" w:hanging="235"/>
      </w:pPr>
    </w:lvl>
    <w:lvl w:ilvl="8">
      <w:numFmt w:val="bullet"/>
      <w:lvlText w:val="•"/>
      <w:lvlJc w:val="left"/>
      <w:pPr>
        <w:ind w:left="8368" w:hanging="235"/>
      </w:pPr>
    </w:lvl>
  </w:abstractNum>
  <w:abstractNum w:abstractNumId="1">
    <w:nsid w:val="00000404"/>
    <w:multiLevelType w:val="multilevel"/>
    <w:tmpl w:val="8AEC2BAA"/>
    <w:lvl w:ilvl="0">
      <w:start w:val="4"/>
      <w:numFmt w:val="decimal"/>
      <w:lvlText w:val="%1)"/>
      <w:lvlJc w:val="left"/>
      <w:pPr>
        <w:ind w:left="1159" w:hanging="235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1">
      <w:numFmt w:val="bullet"/>
      <w:lvlText w:val="•"/>
      <w:lvlJc w:val="left"/>
      <w:pPr>
        <w:ind w:left="2084" w:hanging="235"/>
      </w:pPr>
    </w:lvl>
    <w:lvl w:ilvl="2">
      <w:numFmt w:val="bullet"/>
      <w:lvlText w:val="•"/>
      <w:lvlJc w:val="left"/>
      <w:pPr>
        <w:ind w:left="3009" w:hanging="235"/>
      </w:pPr>
    </w:lvl>
    <w:lvl w:ilvl="3">
      <w:numFmt w:val="bullet"/>
      <w:lvlText w:val="•"/>
      <w:lvlJc w:val="left"/>
      <w:pPr>
        <w:ind w:left="3933" w:hanging="235"/>
      </w:pPr>
    </w:lvl>
    <w:lvl w:ilvl="4">
      <w:numFmt w:val="bullet"/>
      <w:lvlText w:val="•"/>
      <w:lvlJc w:val="left"/>
      <w:pPr>
        <w:ind w:left="4858" w:hanging="235"/>
      </w:pPr>
    </w:lvl>
    <w:lvl w:ilvl="5">
      <w:numFmt w:val="bullet"/>
      <w:lvlText w:val="•"/>
      <w:lvlJc w:val="left"/>
      <w:pPr>
        <w:ind w:left="5782" w:hanging="235"/>
      </w:pPr>
    </w:lvl>
    <w:lvl w:ilvl="6">
      <w:numFmt w:val="bullet"/>
      <w:lvlText w:val="•"/>
      <w:lvlJc w:val="left"/>
      <w:pPr>
        <w:ind w:left="6707" w:hanging="235"/>
      </w:pPr>
    </w:lvl>
    <w:lvl w:ilvl="7">
      <w:numFmt w:val="bullet"/>
      <w:lvlText w:val="•"/>
      <w:lvlJc w:val="left"/>
      <w:pPr>
        <w:ind w:left="7631" w:hanging="235"/>
      </w:pPr>
    </w:lvl>
    <w:lvl w:ilvl="8">
      <w:numFmt w:val="bullet"/>
      <w:lvlText w:val="•"/>
      <w:lvlJc w:val="left"/>
      <w:pPr>
        <w:ind w:left="8556" w:hanging="235"/>
      </w:pPr>
    </w:lvl>
  </w:abstractNum>
  <w:abstractNum w:abstractNumId="2">
    <w:nsid w:val="006E1F88"/>
    <w:multiLevelType w:val="hybridMultilevel"/>
    <w:tmpl w:val="16D0B1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347616"/>
    <w:multiLevelType w:val="multilevel"/>
    <w:tmpl w:val="3BF6D86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112D19F8"/>
    <w:multiLevelType w:val="hybridMultilevel"/>
    <w:tmpl w:val="F7AC0CC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7F961C8"/>
    <w:multiLevelType w:val="hybridMultilevel"/>
    <w:tmpl w:val="0BECD18E"/>
    <w:lvl w:ilvl="0" w:tplc="D23A833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836040D"/>
    <w:multiLevelType w:val="hybridMultilevel"/>
    <w:tmpl w:val="563A64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052AE7"/>
    <w:multiLevelType w:val="hybridMultilevel"/>
    <w:tmpl w:val="203AAEB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1F0D5F4C"/>
    <w:multiLevelType w:val="hybridMultilevel"/>
    <w:tmpl w:val="779E5D1C"/>
    <w:lvl w:ilvl="0" w:tplc="6BD8C3A4">
      <w:start w:val="1"/>
      <w:numFmt w:val="decimal"/>
      <w:lvlText w:val="Приложение %1"/>
      <w:lvlJc w:val="left"/>
      <w:pPr>
        <w:ind w:left="957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1C787B"/>
    <w:multiLevelType w:val="hybridMultilevel"/>
    <w:tmpl w:val="D542D8C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21683DCE"/>
    <w:multiLevelType w:val="hybridMultilevel"/>
    <w:tmpl w:val="7C729D90"/>
    <w:lvl w:ilvl="0" w:tplc="D23A833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22D91D41"/>
    <w:multiLevelType w:val="hybridMultilevel"/>
    <w:tmpl w:val="FB2EB0E6"/>
    <w:lvl w:ilvl="0" w:tplc="D23A833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27397B2D"/>
    <w:multiLevelType w:val="multilevel"/>
    <w:tmpl w:val="DBEA2A8E"/>
    <w:lvl w:ilvl="0">
      <w:start w:val="2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A64058E"/>
    <w:multiLevelType w:val="hybridMultilevel"/>
    <w:tmpl w:val="63AC2752"/>
    <w:lvl w:ilvl="0" w:tplc="EEDC1A62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0B0CDD"/>
    <w:multiLevelType w:val="hybridMultilevel"/>
    <w:tmpl w:val="72DCE0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B16345"/>
    <w:multiLevelType w:val="multilevel"/>
    <w:tmpl w:val="16AABB8E"/>
    <w:lvl w:ilvl="0">
      <w:start w:val="27"/>
      <w:numFmt w:val="decimal"/>
      <w:lvlText w:val="%1."/>
      <w:lvlJc w:val="left"/>
      <w:pPr>
        <w:ind w:left="119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32FC2DED"/>
    <w:multiLevelType w:val="hybridMultilevel"/>
    <w:tmpl w:val="27820D0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36E406DC"/>
    <w:multiLevelType w:val="multilevel"/>
    <w:tmpl w:val="C36827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37E15F9B"/>
    <w:multiLevelType w:val="hybridMultilevel"/>
    <w:tmpl w:val="0B52838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38B253E2"/>
    <w:multiLevelType w:val="multilevel"/>
    <w:tmpl w:val="38B253E2"/>
    <w:lvl w:ilvl="0">
      <w:start w:val="19"/>
      <w:numFmt w:val="decimal"/>
      <w:lvlText w:val="2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A690A87"/>
    <w:multiLevelType w:val="hybridMultilevel"/>
    <w:tmpl w:val="0EB82C4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3B600ED6"/>
    <w:multiLevelType w:val="hybridMultilevel"/>
    <w:tmpl w:val="61E29C98"/>
    <w:lvl w:ilvl="0" w:tplc="D03AD688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96A9E88">
      <w:start w:val="1"/>
      <w:numFmt w:val="decimal"/>
      <w:lvlText w:val="%2)"/>
      <w:lvlJc w:val="left"/>
      <w:pPr>
        <w:ind w:left="2007" w:hanging="36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3C7524E4"/>
    <w:multiLevelType w:val="hybridMultilevel"/>
    <w:tmpl w:val="F4DC513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3D105582"/>
    <w:multiLevelType w:val="hybridMultilevel"/>
    <w:tmpl w:val="C69E2606"/>
    <w:lvl w:ilvl="0" w:tplc="89A29B0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48A525A4"/>
    <w:multiLevelType w:val="hybridMultilevel"/>
    <w:tmpl w:val="5D2032F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1">
      <w:start w:val="1"/>
      <w:numFmt w:val="decimal"/>
      <w:lvlText w:val="%2)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499932C4"/>
    <w:multiLevelType w:val="hybridMultilevel"/>
    <w:tmpl w:val="B20ACD3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4BEE2EA4"/>
    <w:multiLevelType w:val="hybridMultilevel"/>
    <w:tmpl w:val="28DA8DF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4D0331FA"/>
    <w:multiLevelType w:val="hybridMultilevel"/>
    <w:tmpl w:val="26829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1A974DF"/>
    <w:multiLevelType w:val="hybridMultilevel"/>
    <w:tmpl w:val="9F088FA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57C30FA8"/>
    <w:multiLevelType w:val="multilevel"/>
    <w:tmpl w:val="CA1E6A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3" w:hanging="432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58ED526C"/>
    <w:multiLevelType w:val="hybridMultilevel"/>
    <w:tmpl w:val="9AD44EF4"/>
    <w:lvl w:ilvl="0" w:tplc="18224B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317F5F"/>
    <w:multiLevelType w:val="hybridMultilevel"/>
    <w:tmpl w:val="6E06610E"/>
    <w:lvl w:ilvl="0" w:tplc="C3F898C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1325AA"/>
    <w:multiLevelType w:val="hybridMultilevel"/>
    <w:tmpl w:val="6AEE933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67347DB0"/>
    <w:multiLevelType w:val="multilevel"/>
    <w:tmpl w:val="DBEA2A8E"/>
    <w:lvl w:ilvl="0">
      <w:start w:val="28"/>
      <w:numFmt w:val="decimal"/>
      <w:lvlText w:val="%1."/>
      <w:lvlJc w:val="left"/>
      <w:pPr>
        <w:ind w:left="119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>
    <w:nsid w:val="6A341234"/>
    <w:multiLevelType w:val="hybridMultilevel"/>
    <w:tmpl w:val="E21AA42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>
    <w:nsid w:val="71CA23B1"/>
    <w:multiLevelType w:val="hybridMultilevel"/>
    <w:tmpl w:val="A2C28218"/>
    <w:lvl w:ilvl="0" w:tplc="F764669A">
      <w:start w:val="1"/>
      <w:numFmt w:val="decimal"/>
      <w:lvlText w:val="%1)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47748BF"/>
    <w:multiLevelType w:val="multilevel"/>
    <w:tmpl w:val="CA1E6A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3" w:hanging="432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76B267E9"/>
    <w:multiLevelType w:val="hybridMultilevel"/>
    <w:tmpl w:val="574A1778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76D50B07"/>
    <w:multiLevelType w:val="hybridMultilevel"/>
    <w:tmpl w:val="8AA20BFA"/>
    <w:lvl w:ilvl="0" w:tplc="D23A833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>
    <w:nsid w:val="77CC3201"/>
    <w:multiLevelType w:val="hybridMultilevel"/>
    <w:tmpl w:val="06BEF5A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>
    <w:nsid w:val="7B5A74C1"/>
    <w:multiLevelType w:val="hybridMultilevel"/>
    <w:tmpl w:val="CDBE6D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EF41817"/>
    <w:multiLevelType w:val="hybridMultilevel"/>
    <w:tmpl w:val="D244181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9"/>
  </w:num>
  <w:num w:numId="2">
    <w:abstractNumId w:val="0"/>
  </w:num>
  <w:num w:numId="3">
    <w:abstractNumId w:val="1"/>
  </w:num>
  <w:num w:numId="4">
    <w:abstractNumId w:val="8"/>
  </w:num>
  <w:num w:numId="5">
    <w:abstractNumId w:val="14"/>
  </w:num>
  <w:num w:numId="6">
    <w:abstractNumId w:val="29"/>
  </w:num>
  <w:num w:numId="7">
    <w:abstractNumId w:val="17"/>
  </w:num>
  <w:num w:numId="8">
    <w:abstractNumId w:val="11"/>
  </w:num>
  <w:num w:numId="9">
    <w:abstractNumId w:val="38"/>
  </w:num>
  <w:num w:numId="10">
    <w:abstractNumId w:val="30"/>
  </w:num>
  <w:num w:numId="11">
    <w:abstractNumId w:val="5"/>
  </w:num>
  <w:num w:numId="12">
    <w:abstractNumId w:val="37"/>
  </w:num>
  <w:num w:numId="13">
    <w:abstractNumId w:val="25"/>
  </w:num>
  <w:num w:numId="14">
    <w:abstractNumId w:val="9"/>
  </w:num>
  <w:num w:numId="15">
    <w:abstractNumId w:val="26"/>
  </w:num>
  <w:num w:numId="16">
    <w:abstractNumId w:val="16"/>
  </w:num>
  <w:num w:numId="17">
    <w:abstractNumId w:val="28"/>
  </w:num>
  <w:num w:numId="18">
    <w:abstractNumId w:val="20"/>
  </w:num>
  <w:num w:numId="19">
    <w:abstractNumId w:val="4"/>
  </w:num>
  <w:num w:numId="20">
    <w:abstractNumId w:val="18"/>
  </w:num>
  <w:num w:numId="21">
    <w:abstractNumId w:val="39"/>
  </w:num>
  <w:num w:numId="22">
    <w:abstractNumId w:val="7"/>
  </w:num>
  <w:num w:numId="23">
    <w:abstractNumId w:val="34"/>
  </w:num>
  <w:num w:numId="24">
    <w:abstractNumId w:val="40"/>
  </w:num>
  <w:num w:numId="25">
    <w:abstractNumId w:val="32"/>
  </w:num>
  <w:num w:numId="26">
    <w:abstractNumId w:val="22"/>
  </w:num>
  <w:num w:numId="27">
    <w:abstractNumId w:val="41"/>
  </w:num>
  <w:num w:numId="28">
    <w:abstractNumId w:val="10"/>
  </w:num>
  <w:num w:numId="29">
    <w:abstractNumId w:val="24"/>
  </w:num>
  <w:num w:numId="30">
    <w:abstractNumId w:val="21"/>
  </w:num>
  <w:num w:numId="31">
    <w:abstractNumId w:val="3"/>
  </w:num>
  <w:num w:numId="32">
    <w:abstractNumId w:val="12"/>
  </w:num>
  <w:num w:numId="33">
    <w:abstractNumId w:val="33"/>
  </w:num>
  <w:num w:numId="34">
    <w:abstractNumId w:val="13"/>
  </w:num>
  <w:num w:numId="35">
    <w:abstractNumId w:val="15"/>
  </w:num>
  <w:num w:numId="36">
    <w:abstractNumId w:val="31"/>
  </w:num>
  <w:num w:numId="37">
    <w:abstractNumId w:val="35"/>
  </w:num>
  <w:num w:numId="38">
    <w:abstractNumId w:val="27"/>
  </w:num>
  <w:num w:numId="39">
    <w:abstractNumId w:val="6"/>
  </w:num>
  <w:num w:numId="40">
    <w:abstractNumId w:val="36"/>
  </w:num>
  <w:num w:numId="41">
    <w:abstractNumId w:val="23"/>
  </w:num>
  <w:num w:numId="42">
    <w:abstractNumId w:val="2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D8C"/>
    <w:rsid w:val="0000059A"/>
    <w:rsid w:val="00001A3D"/>
    <w:rsid w:val="00001BB5"/>
    <w:rsid w:val="00001D73"/>
    <w:rsid w:val="00002658"/>
    <w:rsid w:val="00002F2E"/>
    <w:rsid w:val="00004024"/>
    <w:rsid w:val="00004B9E"/>
    <w:rsid w:val="00005E69"/>
    <w:rsid w:val="00006B96"/>
    <w:rsid w:val="00007349"/>
    <w:rsid w:val="00011263"/>
    <w:rsid w:val="00011C35"/>
    <w:rsid w:val="000124CE"/>
    <w:rsid w:val="00013364"/>
    <w:rsid w:val="00013B28"/>
    <w:rsid w:val="00013C42"/>
    <w:rsid w:val="00014D0E"/>
    <w:rsid w:val="00015536"/>
    <w:rsid w:val="00015A64"/>
    <w:rsid w:val="00020631"/>
    <w:rsid w:val="00020EB9"/>
    <w:rsid w:val="00021009"/>
    <w:rsid w:val="00023BA8"/>
    <w:rsid w:val="00023ED4"/>
    <w:rsid w:val="00024277"/>
    <w:rsid w:val="00026A24"/>
    <w:rsid w:val="00026EF7"/>
    <w:rsid w:val="000271AA"/>
    <w:rsid w:val="00027A1C"/>
    <w:rsid w:val="00030686"/>
    <w:rsid w:val="0003144A"/>
    <w:rsid w:val="000317A8"/>
    <w:rsid w:val="00031CD5"/>
    <w:rsid w:val="0003547C"/>
    <w:rsid w:val="00035674"/>
    <w:rsid w:val="00036429"/>
    <w:rsid w:val="00036F0B"/>
    <w:rsid w:val="00037E40"/>
    <w:rsid w:val="00040A02"/>
    <w:rsid w:val="00040CCF"/>
    <w:rsid w:val="00040CF5"/>
    <w:rsid w:val="000417B1"/>
    <w:rsid w:val="00041FC1"/>
    <w:rsid w:val="000425A8"/>
    <w:rsid w:val="0004333F"/>
    <w:rsid w:val="000445A0"/>
    <w:rsid w:val="00044A3D"/>
    <w:rsid w:val="00044D8C"/>
    <w:rsid w:val="00044D95"/>
    <w:rsid w:val="0004622D"/>
    <w:rsid w:val="000469D6"/>
    <w:rsid w:val="00050E07"/>
    <w:rsid w:val="00050E79"/>
    <w:rsid w:val="000514B7"/>
    <w:rsid w:val="00052FA6"/>
    <w:rsid w:val="00053012"/>
    <w:rsid w:val="00053082"/>
    <w:rsid w:val="00053981"/>
    <w:rsid w:val="00054182"/>
    <w:rsid w:val="00054BE6"/>
    <w:rsid w:val="00055834"/>
    <w:rsid w:val="00055C92"/>
    <w:rsid w:val="00056A47"/>
    <w:rsid w:val="00057854"/>
    <w:rsid w:val="000612AD"/>
    <w:rsid w:val="00061312"/>
    <w:rsid w:val="00062456"/>
    <w:rsid w:val="00063258"/>
    <w:rsid w:val="000632B8"/>
    <w:rsid w:val="000633E2"/>
    <w:rsid w:val="00063F2E"/>
    <w:rsid w:val="00064849"/>
    <w:rsid w:val="000658B7"/>
    <w:rsid w:val="00066C14"/>
    <w:rsid w:val="000676AA"/>
    <w:rsid w:val="00070EFB"/>
    <w:rsid w:val="00071A2E"/>
    <w:rsid w:val="00073357"/>
    <w:rsid w:val="000746A0"/>
    <w:rsid w:val="00076499"/>
    <w:rsid w:val="000766C5"/>
    <w:rsid w:val="00080036"/>
    <w:rsid w:val="0008338B"/>
    <w:rsid w:val="000855E4"/>
    <w:rsid w:val="00085819"/>
    <w:rsid w:val="00085C9C"/>
    <w:rsid w:val="00087BA3"/>
    <w:rsid w:val="0009087B"/>
    <w:rsid w:val="00091975"/>
    <w:rsid w:val="00093542"/>
    <w:rsid w:val="000937E8"/>
    <w:rsid w:val="00095390"/>
    <w:rsid w:val="00096E18"/>
    <w:rsid w:val="00097C82"/>
    <w:rsid w:val="00097F5A"/>
    <w:rsid w:val="000A0255"/>
    <w:rsid w:val="000A0F14"/>
    <w:rsid w:val="000A0FDE"/>
    <w:rsid w:val="000A10EB"/>
    <w:rsid w:val="000A1E37"/>
    <w:rsid w:val="000A394F"/>
    <w:rsid w:val="000A3D46"/>
    <w:rsid w:val="000A4E1C"/>
    <w:rsid w:val="000A5DF0"/>
    <w:rsid w:val="000A5E94"/>
    <w:rsid w:val="000A698B"/>
    <w:rsid w:val="000A6ED7"/>
    <w:rsid w:val="000B1833"/>
    <w:rsid w:val="000B1C9B"/>
    <w:rsid w:val="000B41A2"/>
    <w:rsid w:val="000B63A4"/>
    <w:rsid w:val="000B70DF"/>
    <w:rsid w:val="000B710B"/>
    <w:rsid w:val="000B76DB"/>
    <w:rsid w:val="000C069A"/>
    <w:rsid w:val="000C0AFE"/>
    <w:rsid w:val="000C1EE1"/>
    <w:rsid w:val="000C21AB"/>
    <w:rsid w:val="000C4B08"/>
    <w:rsid w:val="000C4E06"/>
    <w:rsid w:val="000C6E10"/>
    <w:rsid w:val="000C78AE"/>
    <w:rsid w:val="000C7A9D"/>
    <w:rsid w:val="000D1CC7"/>
    <w:rsid w:val="000D20BF"/>
    <w:rsid w:val="000D2D77"/>
    <w:rsid w:val="000D3F57"/>
    <w:rsid w:val="000D77C2"/>
    <w:rsid w:val="000E0194"/>
    <w:rsid w:val="000E04FA"/>
    <w:rsid w:val="000E1F93"/>
    <w:rsid w:val="000E2242"/>
    <w:rsid w:val="000E22AF"/>
    <w:rsid w:val="000E3A9B"/>
    <w:rsid w:val="000E474F"/>
    <w:rsid w:val="000E4F6F"/>
    <w:rsid w:val="000E5CF4"/>
    <w:rsid w:val="000E60BB"/>
    <w:rsid w:val="000E636B"/>
    <w:rsid w:val="000E7E3C"/>
    <w:rsid w:val="000F06EB"/>
    <w:rsid w:val="000F11D8"/>
    <w:rsid w:val="000F1A29"/>
    <w:rsid w:val="000F24D2"/>
    <w:rsid w:val="000F2B40"/>
    <w:rsid w:val="000F3DD0"/>
    <w:rsid w:val="000F46CD"/>
    <w:rsid w:val="000F695B"/>
    <w:rsid w:val="000F6BC9"/>
    <w:rsid w:val="000F7262"/>
    <w:rsid w:val="000F7E32"/>
    <w:rsid w:val="00101A00"/>
    <w:rsid w:val="0010222F"/>
    <w:rsid w:val="001030F5"/>
    <w:rsid w:val="00103369"/>
    <w:rsid w:val="00103931"/>
    <w:rsid w:val="001039F2"/>
    <w:rsid w:val="00103B3D"/>
    <w:rsid w:val="00104289"/>
    <w:rsid w:val="00104545"/>
    <w:rsid w:val="00104D9B"/>
    <w:rsid w:val="00105972"/>
    <w:rsid w:val="001067BE"/>
    <w:rsid w:val="001070AF"/>
    <w:rsid w:val="0010757B"/>
    <w:rsid w:val="00110333"/>
    <w:rsid w:val="0011066C"/>
    <w:rsid w:val="0011141C"/>
    <w:rsid w:val="001118BF"/>
    <w:rsid w:val="001133EA"/>
    <w:rsid w:val="001145B8"/>
    <w:rsid w:val="00114EB7"/>
    <w:rsid w:val="001159C8"/>
    <w:rsid w:val="001168FD"/>
    <w:rsid w:val="00120635"/>
    <w:rsid w:val="00120D25"/>
    <w:rsid w:val="00121346"/>
    <w:rsid w:val="00123CCF"/>
    <w:rsid w:val="00124AEB"/>
    <w:rsid w:val="00124CAB"/>
    <w:rsid w:val="00126EC3"/>
    <w:rsid w:val="00127F8E"/>
    <w:rsid w:val="00130014"/>
    <w:rsid w:val="00130016"/>
    <w:rsid w:val="00131065"/>
    <w:rsid w:val="00133A15"/>
    <w:rsid w:val="00133B4A"/>
    <w:rsid w:val="0013607A"/>
    <w:rsid w:val="00136AF5"/>
    <w:rsid w:val="001406F6"/>
    <w:rsid w:val="001419BC"/>
    <w:rsid w:val="001474B6"/>
    <w:rsid w:val="00147D49"/>
    <w:rsid w:val="001500A3"/>
    <w:rsid w:val="0015075A"/>
    <w:rsid w:val="00152C66"/>
    <w:rsid w:val="00153FD4"/>
    <w:rsid w:val="00154190"/>
    <w:rsid w:val="00154E2C"/>
    <w:rsid w:val="00155214"/>
    <w:rsid w:val="001560F9"/>
    <w:rsid w:val="00156667"/>
    <w:rsid w:val="001566BC"/>
    <w:rsid w:val="00156887"/>
    <w:rsid w:val="001568B0"/>
    <w:rsid w:val="00156C26"/>
    <w:rsid w:val="001576DA"/>
    <w:rsid w:val="00157AC2"/>
    <w:rsid w:val="00160058"/>
    <w:rsid w:val="001600F8"/>
    <w:rsid w:val="0016038B"/>
    <w:rsid w:val="001605FA"/>
    <w:rsid w:val="00161EAC"/>
    <w:rsid w:val="00163F88"/>
    <w:rsid w:val="0016418F"/>
    <w:rsid w:val="00164B98"/>
    <w:rsid w:val="00165567"/>
    <w:rsid w:val="00166811"/>
    <w:rsid w:val="00166CFD"/>
    <w:rsid w:val="001740DB"/>
    <w:rsid w:val="00174C88"/>
    <w:rsid w:val="00175B14"/>
    <w:rsid w:val="00175CC8"/>
    <w:rsid w:val="0017713D"/>
    <w:rsid w:val="00177334"/>
    <w:rsid w:val="001779DA"/>
    <w:rsid w:val="0018080D"/>
    <w:rsid w:val="00180F9B"/>
    <w:rsid w:val="001812B6"/>
    <w:rsid w:val="00181CB3"/>
    <w:rsid w:val="001820CC"/>
    <w:rsid w:val="00182800"/>
    <w:rsid w:val="001829FD"/>
    <w:rsid w:val="001835C6"/>
    <w:rsid w:val="00184450"/>
    <w:rsid w:val="001857A3"/>
    <w:rsid w:val="00186C80"/>
    <w:rsid w:val="00186E62"/>
    <w:rsid w:val="001906B4"/>
    <w:rsid w:val="00191509"/>
    <w:rsid w:val="00191B5E"/>
    <w:rsid w:val="00191DF8"/>
    <w:rsid w:val="00191F35"/>
    <w:rsid w:val="00192F9A"/>
    <w:rsid w:val="00193100"/>
    <w:rsid w:val="00193109"/>
    <w:rsid w:val="00193D46"/>
    <w:rsid w:val="00194878"/>
    <w:rsid w:val="001953DD"/>
    <w:rsid w:val="00197ED4"/>
    <w:rsid w:val="001A05E0"/>
    <w:rsid w:val="001A2A9E"/>
    <w:rsid w:val="001A5258"/>
    <w:rsid w:val="001A5B35"/>
    <w:rsid w:val="001A6503"/>
    <w:rsid w:val="001A675F"/>
    <w:rsid w:val="001A7A35"/>
    <w:rsid w:val="001B020F"/>
    <w:rsid w:val="001B16F5"/>
    <w:rsid w:val="001B2223"/>
    <w:rsid w:val="001B233B"/>
    <w:rsid w:val="001B2A2F"/>
    <w:rsid w:val="001B2B28"/>
    <w:rsid w:val="001B3176"/>
    <w:rsid w:val="001B3BE9"/>
    <w:rsid w:val="001B3FE6"/>
    <w:rsid w:val="001B58D5"/>
    <w:rsid w:val="001B5BCA"/>
    <w:rsid w:val="001B5FE4"/>
    <w:rsid w:val="001B6C8B"/>
    <w:rsid w:val="001C1465"/>
    <w:rsid w:val="001C2D5C"/>
    <w:rsid w:val="001C2D76"/>
    <w:rsid w:val="001C2EB3"/>
    <w:rsid w:val="001C2FF2"/>
    <w:rsid w:val="001C5F02"/>
    <w:rsid w:val="001C623A"/>
    <w:rsid w:val="001C63EF"/>
    <w:rsid w:val="001C65D8"/>
    <w:rsid w:val="001C7B3E"/>
    <w:rsid w:val="001D05E2"/>
    <w:rsid w:val="001D1213"/>
    <w:rsid w:val="001D1FA6"/>
    <w:rsid w:val="001D2FC8"/>
    <w:rsid w:val="001D3227"/>
    <w:rsid w:val="001D5271"/>
    <w:rsid w:val="001D6826"/>
    <w:rsid w:val="001D6E79"/>
    <w:rsid w:val="001D70F0"/>
    <w:rsid w:val="001E045C"/>
    <w:rsid w:val="001E0904"/>
    <w:rsid w:val="001E281D"/>
    <w:rsid w:val="001E2A29"/>
    <w:rsid w:val="001E359A"/>
    <w:rsid w:val="001E37C0"/>
    <w:rsid w:val="001E3B23"/>
    <w:rsid w:val="001E58A7"/>
    <w:rsid w:val="001E63DA"/>
    <w:rsid w:val="001E7B35"/>
    <w:rsid w:val="001F0614"/>
    <w:rsid w:val="001F0DCD"/>
    <w:rsid w:val="001F14A5"/>
    <w:rsid w:val="001F4003"/>
    <w:rsid w:val="001F48F8"/>
    <w:rsid w:val="001F4BFE"/>
    <w:rsid w:val="001F57D1"/>
    <w:rsid w:val="001F70BA"/>
    <w:rsid w:val="001F7940"/>
    <w:rsid w:val="002007FF"/>
    <w:rsid w:val="00200DB9"/>
    <w:rsid w:val="00201FBA"/>
    <w:rsid w:val="0020276C"/>
    <w:rsid w:val="00202ACC"/>
    <w:rsid w:val="00203DA5"/>
    <w:rsid w:val="00205FAD"/>
    <w:rsid w:val="00207D9E"/>
    <w:rsid w:val="00210052"/>
    <w:rsid w:val="0021043D"/>
    <w:rsid w:val="002117DF"/>
    <w:rsid w:val="00212461"/>
    <w:rsid w:val="002138D8"/>
    <w:rsid w:val="00214242"/>
    <w:rsid w:val="0022126C"/>
    <w:rsid w:val="00223276"/>
    <w:rsid w:val="0022463E"/>
    <w:rsid w:val="00225BED"/>
    <w:rsid w:val="00226F75"/>
    <w:rsid w:val="00227121"/>
    <w:rsid w:val="00227307"/>
    <w:rsid w:val="002274C9"/>
    <w:rsid w:val="0022771B"/>
    <w:rsid w:val="00227FEA"/>
    <w:rsid w:val="002311CD"/>
    <w:rsid w:val="002338C3"/>
    <w:rsid w:val="00233CF3"/>
    <w:rsid w:val="0023427F"/>
    <w:rsid w:val="002342AB"/>
    <w:rsid w:val="0023458C"/>
    <w:rsid w:val="00234644"/>
    <w:rsid w:val="0023468F"/>
    <w:rsid w:val="00235AD5"/>
    <w:rsid w:val="00235D63"/>
    <w:rsid w:val="002376FC"/>
    <w:rsid w:val="002408FA"/>
    <w:rsid w:val="00240B49"/>
    <w:rsid w:val="002411C9"/>
    <w:rsid w:val="00241545"/>
    <w:rsid w:val="00242A4A"/>
    <w:rsid w:val="00242AF8"/>
    <w:rsid w:val="00242B95"/>
    <w:rsid w:val="00244DFE"/>
    <w:rsid w:val="002459B5"/>
    <w:rsid w:val="00245C3D"/>
    <w:rsid w:val="00245C77"/>
    <w:rsid w:val="002474AC"/>
    <w:rsid w:val="0024790E"/>
    <w:rsid w:val="00247D8A"/>
    <w:rsid w:val="00247E20"/>
    <w:rsid w:val="00250E1C"/>
    <w:rsid w:val="002543E4"/>
    <w:rsid w:val="002550A8"/>
    <w:rsid w:val="0025612B"/>
    <w:rsid w:val="002565CC"/>
    <w:rsid w:val="00257EFC"/>
    <w:rsid w:val="002603C7"/>
    <w:rsid w:val="00260948"/>
    <w:rsid w:val="00260D29"/>
    <w:rsid w:val="0026211C"/>
    <w:rsid w:val="002625A5"/>
    <w:rsid w:val="00262D66"/>
    <w:rsid w:val="00263F51"/>
    <w:rsid w:val="002659E6"/>
    <w:rsid w:val="00266E92"/>
    <w:rsid w:val="002672EF"/>
    <w:rsid w:val="00270005"/>
    <w:rsid w:val="00270BC8"/>
    <w:rsid w:val="0027260A"/>
    <w:rsid w:val="002729F8"/>
    <w:rsid w:val="00272CD1"/>
    <w:rsid w:val="00273299"/>
    <w:rsid w:val="002735F3"/>
    <w:rsid w:val="0027438D"/>
    <w:rsid w:val="0027481A"/>
    <w:rsid w:val="00275C0F"/>
    <w:rsid w:val="00275D09"/>
    <w:rsid w:val="002765CA"/>
    <w:rsid w:val="00276EA6"/>
    <w:rsid w:val="0027737C"/>
    <w:rsid w:val="002805FA"/>
    <w:rsid w:val="00280A45"/>
    <w:rsid w:val="00280BE5"/>
    <w:rsid w:val="00280D09"/>
    <w:rsid w:val="00284807"/>
    <w:rsid w:val="00287195"/>
    <w:rsid w:val="00290C7E"/>
    <w:rsid w:val="00290F4F"/>
    <w:rsid w:val="00291081"/>
    <w:rsid w:val="00291BF4"/>
    <w:rsid w:val="00292F1F"/>
    <w:rsid w:val="00293413"/>
    <w:rsid w:val="0029415E"/>
    <w:rsid w:val="00294272"/>
    <w:rsid w:val="00294D36"/>
    <w:rsid w:val="002951B4"/>
    <w:rsid w:val="00295903"/>
    <w:rsid w:val="0029726D"/>
    <w:rsid w:val="002A089A"/>
    <w:rsid w:val="002A09C4"/>
    <w:rsid w:val="002A0E2A"/>
    <w:rsid w:val="002A10A3"/>
    <w:rsid w:val="002A2196"/>
    <w:rsid w:val="002A2BA0"/>
    <w:rsid w:val="002A3153"/>
    <w:rsid w:val="002A3570"/>
    <w:rsid w:val="002A42DD"/>
    <w:rsid w:val="002A62B7"/>
    <w:rsid w:val="002A65E7"/>
    <w:rsid w:val="002A6E39"/>
    <w:rsid w:val="002A716F"/>
    <w:rsid w:val="002B0708"/>
    <w:rsid w:val="002B0A3A"/>
    <w:rsid w:val="002B1F73"/>
    <w:rsid w:val="002B2FD9"/>
    <w:rsid w:val="002B3874"/>
    <w:rsid w:val="002B4A2B"/>
    <w:rsid w:val="002B4A4B"/>
    <w:rsid w:val="002B51D2"/>
    <w:rsid w:val="002B615E"/>
    <w:rsid w:val="002B68C7"/>
    <w:rsid w:val="002B6C59"/>
    <w:rsid w:val="002B71D0"/>
    <w:rsid w:val="002B79B4"/>
    <w:rsid w:val="002B7CAC"/>
    <w:rsid w:val="002C020E"/>
    <w:rsid w:val="002C0383"/>
    <w:rsid w:val="002C2CE4"/>
    <w:rsid w:val="002C3021"/>
    <w:rsid w:val="002C3655"/>
    <w:rsid w:val="002C3720"/>
    <w:rsid w:val="002C3B87"/>
    <w:rsid w:val="002C408D"/>
    <w:rsid w:val="002C46C7"/>
    <w:rsid w:val="002C4F4B"/>
    <w:rsid w:val="002C5653"/>
    <w:rsid w:val="002C5E2B"/>
    <w:rsid w:val="002C5ED5"/>
    <w:rsid w:val="002C755C"/>
    <w:rsid w:val="002D0D72"/>
    <w:rsid w:val="002D1ADB"/>
    <w:rsid w:val="002D20EE"/>
    <w:rsid w:val="002D2D0B"/>
    <w:rsid w:val="002D30B1"/>
    <w:rsid w:val="002D32D7"/>
    <w:rsid w:val="002D3334"/>
    <w:rsid w:val="002D393A"/>
    <w:rsid w:val="002D3952"/>
    <w:rsid w:val="002D4684"/>
    <w:rsid w:val="002D4B79"/>
    <w:rsid w:val="002D59AE"/>
    <w:rsid w:val="002D66EB"/>
    <w:rsid w:val="002D7EE5"/>
    <w:rsid w:val="002E2D85"/>
    <w:rsid w:val="002E42F5"/>
    <w:rsid w:val="002E480F"/>
    <w:rsid w:val="002E4AED"/>
    <w:rsid w:val="002E55FB"/>
    <w:rsid w:val="002E594E"/>
    <w:rsid w:val="002E5B68"/>
    <w:rsid w:val="002E5DDD"/>
    <w:rsid w:val="002E627D"/>
    <w:rsid w:val="002E6D1D"/>
    <w:rsid w:val="002E71E5"/>
    <w:rsid w:val="002E726D"/>
    <w:rsid w:val="002E76AD"/>
    <w:rsid w:val="002E7908"/>
    <w:rsid w:val="002F0C71"/>
    <w:rsid w:val="002F1B9E"/>
    <w:rsid w:val="002F24C3"/>
    <w:rsid w:val="002F2F89"/>
    <w:rsid w:val="002F4D11"/>
    <w:rsid w:val="00300382"/>
    <w:rsid w:val="0030048D"/>
    <w:rsid w:val="00300653"/>
    <w:rsid w:val="00300DFC"/>
    <w:rsid w:val="00300E47"/>
    <w:rsid w:val="00301F02"/>
    <w:rsid w:val="0030345F"/>
    <w:rsid w:val="0030353E"/>
    <w:rsid w:val="00304F6D"/>
    <w:rsid w:val="003055B9"/>
    <w:rsid w:val="003057E7"/>
    <w:rsid w:val="00305A27"/>
    <w:rsid w:val="00310D33"/>
    <w:rsid w:val="00313C45"/>
    <w:rsid w:val="00316FF3"/>
    <w:rsid w:val="00317ABE"/>
    <w:rsid w:val="003203E1"/>
    <w:rsid w:val="003215C0"/>
    <w:rsid w:val="0032168D"/>
    <w:rsid w:val="00321854"/>
    <w:rsid w:val="00321FD7"/>
    <w:rsid w:val="00322CCE"/>
    <w:rsid w:val="00322F23"/>
    <w:rsid w:val="00323075"/>
    <w:rsid w:val="00323713"/>
    <w:rsid w:val="00324B55"/>
    <w:rsid w:val="00324BC6"/>
    <w:rsid w:val="0032659F"/>
    <w:rsid w:val="0032728D"/>
    <w:rsid w:val="0033037C"/>
    <w:rsid w:val="003307C7"/>
    <w:rsid w:val="00331197"/>
    <w:rsid w:val="003356A7"/>
    <w:rsid w:val="003402D6"/>
    <w:rsid w:val="00341463"/>
    <w:rsid w:val="003417AF"/>
    <w:rsid w:val="0034228E"/>
    <w:rsid w:val="00342D84"/>
    <w:rsid w:val="0034548C"/>
    <w:rsid w:val="0034577E"/>
    <w:rsid w:val="00345B60"/>
    <w:rsid w:val="00345B78"/>
    <w:rsid w:val="0034604C"/>
    <w:rsid w:val="0034755B"/>
    <w:rsid w:val="0034786C"/>
    <w:rsid w:val="00347E40"/>
    <w:rsid w:val="00347E5F"/>
    <w:rsid w:val="00350336"/>
    <w:rsid w:val="003516BC"/>
    <w:rsid w:val="00352C42"/>
    <w:rsid w:val="003530DC"/>
    <w:rsid w:val="00353715"/>
    <w:rsid w:val="00353E91"/>
    <w:rsid w:val="003545EE"/>
    <w:rsid w:val="00355443"/>
    <w:rsid w:val="00355A0C"/>
    <w:rsid w:val="00355BB0"/>
    <w:rsid w:val="00356D22"/>
    <w:rsid w:val="003573FC"/>
    <w:rsid w:val="00360283"/>
    <w:rsid w:val="00361C12"/>
    <w:rsid w:val="003632F6"/>
    <w:rsid w:val="0036399F"/>
    <w:rsid w:val="00365F75"/>
    <w:rsid w:val="00370768"/>
    <w:rsid w:val="00371270"/>
    <w:rsid w:val="00372632"/>
    <w:rsid w:val="003726F4"/>
    <w:rsid w:val="0037331B"/>
    <w:rsid w:val="00374CC9"/>
    <w:rsid w:val="003752C3"/>
    <w:rsid w:val="00375B44"/>
    <w:rsid w:val="00375BA8"/>
    <w:rsid w:val="0037615C"/>
    <w:rsid w:val="003768BB"/>
    <w:rsid w:val="00376C24"/>
    <w:rsid w:val="00376E83"/>
    <w:rsid w:val="00377DE9"/>
    <w:rsid w:val="003801DC"/>
    <w:rsid w:val="00380BC9"/>
    <w:rsid w:val="00380F72"/>
    <w:rsid w:val="00381EAF"/>
    <w:rsid w:val="0038614F"/>
    <w:rsid w:val="0038743F"/>
    <w:rsid w:val="00387E40"/>
    <w:rsid w:val="003901D5"/>
    <w:rsid w:val="003904D0"/>
    <w:rsid w:val="00391B01"/>
    <w:rsid w:val="00392E9C"/>
    <w:rsid w:val="003946AD"/>
    <w:rsid w:val="00394ABE"/>
    <w:rsid w:val="00396422"/>
    <w:rsid w:val="003966A2"/>
    <w:rsid w:val="003A0BBE"/>
    <w:rsid w:val="003A1055"/>
    <w:rsid w:val="003A19EF"/>
    <w:rsid w:val="003A1A60"/>
    <w:rsid w:val="003A30C8"/>
    <w:rsid w:val="003A32D1"/>
    <w:rsid w:val="003A3B43"/>
    <w:rsid w:val="003A3EE5"/>
    <w:rsid w:val="003A5834"/>
    <w:rsid w:val="003A5CB1"/>
    <w:rsid w:val="003A65E3"/>
    <w:rsid w:val="003A6CF3"/>
    <w:rsid w:val="003A6EF8"/>
    <w:rsid w:val="003A7F65"/>
    <w:rsid w:val="003B1339"/>
    <w:rsid w:val="003B13F3"/>
    <w:rsid w:val="003B3001"/>
    <w:rsid w:val="003B5D65"/>
    <w:rsid w:val="003B7441"/>
    <w:rsid w:val="003B75C6"/>
    <w:rsid w:val="003B7B73"/>
    <w:rsid w:val="003B7ED7"/>
    <w:rsid w:val="003C27F9"/>
    <w:rsid w:val="003C3610"/>
    <w:rsid w:val="003C3CC9"/>
    <w:rsid w:val="003C6227"/>
    <w:rsid w:val="003D17C1"/>
    <w:rsid w:val="003D209D"/>
    <w:rsid w:val="003D23A4"/>
    <w:rsid w:val="003D301D"/>
    <w:rsid w:val="003D3837"/>
    <w:rsid w:val="003D3EB9"/>
    <w:rsid w:val="003D3EF7"/>
    <w:rsid w:val="003D492D"/>
    <w:rsid w:val="003D4AF4"/>
    <w:rsid w:val="003D7459"/>
    <w:rsid w:val="003D7487"/>
    <w:rsid w:val="003E143C"/>
    <w:rsid w:val="003E1787"/>
    <w:rsid w:val="003E36F6"/>
    <w:rsid w:val="003E4C34"/>
    <w:rsid w:val="003E54CC"/>
    <w:rsid w:val="003E5E90"/>
    <w:rsid w:val="003E5FD8"/>
    <w:rsid w:val="003E6816"/>
    <w:rsid w:val="003E68FC"/>
    <w:rsid w:val="003E6E42"/>
    <w:rsid w:val="003E7071"/>
    <w:rsid w:val="003E7812"/>
    <w:rsid w:val="003F0112"/>
    <w:rsid w:val="003F0536"/>
    <w:rsid w:val="003F13A4"/>
    <w:rsid w:val="003F3770"/>
    <w:rsid w:val="003F549B"/>
    <w:rsid w:val="003F5A30"/>
    <w:rsid w:val="003F6398"/>
    <w:rsid w:val="003F704B"/>
    <w:rsid w:val="00400492"/>
    <w:rsid w:val="00401A25"/>
    <w:rsid w:val="00402242"/>
    <w:rsid w:val="00406421"/>
    <w:rsid w:val="0040723E"/>
    <w:rsid w:val="00411154"/>
    <w:rsid w:val="00411492"/>
    <w:rsid w:val="00411E66"/>
    <w:rsid w:val="00411F83"/>
    <w:rsid w:val="004138C8"/>
    <w:rsid w:val="004144D8"/>
    <w:rsid w:val="00414BE6"/>
    <w:rsid w:val="00414D29"/>
    <w:rsid w:val="00417B35"/>
    <w:rsid w:val="00421121"/>
    <w:rsid w:val="004221BF"/>
    <w:rsid w:val="004225B6"/>
    <w:rsid w:val="0042375C"/>
    <w:rsid w:val="00423A16"/>
    <w:rsid w:val="00423B4B"/>
    <w:rsid w:val="004243FC"/>
    <w:rsid w:val="004250AF"/>
    <w:rsid w:val="004251C5"/>
    <w:rsid w:val="0042608D"/>
    <w:rsid w:val="004260DF"/>
    <w:rsid w:val="00426E6D"/>
    <w:rsid w:val="00427D5D"/>
    <w:rsid w:val="00430054"/>
    <w:rsid w:val="00430A7E"/>
    <w:rsid w:val="00430EAB"/>
    <w:rsid w:val="00433851"/>
    <w:rsid w:val="0043451A"/>
    <w:rsid w:val="0043481A"/>
    <w:rsid w:val="00434D68"/>
    <w:rsid w:val="00435407"/>
    <w:rsid w:val="00435D0F"/>
    <w:rsid w:val="0043668F"/>
    <w:rsid w:val="00437F33"/>
    <w:rsid w:val="00440102"/>
    <w:rsid w:val="0044076D"/>
    <w:rsid w:val="00440DB6"/>
    <w:rsid w:val="0044112E"/>
    <w:rsid w:val="00441E73"/>
    <w:rsid w:val="0044308E"/>
    <w:rsid w:val="00444943"/>
    <w:rsid w:val="00445D62"/>
    <w:rsid w:val="004468AA"/>
    <w:rsid w:val="004476D8"/>
    <w:rsid w:val="00447D23"/>
    <w:rsid w:val="00447D62"/>
    <w:rsid w:val="0045028D"/>
    <w:rsid w:val="004538A8"/>
    <w:rsid w:val="004548A6"/>
    <w:rsid w:val="004553E6"/>
    <w:rsid w:val="0045635E"/>
    <w:rsid w:val="004564A6"/>
    <w:rsid w:val="004577D1"/>
    <w:rsid w:val="00464D83"/>
    <w:rsid w:val="00465185"/>
    <w:rsid w:val="004662EB"/>
    <w:rsid w:val="004673B3"/>
    <w:rsid w:val="00467530"/>
    <w:rsid w:val="00467C3D"/>
    <w:rsid w:val="004710E4"/>
    <w:rsid w:val="00471DEB"/>
    <w:rsid w:val="00471EB0"/>
    <w:rsid w:val="00472609"/>
    <w:rsid w:val="00472E26"/>
    <w:rsid w:val="0047421F"/>
    <w:rsid w:val="0047791C"/>
    <w:rsid w:val="00477B11"/>
    <w:rsid w:val="00481CF6"/>
    <w:rsid w:val="004823CA"/>
    <w:rsid w:val="00483977"/>
    <w:rsid w:val="00483ACF"/>
    <w:rsid w:val="0048454D"/>
    <w:rsid w:val="00484962"/>
    <w:rsid w:val="00485868"/>
    <w:rsid w:val="00487EFA"/>
    <w:rsid w:val="00491A7A"/>
    <w:rsid w:val="00491E70"/>
    <w:rsid w:val="00492271"/>
    <w:rsid w:val="00492433"/>
    <w:rsid w:val="00492751"/>
    <w:rsid w:val="004929E8"/>
    <w:rsid w:val="00493744"/>
    <w:rsid w:val="00493CE9"/>
    <w:rsid w:val="0049478F"/>
    <w:rsid w:val="00494EC1"/>
    <w:rsid w:val="004953C3"/>
    <w:rsid w:val="004962D2"/>
    <w:rsid w:val="0049720D"/>
    <w:rsid w:val="004977A0"/>
    <w:rsid w:val="00497D69"/>
    <w:rsid w:val="004A1321"/>
    <w:rsid w:val="004A2482"/>
    <w:rsid w:val="004A3FEE"/>
    <w:rsid w:val="004A4BAE"/>
    <w:rsid w:val="004A5057"/>
    <w:rsid w:val="004A59B0"/>
    <w:rsid w:val="004A5BFD"/>
    <w:rsid w:val="004A6422"/>
    <w:rsid w:val="004B056A"/>
    <w:rsid w:val="004B0FEA"/>
    <w:rsid w:val="004B1B71"/>
    <w:rsid w:val="004B1EBB"/>
    <w:rsid w:val="004B451A"/>
    <w:rsid w:val="004B6112"/>
    <w:rsid w:val="004B6BC7"/>
    <w:rsid w:val="004B717F"/>
    <w:rsid w:val="004C06B6"/>
    <w:rsid w:val="004C0ACA"/>
    <w:rsid w:val="004C12BA"/>
    <w:rsid w:val="004C1AEA"/>
    <w:rsid w:val="004C1BAA"/>
    <w:rsid w:val="004C2769"/>
    <w:rsid w:val="004C2CAC"/>
    <w:rsid w:val="004C48FE"/>
    <w:rsid w:val="004C56CC"/>
    <w:rsid w:val="004C794E"/>
    <w:rsid w:val="004D16E9"/>
    <w:rsid w:val="004D1846"/>
    <w:rsid w:val="004D1A60"/>
    <w:rsid w:val="004D1D43"/>
    <w:rsid w:val="004D1F95"/>
    <w:rsid w:val="004D3E48"/>
    <w:rsid w:val="004D45DA"/>
    <w:rsid w:val="004D67FD"/>
    <w:rsid w:val="004D74AF"/>
    <w:rsid w:val="004D7542"/>
    <w:rsid w:val="004E0BA9"/>
    <w:rsid w:val="004E26CB"/>
    <w:rsid w:val="004E35A6"/>
    <w:rsid w:val="004E462D"/>
    <w:rsid w:val="004E4B08"/>
    <w:rsid w:val="004E4E03"/>
    <w:rsid w:val="004E67FE"/>
    <w:rsid w:val="004E7976"/>
    <w:rsid w:val="004F028E"/>
    <w:rsid w:val="004F3357"/>
    <w:rsid w:val="004F4DDB"/>
    <w:rsid w:val="004F5F7E"/>
    <w:rsid w:val="00500BDE"/>
    <w:rsid w:val="00501B7A"/>
    <w:rsid w:val="00502045"/>
    <w:rsid w:val="00505043"/>
    <w:rsid w:val="00505B31"/>
    <w:rsid w:val="00505ED7"/>
    <w:rsid w:val="005064C3"/>
    <w:rsid w:val="00506DA5"/>
    <w:rsid w:val="00506DAC"/>
    <w:rsid w:val="005071E3"/>
    <w:rsid w:val="005074C6"/>
    <w:rsid w:val="00507B18"/>
    <w:rsid w:val="00507F41"/>
    <w:rsid w:val="0051282C"/>
    <w:rsid w:val="00512D29"/>
    <w:rsid w:val="00514528"/>
    <w:rsid w:val="005152CC"/>
    <w:rsid w:val="00515A9B"/>
    <w:rsid w:val="00517D59"/>
    <w:rsid w:val="00520131"/>
    <w:rsid w:val="005203B6"/>
    <w:rsid w:val="005208CC"/>
    <w:rsid w:val="005216B6"/>
    <w:rsid w:val="00522009"/>
    <w:rsid w:val="00523491"/>
    <w:rsid w:val="005234EF"/>
    <w:rsid w:val="00523BFF"/>
    <w:rsid w:val="00524526"/>
    <w:rsid w:val="0052633B"/>
    <w:rsid w:val="00526362"/>
    <w:rsid w:val="00526686"/>
    <w:rsid w:val="00530B34"/>
    <w:rsid w:val="00531888"/>
    <w:rsid w:val="0053330E"/>
    <w:rsid w:val="00536084"/>
    <w:rsid w:val="00536747"/>
    <w:rsid w:val="00537A23"/>
    <w:rsid w:val="005406C9"/>
    <w:rsid w:val="00540D6D"/>
    <w:rsid w:val="00543951"/>
    <w:rsid w:val="00553478"/>
    <w:rsid w:val="00553967"/>
    <w:rsid w:val="00554149"/>
    <w:rsid w:val="005546C5"/>
    <w:rsid w:val="00554A52"/>
    <w:rsid w:val="00555498"/>
    <w:rsid w:val="00555792"/>
    <w:rsid w:val="00560216"/>
    <w:rsid w:val="00561602"/>
    <w:rsid w:val="00562B72"/>
    <w:rsid w:val="00562CE8"/>
    <w:rsid w:val="005630AA"/>
    <w:rsid w:val="00563600"/>
    <w:rsid w:val="00564258"/>
    <w:rsid w:val="00566BEC"/>
    <w:rsid w:val="005709F0"/>
    <w:rsid w:val="0057149C"/>
    <w:rsid w:val="0057223A"/>
    <w:rsid w:val="005723BA"/>
    <w:rsid w:val="00573916"/>
    <w:rsid w:val="00574133"/>
    <w:rsid w:val="005745EC"/>
    <w:rsid w:val="0057578C"/>
    <w:rsid w:val="00575F97"/>
    <w:rsid w:val="005766C9"/>
    <w:rsid w:val="00576D33"/>
    <w:rsid w:val="005774EC"/>
    <w:rsid w:val="00577639"/>
    <w:rsid w:val="00577B78"/>
    <w:rsid w:val="00577C39"/>
    <w:rsid w:val="0058091C"/>
    <w:rsid w:val="0058126F"/>
    <w:rsid w:val="005820E7"/>
    <w:rsid w:val="00584127"/>
    <w:rsid w:val="00584AEC"/>
    <w:rsid w:val="00585B81"/>
    <w:rsid w:val="00586FE7"/>
    <w:rsid w:val="005872D9"/>
    <w:rsid w:val="005878CD"/>
    <w:rsid w:val="00590088"/>
    <w:rsid w:val="00590397"/>
    <w:rsid w:val="005916F0"/>
    <w:rsid w:val="005921CF"/>
    <w:rsid w:val="00592508"/>
    <w:rsid w:val="00592E0B"/>
    <w:rsid w:val="00592E8D"/>
    <w:rsid w:val="005939A2"/>
    <w:rsid w:val="00594D59"/>
    <w:rsid w:val="005958C9"/>
    <w:rsid w:val="005960EF"/>
    <w:rsid w:val="00596882"/>
    <w:rsid w:val="00596AFA"/>
    <w:rsid w:val="00597675"/>
    <w:rsid w:val="00597BFF"/>
    <w:rsid w:val="005A12CF"/>
    <w:rsid w:val="005A1E04"/>
    <w:rsid w:val="005A230D"/>
    <w:rsid w:val="005A2351"/>
    <w:rsid w:val="005A2956"/>
    <w:rsid w:val="005A317C"/>
    <w:rsid w:val="005A4262"/>
    <w:rsid w:val="005A6233"/>
    <w:rsid w:val="005B03DE"/>
    <w:rsid w:val="005B151D"/>
    <w:rsid w:val="005B4E73"/>
    <w:rsid w:val="005B5615"/>
    <w:rsid w:val="005B67D8"/>
    <w:rsid w:val="005B6E47"/>
    <w:rsid w:val="005C230B"/>
    <w:rsid w:val="005C2AE0"/>
    <w:rsid w:val="005C3F6B"/>
    <w:rsid w:val="005C4CE1"/>
    <w:rsid w:val="005C65B5"/>
    <w:rsid w:val="005C7418"/>
    <w:rsid w:val="005C76C2"/>
    <w:rsid w:val="005C76ED"/>
    <w:rsid w:val="005D038A"/>
    <w:rsid w:val="005D0480"/>
    <w:rsid w:val="005D0663"/>
    <w:rsid w:val="005D168C"/>
    <w:rsid w:val="005D20A5"/>
    <w:rsid w:val="005D2449"/>
    <w:rsid w:val="005D2F3C"/>
    <w:rsid w:val="005D3756"/>
    <w:rsid w:val="005D7CDA"/>
    <w:rsid w:val="005D7E46"/>
    <w:rsid w:val="005E03FB"/>
    <w:rsid w:val="005E05FA"/>
    <w:rsid w:val="005E2098"/>
    <w:rsid w:val="005E58A7"/>
    <w:rsid w:val="005E5B5A"/>
    <w:rsid w:val="005E6756"/>
    <w:rsid w:val="005E7276"/>
    <w:rsid w:val="005E756C"/>
    <w:rsid w:val="005E79D2"/>
    <w:rsid w:val="005F2DE7"/>
    <w:rsid w:val="005F363A"/>
    <w:rsid w:val="005F3DB5"/>
    <w:rsid w:val="005F4532"/>
    <w:rsid w:val="005F77A3"/>
    <w:rsid w:val="00600E77"/>
    <w:rsid w:val="00600FE3"/>
    <w:rsid w:val="0060105B"/>
    <w:rsid w:val="00601856"/>
    <w:rsid w:val="006021B9"/>
    <w:rsid w:val="006027A1"/>
    <w:rsid w:val="00602BA9"/>
    <w:rsid w:val="00602BC9"/>
    <w:rsid w:val="006032EC"/>
    <w:rsid w:val="00603C0A"/>
    <w:rsid w:val="006049D8"/>
    <w:rsid w:val="00605365"/>
    <w:rsid w:val="0060544B"/>
    <w:rsid w:val="00605D6A"/>
    <w:rsid w:val="00610076"/>
    <w:rsid w:val="0061070A"/>
    <w:rsid w:val="0061114E"/>
    <w:rsid w:val="00611F3A"/>
    <w:rsid w:val="00612561"/>
    <w:rsid w:val="00612DC7"/>
    <w:rsid w:val="006134B2"/>
    <w:rsid w:val="0061551D"/>
    <w:rsid w:val="006179C1"/>
    <w:rsid w:val="00617AC5"/>
    <w:rsid w:val="00620E0C"/>
    <w:rsid w:val="006226B7"/>
    <w:rsid w:val="006234BA"/>
    <w:rsid w:val="00623EC4"/>
    <w:rsid w:val="0062454F"/>
    <w:rsid w:val="006245A0"/>
    <w:rsid w:val="00624692"/>
    <w:rsid w:val="00624AC1"/>
    <w:rsid w:val="006258F6"/>
    <w:rsid w:val="00625B4E"/>
    <w:rsid w:val="00626992"/>
    <w:rsid w:val="00631A51"/>
    <w:rsid w:val="00635872"/>
    <w:rsid w:val="00637382"/>
    <w:rsid w:val="006379CF"/>
    <w:rsid w:val="0064116E"/>
    <w:rsid w:val="00641D52"/>
    <w:rsid w:val="00641EDE"/>
    <w:rsid w:val="0064203D"/>
    <w:rsid w:val="006440AC"/>
    <w:rsid w:val="006442A5"/>
    <w:rsid w:val="0064483D"/>
    <w:rsid w:val="00644A86"/>
    <w:rsid w:val="00645B75"/>
    <w:rsid w:val="00646824"/>
    <w:rsid w:val="00647AB7"/>
    <w:rsid w:val="00650B93"/>
    <w:rsid w:val="00651542"/>
    <w:rsid w:val="00651D68"/>
    <w:rsid w:val="00652600"/>
    <w:rsid w:val="006526DA"/>
    <w:rsid w:val="00652CA0"/>
    <w:rsid w:val="00653325"/>
    <w:rsid w:val="006541BD"/>
    <w:rsid w:val="00656BE1"/>
    <w:rsid w:val="0065755F"/>
    <w:rsid w:val="00660321"/>
    <w:rsid w:val="006606A1"/>
    <w:rsid w:val="00660F1F"/>
    <w:rsid w:val="006610ED"/>
    <w:rsid w:val="00661327"/>
    <w:rsid w:val="00662EDB"/>
    <w:rsid w:val="006662BC"/>
    <w:rsid w:val="0066659C"/>
    <w:rsid w:val="006665C8"/>
    <w:rsid w:val="006673CF"/>
    <w:rsid w:val="00667B15"/>
    <w:rsid w:val="00671366"/>
    <w:rsid w:val="00671756"/>
    <w:rsid w:val="006723DD"/>
    <w:rsid w:val="00672DD1"/>
    <w:rsid w:val="006761A7"/>
    <w:rsid w:val="006802BF"/>
    <w:rsid w:val="006829F8"/>
    <w:rsid w:val="00683C6D"/>
    <w:rsid w:val="00685088"/>
    <w:rsid w:val="006879D7"/>
    <w:rsid w:val="0069071F"/>
    <w:rsid w:val="00691F34"/>
    <w:rsid w:val="00692780"/>
    <w:rsid w:val="00693201"/>
    <w:rsid w:val="00695B0D"/>
    <w:rsid w:val="00695BFC"/>
    <w:rsid w:val="00697901"/>
    <w:rsid w:val="006A2340"/>
    <w:rsid w:val="006A3996"/>
    <w:rsid w:val="006A4607"/>
    <w:rsid w:val="006A4C3B"/>
    <w:rsid w:val="006A4E17"/>
    <w:rsid w:val="006A4F35"/>
    <w:rsid w:val="006A5408"/>
    <w:rsid w:val="006A70BB"/>
    <w:rsid w:val="006B0190"/>
    <w:rsid w:val="006B06FA"/>
    <w:rsid w:val="006B27C9"/>
    <w:rsid w:val="006B2AF7"/>
    <w:rsid w:val="006B3085"/>
    <w:rsid w:val="006B73E7"/>
    <w:rsid w:val="006B75E4"/>
    <w:rsid w:val="006C0447"/>
    <w:rsid w:val="006C051A"/>
    <w:rsid w:val="006C07A6"/>
    <w:rsid w:val="006C07F0"/>
    <w:rsid w:val="006C195F"/>
    <w:rsid w:val="006C1C6B"/>
    <w:rsid w:val="006C1D87"/>
    <w:rsid w:val="006C2FB7"/>
    <w:rsid w:val="006C360D"/>
    <w:rsid w:val="006C5236"/>
    <w:rsid w:val="006C7B8C"/>
    <w:rsid w:val="006D350B"/>
    <w:rsid w:val="006D3D8C"/>
    <w:rsid w:val="006D621C"/>
    <w:rsid w:val="006E0C57"/>
    <w:rsid w:val="006E15EE"/>
    <w:rsid w:val="006E160A"/>
    <w:rsid w:val="006E3607"/>
    <w:rsid w:val="006E5E31"/>
    <w:rsid w:val="006E6AB6"/>
    <w:rsid w:val="006E7A06"/>
    <w:rsid w:val="006E7CEC"/>
    <w:rsid w:val="006F1AFB"/>
    <w:rsid w:val="006F5656"/>
    <w:rsid w:val="006F5709"/>
    <w:rsid w:val="006F5D3B"/>
    <w:rsid w:val="006F6D38"/>
    <w:rsid w:val="00700BDC"/>
    <w:rsid w:val="007014CE"/>
    <w:rsid w:val="00706260"/>
    <w:rsid w:val="00706738"/>
    <w:rsid w:val="00706FBC"/>
    <w:rsid w:val="0070718F"/>
    <w:rsid w:val="0070780F"/>
    <w:rsid w:val="00707E17"/>
    <w:rsid w:val="00714109"/>
    <w:rsid w:val="00714343"/>
    <w:rsid w:val="00714422"/>
    <w:rsid w:val="00714E75"/>
    <w:rsid w:val="0071739A"/>
    <w:rsid w:val="007173A9"/>
    <w:rsid w:val="007205CF"/>
    <w:rsid w:val="0072143D"/>
    <w:rsid w:val="007220DF"/>
    <w:rsid w:val="007229F5"/>
    <w:rsid w:val="007245BC"/>
    <w:rsid w:val="007247BC"/>
    <w:rsid w:val="007251B2"/>
    <w:rsid w:val="007261A1"/>
    <w:rsid w:val="0072623B"/>
    <w:rsid w:val="007265EF"/>
    <w:rsid w:val="00726CFE"/>
    <w:rsid w:val="00727326"/>
    <w:rsid w:val="007324A6"/>
    <w:rsid w:val="0073268A"/>
    <w:rsid w:val="00734250"/>
    <w:rsid w:val="00734CE1"/>
    <w:rsid w:val="00734EE1"/>
    <w:rsid w:val="00735BAB"/>
    <w:rsid w:val="0074155C"/>
    <w:rsid w:val="00742DAE"/>
    <w:rsid w:val="00743B6C"/>
    <w:rsid w:val="00743FB0"/>
    <w:rsid w:val="007460DC"/>
    <w:rsid w:val="00746649"/>
    <w:rsid w:val="00746BF7"/>
    <w:rsid w:val="0074734E"/>
    <w:rsid w:val="00750B72"/>
    <w:rsid w:val="007518AF"/>
    <w:rsid w:val="00752080"/>
    <w:rsid w:val="00752197"/>
    <w:rsid w:val="00753734"/>
    <w:rsid w:val="00753F44"/>
    <w:rsid w:val="00755932"/>
    <w:rsid w:val="00756B0B"/>
    <w:rsid w:val="007600EB"/>
    <w:rsid w:val="00762008"/>
    <w:rsid w:val="00763A52"/>
    <w:rsid w:val="0076488C"/>
    <w:rsid w:val="00764C15"/>
    <w:rsid w:val="007655AE"/>
    <w:rsid w:val="007657FA"/>
    <w:rsid w:val="00765B7E"/>
    <w:rsid w:val="007678B6"/>
    <w:rsid w:val="00770129"/>
    <w:rsid w:val="00771D88"/>
    <w:rsid w:val="00772CAF"/>
    <w:rsid w:val="00773DEC"/>
    <w:rsid w:val="00773E45"/>
    <w:rsid w:val="0077445A"/>
    <w:rsid w:val="007777A6"/>
    <w:rsid w:val="00777AB8"/>
    <w:rsid w:val="00780399"/>
    <w:rsid w:val="0078042B"/>
    <w:rsid w:val="00780FBF"/>
    <w:rsid w:val="00783E20"/>
    <w:rsid w:val="007847E1"/>
    <w:rsid w:val="007859EC"/>
    <w:rsid w:val="00785AD2"/>
    <w:rsid w:val="007865F9"/>
    <w:rsid w:val="00786C75"/>
    <w:rsid w:val="0078766E"/>
    <w:rsid w:val="00790428"/>
    <w:rsid w:val="00790755"/>
    <w:rsid w:val="00790AA3"/>
    <w:rsid w:val="0079254F"/>
    <w:rsid w:val="00792B65"/>
    <w:rsid w:val="00792E27"/>
    <w:rsid w:val="00793185"/>
    <w:rsid w:val="00793847"/>
    <w:rsid w:val="007938EC"/>
    <w:rsid w:val="00794269"/>
    <w:rsid w:val="007948FA"/>
    <w:rsid w:val="00794EB4"/>
    <w:rsid w:val="0079658B"/>
    <w:rsid w:val="00797216"/>
    <w:rsid w:val="007974A1"/>
    <w:rsid w:val="007A06F5"/>
    <w:rsid w:val="007A0A30"/>
    <w:rsid w:val="007A1159"/>
    <w:rsid w:val="007A2B67"/>
    <w:rsid w:val="007A2E88"/>
    <w:rsid w:val="007A37F4"/>
    <w:rsid w:val="007A3D6A"/>
    <w:rsid w:val="007A479F"/>
    <w:rsid w:val="007A4E9B"/>
    <w:rsid w:val="007A535C"/>
    <w:rsid w:val="007A6629"/>
    <w:rsid w:val="007A7A37"/>
    <w:rsid w:val="007B01AA"/>
    <w:rsid w:val="007B0E99"/>
    <w:rsid w:val="007B1A57"/>
    <w:rsid w:val="007B24EF"/>
    <w:rsid w:val="007B2D18"/>
    <w:rsid w:val="007B4E29"/>
    <w:rsid w:val="007B5757"/>
    <w:rsid w:val="007B5EAF"/>
    <w:rsid w:val="007B7480"/>
    <w:rsid w:val="007B7B27"/>
    <w:rsid w:val="007C0217"/>
    <w:rsid w:val="007C0862"/>
    <w:rsid w:val="007C0C19"/>
    <w:rsid w:val="007C1717"/>
    <w:rsid w:val="007C26FA"/>
    <w:rsid w:val="007C2962"/>
    <w:rsid w:val="007C421B"/>
    <w:rsid w:val="007C4474"/>
    <w:rsid w:val="007C4BB3"/>
    <w:rsid w:val="007C523B"/>
    <w:rsid w:val="007C5B39"/>
    <w:rsid w:val="007C5FBA"/>
    <w:rsid w:val="007C6E3A"/>
    <w:rsid w:val="007C7FBA"/>
    <w:rsid w:val="007D014F"/>
    <w:rsid w:val="007D0285"/>
    <w:rsid w:val="007D0E8C"/>
    <w:rsid w:val="007D13BC"/>
    <w:rsid w:val="007D2379"/>
    <w:rsid w:val="007D24D6"/>
    <w:rsid w:val="007D2C7D"/>
    <w:rsid w:val="007D2D8C"/>
    <w:rsid w:val="007D354E"/>
    <w:rsid w:val="007D42A6"/>
    <w:rsid w:val="007D4309"/>
    <w:rsid w:val="007D50BF"/>
    <w:rsid w:val="007D5C9E"/>
    <w:rsid w:val="007E02BE"/>
    <w:rsid w:val="007E0CAA"/>
    <w:rsid w:val="007E1FFA"/>
    <w:rsid w:val="007E30B9"/>
    <w:rsid w:val="007E3578"/>
    <w:rsid w:val="007E408C"/>
    <w:rsid w:val="007E56C9"/>
    <w:rsid w:val="007E59BC"/>
    <w:rsid w:val="007E5B02"/>
    <w:rsid w:val="007E5E32"/>
    <w:rsid w:val="007E6881"/>
    <w:rsid w:val="007E6ECC"/>
    <w:rsid w:val="007E7CAD"/>
    <w:rsid w:val="007F15C3"/>
    <w:rsid w:val="007F2B2A"/>
    <w:rsid w:val="007F3025"/>
    <w:rsid w:val="007F31B0"/>
    <w:rsid w:val="007F3FBC"/>
    <w:rsid w:val="007F4D2F"/>
    <w:rsid w:val="007F6B20"/>
    <w:rsid w:val="007F704C"/>
    <w:rsid w:val="007F763F"/>
    <w:rsid w:val="008006A1"/>
    <w:rsid w:val="00800C9E"/>
    <w:rsid w:val="00800E9C"/>
    <w:rsid w:val="0080127C"/>
    <w:rsid w:val="00802487"/>
    <w:rsid w:val="008024E0"/>
    <w:rsid w:val="008031DA"/>
    <w:rsid w:val="00803386"/>
    <w:rsid w:val="00803A1A"/>
    <w:rsid w:val="00804141"/>
    <w:rsid w:val="00804649"/>
    <w:rsid w:val="00804F3D"/>
    <w:rsid w:val="00805EB9"/>
    <w:rsid w:val="00806015"/>
    <w:rsid w:val="008065EB"/>
    <w:rsid w:val="0081009B"/>
    <w:rsid w:val="00810101"/>
    <w:rsid w:val="008105FE"/>
    <w:rsid w:val="00810AE7"/>
    <w:rsid w:val="00811626"/>
    <w:rsid w:val="00811A0F"/>
    <w:rsid w:val="0081234F"/>
    <w:rsid w:val="008127D4"/>
    <w:rsid w:val="00812C43"/>
    <w:rsid w:val="0081435A"/>
    <w:rsid w:val="008152AE"/>
    <w:rsid w:val="008155BC"/>
    <w:rsid w:val="008160B0"/>
    <w:rsid w:val="0081797A"/>
    <w:rsid w:val="00817F08"/>
    <w:rsid w:val="00821524"/>
    <w:rsid w:val="0082238E"/>
    <w:rsid w:val="00822BB6"/>
    <w:rsid w:val="00822DA1"/>
    <w:rsid w:val="00823A8C"/>
    <w:rsid w:val="0082578C"/>
    <w:rsid w:val="00825827"/>
    <w:rsid w:val="00826028"/>
    <w:rsid w:val="00827176"/>
    <w:rsid w:val="0083031A"/>
    <w:rsid w:val="00830880"/>
    <w:rsid w:val="008308B3"/>
    <w:rsid w:val="0083276E"/>
    <w:rsid w:val="008327CA"/>
    <w:rsid w:val="0083291C"/>
    <w:rsid w:val="00833DE0"/>
    <w:rsid w:val="008366EA"/>
    <w:rsid w:val="00836D37"/>
    <w:rsid w:val="008372EA"/>
    <w:rsid w:val="008373DA"/>
    <w:rsid w:val="00841006"/>
    <w:rsid w:val="008429EE"/>
    <w:rsid w:val="00843FD7"/>
    <w:rsid w:val="0084446F"/>
    <w:rsid w:val="0084591F"/>
    <w:rsid w:val="0084611F"/>
    <w:rsid w:val="0084631E"/>
    <w:rsid w:val="00846D4C"/>
    <w:rsid w:val="00847429"/>
    <w:rsid w:val="00847FAA"/>
    <w:rsid w:val="00852553"/>
    <w:rsid w:val="0085397D"/>
    <w:rsid w:val="00853FB6"/>
    <w:rsid w:val="008557DE"/>
    <w:rsid w:val="00855E1C"/>
    <w:rsid w:val="00855FD9"/>
    <w:rsid w:val="0085655B"/>
    <w:rsid w:val="0085762E"/>
    <w:rsid w:val="00857B38"/>
    <w:rsid w:val="008604F1"/>
    <w:rsid w:val="00860E7A"/>
    <w:rsid w:val="00862567"/>
    <w:rsid w:val="008640FD"/>
    <w:rsid w:val="00864151"/>
    <w:rsid w:val="00864A92"/>
    <w:rsid w:val="0086636A"/>
    <w:rsid w:val="00866522"/>
    <w:rsid w:val="00866D12"/>
    <w:rsid w:val="00866FC1"/>
    <w:rsid w:val="00871B72"/>
    <w:rsid w:val="00871D28"/>
    <w:rsid w:val="00871E04"/>
    <w:rsid w:val="008728D7"/>
    <w:rsid w:val="00873346"/>
    <w:rsid w:val="008735BC"/>
    <w:rsid w:val="00873642"/>
    <w:rsid w:val="0087422D"/>
    <w:rsid w:val="0087428D"/>
    <w:rsid w:val="0087591C"/>
    <w:rsid w:val="0087712D"/>
    <w:rsid w:val="008776A8"/>
    <w:rsid w:val="008806CA"/>
    <w:rsid w:val="00881C90"/>
    <w:rsid w:val="0088250F"/>
    <w:rsid w:val="00882792"/>
    <w:rsid w:val="008837F2"/>
    <w:rsid w:val="008861AC"/>
    <w:rsid w:val="00890ACF"/>
    <w:rsid w:val="00890B35"/>
    <w:rsid w:val="00892427"/>
    <w:rsid w:val="0089268B"/>
    <w:rsid w:val="0089276E"/>
    <w:rsid w:val="00893BBF"/>
    <w:rsid w:val="00894C4F"/>
    <w:rsid w:val="00895D85"/>
    <w:rsid w:val="00895F0E"/>
    <w:rsid w:val="00896855"/>
    <w:rsid w:val="00896AEE"/>
    <w:rsid w:val="00896C74"/>
    <w:rsid w:val="00896F19"/>
    <w:rsid w:val="00897CAE"/>
    <w:rsid w:val="00897F8F"/>
    <w:rsid w:val="008A00F3"/>
    <w:rsid w:val="008A00FB"/>
    <w:rsid w:val="008A0F2A"/>
    <w:rsid w:val="008A202F"/>
    <w:rsid w:val="008A238D"/>
    <w:rsid w:val="008A2CDE"/>
    <w:rsid w:val="008A30E4"/>
    <w:rsid w:val="008A3223"/>
    <w:rsid w:val="008A3942"/>
    <w:rsid w:val="008A3D9D"/>
    <w:rsid w:val="008A401A"/>
    <w:rsid w:val="008A4A8A"/>
    <w:rsid w:val="008A512A"/>
    <w:rsid w:val="008A5A0A"/>
    <w:rsid w:val="008A629C"/>
    <w:rsid w:val="008A73D7"/>
    <w:rsid w:val="008A771C"/>
    <w:rsid w:val="008B0999"/>
    <w:rsid w:val="008B0C7F"/>
    <w:rsid w:val="008B38CA"/>
    <w:rsid w:val="008B4ADA"/>
    <w:rsid w:val="008B4E3A"/>
    <w:rsid w:val="008B61BF"/>
    <w:rsid w:val="008B6A5E"/>
    <w:rsid w:val="008B7646"/>
    <w:rsid w:val="008B7EC6"/>
    <w:rsid w:val="008B7FD5"/>
    <w:rsid w:val="008C028A"/>
    <w:rsid w:val="008C0C2F"/>
    <w:rsid w:val="008C14D5"/>
    <w:rsid w:val="008C152D"/>
    <w:rsid w:val="008C26B6"/>
    <w:rsid w:val="008C2992"/>
    <w:rsid w:val="008C2A0B"/>
    <w:rsid w:val="008C306D"/>
    <w:rsid w:val="008C34D7"/>
    <w:rsid w:val="008C5F53"/>
    <w:rsid w:val="008C7067"/>
    <w:rsid w:val="008C7D5C"/>
    <w:rsid w:val="008D009F"/>
    <w:rsid w:val="008D03F4"/>
    <w:rsid w:val="008D0558"/>
    <w:rsid w:val="008D0858"/>
    <w:rsid w:val="008D0A50"/>
    <w:rsid w:val="008D0FB1"/>
    <w:rsid w:val="008D11F5"/>
    <w:rsid w:val="008D1BCD"/>
    <w:rsid w:val="008D2606"/>
    <w:rsid w:val="008D3BAE"/>
    <w:rsid w:val="008D3E57"/>
    <w:rsid w:val="008D3F7E"/>
    <w:rsid w:val="008D491F"/>
    <w:rsid w:val="008D585C"/>
    <w:rsid w:val="008D5B14"/>
    <w:rsid w:val="008D5CC9"/>
    <w:rsid w:val="008D6747"/>
    <w:rsid w:val="008E0FA0"/>
    <w:rsid w:val="008E1A32"/>
    <w:rsid w:val="008E2A3E"/>
    <w:rsid w:val="008E3646"/>
    <w:rsid w:val="008E5906"/>
    <w:rsid w:val="008E5FE3"/>
    <w:rsid w:val="008E6850"/>
    <w:rsid w:val="008E6A57"/>
    <w:rsid w:val="008E7337"/>
    <w:rsid w:val="008E7CB8"/>
    <w:rsid w:val="008F054C"/>
    <w:rsid w:val="008F0C61"/>
    <w:rsid w:val="008F157C"/>
    <w:rsid w:val="008F4224"/>
    <w:rsid w:val="008F781B"/>
    <w:rsid w:val="009001EA"/>
    <w:rsid w:val="0090039B"/>
    <w:rsid w:val="00900DE8"/>
    <w:rsid w:val="0090245F"/>
    <w:rsid w:val="009034E2"/>
    <w:rsid w:val="00903604"/>
    <w:rsid w:val="009041D8"/>
    <w:rsid w:val="009044BD"/>
    <w:rsid w:val="009047E8"/>
    <w:rsid w:val="0090489A"/>
    <w:rsid w:val="00907DC2"/>
    <w:rsid w:val="00910FC3"/>
    <w:rsid w:val="00912FCA"/>
    <w:rsid w:val="00913414"/>
    <w:rsid w:val="00913467"/>
    <w:rsid w:val="00914A5C"/>
    <w:rsid w:val="00914CEB"/>
    <w:rsid w:val="009150E7"/>
    <w:rsid w:val="009175DD"/>
    <w:rsid w:val="00917870"/>
    <w:rsid w:val="00917950"/>
    <w:rsid w:val="00920465"/>
    <w:rsid w:val="009220FE"/>
    <w:rsid w:val="009230E3"/>
    <w:rsid w:val="0092355F"/>
    <w:rsid w:val="00924318"/>
    <w:rsid w:val="00924C35"/>
    <w:rsid w:val="00925BFA"/>
    <w:rsid w:val="009260F5"/>
    <w:rsid w:val="0092634C"/>
    <w:rsid w:val="009264F0"/>
    <w:rsid w:val="00926EDC"/>
    <w:rsid w:val="0093034C"/>
    <w:rsid w:val="00931422"/>
    <w:rsid w:val="00931616"/>
    <w:rsid w:val="00932FC5"/>
    <w:rsid w:val="00934F18"/>
    <w:rsid w:val="00936027"/>
    <w:rsid w:val="00941356"/>
    <w:rsid w:val="00941FEE"/>
    <w:rsid w:val="009424D8"/>
    <w:rsid w:val="009430B4"/>
    <w:rsid w:val="00943BCD"/>
    <w:rsid w:val="0094409D"/>
    <w:rsid w:val="00946B9B"/>
    <w:rsid w:val="00947D1D"/>
    <w:rsid w:val="00947E50"/>
    <w:rsid w:val="0095139D"/>
    <w:rsid w:val="009514BB"/>
    <w:rsid w:val="0095199E"/>
    <w:rsid w:val="00951DCE"/>
    <w:rsid w:val="00952CBC"/>
    <w:rsid w:val="009546DC"/>
    <w:rsid w:val="009547B3"/>
    <w:rsid w:val="0096099C"/>
    <w:rsid w:val="009610EB"/>
    <w:rsid w:val="009615C2"/>
    <w:rsid w:val="0096254C"/>
    <w:rsid w:val="009630EE"/>
    <w:rsid w:val="00963256"/>
    <w:rsid w:val="009642A6"/>
    <w:rsid w:val="00964578"/>
    <w:rsid w:val="0096553D"/>
    <w:rsid w:val="009655C7"/>
    <w:rsid w:val="009669B1"/>
    <w:rsid w:val="00966D5E"/>
    <w:rsid w:val="009671F1"/>
    <w:rsid w:val="009674BC"/>
    <w:rsid w:val="00967D4E"/>
    <w:rsid w:val="009704AD"/>
    <w:rsid w:val="009715DD"/>
    <w:rsid w:val="009728DC"/>
    <w:rsid w:val="009734EF"/>
    <w:rsid w:val="00973554"/>
    <w:rsid w:val="009737F2"/>
    <w:rsid w:val="00974334"/>
    <w:rsid w:val="00974501"/>
    <w:rsid w:val="009756DB"/>
    <w:rsid w:val="009756DD"/>
    <w:rsid w:val="0097687B"/>
    <w:rsid w:val="00976DD2"/>
    <w:rsid w:val="009778F9"/>
    <w:rsid w:val="009804BD"/>
    <w:rsid w:val="009814EB"/>
    <w:rsid w:val="009816F4"/>
    <w:rsid w:val="00981BE1"/>
    <w:rsid w:val="009838A6"/>
    <w:rsid w:val="00983AC7"/>
    <w:rsid w:val="00983B59"/>
    <w:rsid w:val="00985662"/>
    <w:rsid w:val="00986022"/>
    <w:rsid w:val="0098647D"/>
    <w:rsid w:val="00990ADB"/>
    <w:rsid w:val="0099110B"/>
    <w:rsid w:val="009916E0"/>
    <w:rsid w:val="0099247F"/>
    <w:rsid w:val="009951E4"/>
    <w:rsid w:val="00995347"/>
    <w:rsid w:val="00995547"/>
    <w:rsid w:val="0099721A"/>
    <w:rsid w:val="009A11D0"/>
    <w:rsid w:val="009A1FE4"/>
    <w:rsid w:val="009A3F86"/>
    <w:rsid w:val="009A4787"/>
    <w:rsid w:val="009A4BF4"/>
    <w:rsid w:val="009A4DB1"/>
    <w:rsid w:val="009A574A"/>
    <w:rsid w:val="009A609A"/>
    <w:rsid w:val="009A750A"/>
    <w:rsid w:val="009A75AC"/>
    <w:rsid w:val="009A7A41"/>
    <w:rsid w:val="009B088B"/>
    <w:rsid w:val="009B1F03"/>
    <w:rsid w:val="009B296C"/>
    <w:rsid w:val="009B2F3E"/>
    <w:rsid w:val="009B39EC"/>
    <w:rsid w:val="009B51E1"/>
    <w:rsid w:val="009B67D9"/>
    <w:rsid w:val="009B6D2F"/>
    <w:rsid w:val="009C069A"/>
    <w:rsid w:val="009C1F56"/>
    <w:rsid w:val="009C2436"/>
    <w:rsid w:val="009C28E6"/>
    <w:rsid w:val="009C29CA"/>
    <w:rsid w:val="009C2B2E"/>
    <w:rsid w:val="009C2EC7"/>
    <w:rsid w:val="009C3B39"/>
    <w:rsid w:val="009C47FF"/>
    <w:rsid w:val="009C5768"/>
    <w:rsid w:val="009C5D0F"/>
    <w:rsid w:val="009C6788"/>
    <w:rsid w:val="009C6C31"/>
    <w:rsid w:val="009D17F3"/>
    <w:rsid w:val="009D1F6B"/>
    <w:rsid w:val="009D241C"/>
    <w:rsid w:val="009D29F9"/>
    <w:rsid w:val="009D2CB8"/>
    <w:rsid w:val="009D2EC8"/>
    <w:rsid w:val="009D3B70"/>
    <w:rsid w:val="009D4539"/>
    <w:rsid w:val="009D55E0"/>
    <w:rsid w:val="009D65B9"/>
    <w:rsid w:val="009D7324"/>
    <w:rsid w:val="009D7BA2"/>
    <w:rsid w:val="009E0CA2"/>
    <w:rsid w:val="009E10AB"/>
    <w:rsid w:val="009E18F4"/>
    <w:rsid w:val="009E4018"/>
    <w:rsid w:val="009E4D02"/>
    <w:rsid w:val="009E6015"/>
    <w:rsid w:val="009E6DE5"/>
    <w:rsid w:val="009E75C3"/>
    <w:rsid w:val="009E78D4"/>
    <w:rsid w:val="009F0DC2"/>
    <w:rsid w:val="009F1B5C"/>
    <w:rsid w:val="009F30AD"/>
    <w:rsid w:val="009F3D72"/>
    <w:rsid w:val="009F4174"/>
    <w:rsid w:val="009F4FF7"/>
    <w:rsid w:val="009F50D8"/>
    <w:rsid w:val="00A003B9"/>
    <w:rsid w:val="00A01193"/>
    <w:rsid w:val="00A01D93"/>
    <w:rsid w:val="00A035F9"/>
    <w:rsid w:val="00A036BE"/>
    <w:rsid w:val="00A04793"/>
    <w:rsid w:val="00A06D43"/>
    <w:rsid w:val="00A0770E"/>
    <w:rsid w:val="00A07D7C"/>
    <w:rsid w:val="00A10A2A"/>
    <w:rsid w:val="00A10D88"/>
    <w:rsid w:val="00A112BC"/>
    <w:rsid w:val="00A119DB"/>
    <w:rsid w:val="00A12326"/>
    <w:rsid w:val="00A12A39"/>
    <w:rsid w:val="00A13255"/>
    <w:rsid w:val="00A148F8"/>
    <w:rsid w:val="00A14938"/>
    <w:rsid w:val="00A15B87"/>
    <w:rsid w:val="00A173F5"/>
    <w:rsid w:val="00A17D10"/>
    <w:rsid w:val="00A17EB9"/>
    <w:rsid w:val="00A20036"/>
    <w:rsid w:val="00A20A89"/>
    <w:rsid w:val="00A218F9"/>
    <w:rsid w:val="00A21E9B"/>
    <w:rsid w:val="00A21ED4"/>
    <w:rsid w:val="00A2539E"/>
    <w:rsid w:val="00A254AB"/>
    <w:rsid w:val="00A262F1"/>
    <w:rsid w:val="00A26F2C"/>
    <w:rsid w:val="00A272DE"/>
    <w:rsid w:val="00A27D41"/>
    <w:rsid w:val="00A30DAA"/>
    <w:rsid w:val="00A359C3"/>
    <w:rsid w:val="00A362DD"/>
    <w:rsid w:val="00A36392"/>
    <w:rsid w:val="00A36AAC"/>
    <w:rsid w:val="00A377D4"/>
    <w:rsid w:val="00A40754"/>
    <w:rsid w:val="00A410AE"/>
    <w:rsid w:val="00A41364"/>
    <w:rsid w:val="00A4155B"/>
    <w:rsid w:val="00A416E1"/>
    <w:rsid w:val="00A41D87"/>
    <w:rsid w:val="00A420E7"/>
    <w:rsid w:val="00A42C37"/>
    <w:rsid w:val="00A45FF9"/>
    <w:rsid w:val="00A505A8"/>
    <w:rsid w:val="00A51359"/>
    <w:rsid w:val="00A525CD"/>
    <w:rsid w:val="00A53117"/>
    <w:rsid w:val="00A53BF6"/>
    <w:rsid w:val="00A54685"/>
    <w:rsid w:val="00A54934"/>
    <w:rsid w:val="00A5785D"/>
    <w:rsid w:val="00A57F3C"/>
    <w:rsid w:val="00A6080D"/>
    <w:rsid w:val="00A613E0"/>
    <w:rsid w:val="00A61D3A"/>
    <w:rsid w:val="00A62A32"/>
    <w:rsid w:val="00A638D3"/>
    <w:rsid w:val="00A63B7D"/>
    <w:rsid w:val="00A64EEC"/>
    <w:rsid w:val="00A65976"/>
    <w:rsid w:val="00A66777"/>
    <w:rsid w:val="00A66EDE"/>
    <w:rsid w:val="00A67D7C"/>
    <w:rsid w:val="00A71071"/>
    <w:rsid w:val="00A713A6"/>
    <w:rsid w:val="00A71568"/>
    <w:rsid w:val="00A71EBA"/>
    <w:rsid w:val="00A730FA"/>
    <w:rsid w:val="00A738BA"/>
    <w:rsid w:val="00A7581A"/>
    <w:rsid w:val="00A77130"/>
    <w:rsid w:val="00A81AB7"/>
    <w:rsid w:val="00A81C6A"/>
    <w:rsid w:val="00A81D02"/>
    <w:rsid w:val="00A84F5D"/>
    <w:rsid w:val="00A8548F"/>
    <w:rsid w:val="00A859F1"/>
    <w:rsid w:val="00A85C2B"/>
    <w:rsid w:val="00A86382"/>
    <w:rsid w:val="00A8707E"/>
    <w:rsid w:val="00A87742"/>
    <w:rsid w:val="00A9032F"/>
    <w:rsid w:val="00A903DB"/>
    <w:rsid w:val="00A922A7"/>
    <w:rsid w:val="00A93DBD"/>
    <w:rsid w:val="00A93F1E"/>
    <w:rsid w:val="00A94011"/>
    <w:rsid w:val="00A94ABF"/>
    <w:rsid w:val="00A956A3"/>
    <w:rsid w:val="00AA0C96"/>
    <w:rsid w:val="00AA3037"/>
    <w:rsid w:val="00AA36F2"/>
    <w:rsid w:val="00AA3808"/>
    <w:rsid w:val="00AA462A"/>
    <w:rsid w:val="00AA7A96"/>
    <w:rsid w:val="00AA7E0D"/>
    <w:rsid w:val="00AB01EE"/>
    <w:rsid w:val="00AB06FF"/>
    <w:rsid w:val="00AB090B"/>
    <w:rsid w:val="00AB2363"/>
    <w:rsid w:val="00AB33F1"/>
    <w:rsid w:val="00AB3701"/>
    <w:rsid w:val="00AB456E"/>
    <w:rsid w:val="00AB4996"/>
    <w:rsid w:val="00AB536A"/>
    <w:rsid w:val="00AB63EE"/>
    <w:rsid w:val="00AB6D07"/>
    <w:rsid w:val="00AB7638"/>
    <w:rsid w:val="00AB7AED"/>
    <w:rsid w:val="00AC07C3"/>
    <w:rsid w:val="00AC0E4D"/>
    <w:rsid w:val="00AC10F8"/>
    <w:rsid w:val="00AC14F5"/>
    <w:rsid w:val="00AC2360"/>
    <w:rsid w:val="00AC24E3"/>
    <w:rsid w:val="00AC25DF"/>
    <w:rsid w:val="00AC2D9F"/>
    <w:rsid w:val="00AC3F4B"/>
    <w:rsid w:val="00AC406A"/>
    <w:rsid w:val="00AC62E1"/>
    <w:rsid w:val="00AC6A19"/>
    <w:rsid w:val="00AD0E70"/>
    <w:rsid w:val="00AD1F4E"/>
    <w:rsid w:val="00AD2C49"/>
    <w:rsid w:val="00AD4AA5"/>
    <w:rsid w:val="00AD59DE"/>
    <w:rsid w:val="00AD6A67"/>
    <w:rsid w:val="00AD7DF1"/>
    <w:rsid w:val="00AE06B3"/>
    <w:rsid w:val="00AE47A8"/>
    <w:rsid w:val="00AE5388"/>
    <w:rsid w:val="00AE57E9"/>
    <w:rsid w:val="00AE59EE"/>
    <w:rsid w:val="00AE658F"/>
    <w:rsid w:val="00AE6A04"/>
    <w:rsid w:val="00AF03A9"/>
    <w:rsid w:val="00AF045E"/>
    <w:rsid w:val="00AF0561"/>
    <w:rsid w:val="00AF0EC3"/>
    <w:rsid w:val="00AF1237"/>
    <w:rsid w:val="00AF15E2"/>
    <w:rsid w:val="00AF173B"/>
    <w:rsid w:val="00AF269F"/>
    <w:rsid w:val="00AF2F29"/>
    <w:rsid w:val="00AF3245"/>
    <w:rsid w:val="00AF69F0"/>
    <w:rsid w:val="00B00670"/>
    <w:rsid w:val="00B00CE5"/>
    <w:rsid w:val="00B03A5F"/>
    <w:rsid w:val="00B03B28"/>
    <w:rsid w:val="00B03BC4"/>
    <w:rsid w:val="00B07F25"/>
    <w:rsid w:val="00B108AC"/>
    <w:rsid w:val="00B135A7"/>
    <w:rsid w:val="00B15F2E"/>
    <w:rsid w:val="00B17817"/>
    <w:rsid w:val="00B2044D"/>
    <w:rsid w:val="00B222E2"/>
    <w:rsid w:val="00B223AE"/>
    <w:rsid w:val="00B225A2"/>
    <w:rsid w:val="00B249FB"/>
    <w:rsid w:val="00B25038"/>
    <w:rsid w:val="00B25077"/>
    <w:rsid w:val="00B2511E"/>
    <w:rsid w:val="00B2649D"/>
    <w:rsid w:val="00B26A2C"/>
    <w:rsid w:val="00B26B3A"/>
    <w:rsid w:val="00B30A55"/>
    <w:rsid w:val="00B30E45"/>
    <w:rsid w:val="00B30E60"/>
    <w:rsid w:val="00B30F40"/>
    <w:rsid w:val="00B32142"/>
    <w:rsid w:val="00B32C53"/>
    <w:rsid w:val="00B34296"/>
    <w:rsid w:val="00B343F2"/>
    <w:rsid w:val="00B34FEC"/>
    <w:rsid w:val="00B36414"/>
    <w:rsid w:val="00B36B7B"/>
    <w:rsid w:val="00B37390"/>
    <w:rsid w:val="00B378A3"/>
    <w:rsid w:val="00B426A5"/>
    <w:rsid w:val="00B44A30"/>
    <w:rsid w:val="00B45286"/>
    <w:rsid w:val="00B467FB"/>
    <w:rsid w:val="00B46AD4"/>
    <w:rsid w:val="00B46CC4"/>
    <w:rsid w:val="00B46D4D"/>
    <w:rsid w:val="00B511AC"/>
    <w:rsid w:val="00B51CB2"/>
    <w:rsid w:val="00B52376"/>
    <w:rsid w:val="00B52961"/>
    <w:rsid w:val="00B5306B"/>
    <w:rsid w:val="00B535E2"/>
    <w:rsid w:val="00B543BD"/>
    <w:rsid w:val="00B54E54"/>
    <w:rsid w:val="00B55240"/>
    <w:rsid w:val="00B560C7"/>
    <w:rsid w:val="00B565C8"/>
    <w:rsid w:val="00B57B66"/>
    <w:rsid w:val="00B6014A"/>
    <w:rsid w:val="00B60D99"/>
    <w:rsid w:val="00B61077"/>
    <w:rsid w:val="00B62B29"/>
    <w:rsid w:val="00B63276"/>
    <w:rsid w:val="00B633C2"/>
    <w:rsid w:val="00B64177"/>
    <w:rsid w:val="00B64253"/>
    <w:rsid w:val="00B65606"/>
    <w:rsid w:val="00B66EFB"/>
    <w:rsid w:val="00B67265"/>
    <w:rsid w:val="00B677FB"/>
    <w:rsid w:val="00B70E8D"/>
    <w:rsid w:val="00B74002"/>
    <w:rsid w:val="00B742AF"/>
    <w:rsid w:val="00B75027"/>
    <w:rsid w:val="00B7545A"/>
    <w:rsid w:val="00B7741E"/>
    <w:rsid w:val="00B77B77"/>
    <w:rsid w:val="00B77D38"/>
    <w:rsid w:val="00B8031A"/>
    <w:rsid w:val="00B8153A"/>
    <w:rsid w:val="00B8246D"/>
    <w:rsid w:val="00B82789"/>
    <w:rsid w:val="00B83746"/>
    <w:rsid w:val="00B83BD2"/>
    <w:rsid w:val="00B84216"/>
    <w:rsid w:val="00B84E93"/>
    <w:rsid w:val="00B879C3"/>
    <w:rsid w:val="00B90D58"/>
    <w:rsid w:val="00B911AB"/>
    <w:rsid w:val="00B92045"/>
    <w:rsid w:val="00B940B9"/>
    <w:rsid w:val="00B94D90"/>
    <w:rsid w:val="00B96C22"/>
    <w:rsid w:val="00B96F79"/>
    <w:rsid w:val="00BA06C7"/>
    <w:rsid w:val="00BA0C81"/>
    <w:rsid w:val="00BA1224"/>
    <w:rsid w:val="00BA1316"/>
    <w:rsid w:val="00BA18CE"/>
    <w:rsid w:val="00BA20AF"/>
    <w:rsid w:val="00BA2300"/>
    <w:rsid w:val="00BA2728"/>
    <w:rsid w:val="00BA2D61"/>
    <w:rsid w:val="00BA383B"/>
    <w:rsid w:val="00BA4521"/>
    <w:rsid w:val="00BA4948"/>
    <w:rsid w:val="00BA4977"/>
    <w:rsid w:val="00BA63D2"/>
    <w:rsid w:val="00BA7B98"/>
    <w:rsid w:val="00BA7BEF"/>
    <w:rsid w:val="00BB0BE1"/>
    <w:rsid w:val="00BB228E"/>
    <w:rsid w:val="00BB3D42"/>
    <w:rsid w:val="00BB3EE6"/>
    <w:rsid w:val="00BB59B7"/>
    <w:rsid w:val="00BB5AC8"/>
    <w:rsid w:val="00BB5C18"/>
    <w:rsid w:val="00BB672D"/>
    <w:rsid w:val="00BB6B06"/>
    <w:rsid w:val="00BC0396"/>
    <w:rsid w:val="00BC1E20"/>
    <w:rsid w:val="00BC265E"/>
    <w:rsid w:val="00BC2E3B"/>
    <w:rsid w:val="00BC3348"/>
    <w:rsid w:val="00BC33BD"/>
    <w:rsid w:val="00BC346E"/>
    <w:rsid w:val="00BC6B9C"/>
    <w:rsid w:val="00BD09BE"/>
    <w:rsid w:val="00BD0C58"/>
    <w:rsid w:val="00BD0EBB"/>
    <w:rsid w:val="00BD1F7D"/>
    <w:rsid w:val="00BD20A4"/>
    <w:rsid w:val="00BD528D"/>
    <w:rsid w:val="00BD5426"/>
    <w:rsid w:val="00BD54DE"/>
    <w:rsid w:val="00BD565C"/>
    <w:rsid w:val="00BD6848"/>
    <w:rsid w:val="00BD6B4D"/>
    <w:rsid w:val="00BD7E06"/>
    <w:rsid w:val="00BE6B43"/>
    <w:rsid w:val="00BE7DCC"/>
    <w:rsid w:val="00BF06A5"/>
    <w:rsid w:val="00BF10BC"/>
    <w:rsid w:val="00BF10ED"/>
    <w:rsid w:val="00BF1C6B"/>
    <w:rsid w:val="00BF1F6D"/>
    <w:rsid w:val="00BF214A"/>
    <w:rsid w:val="00BF2AC9"/>
    <w:rsid w:val="00BF4823"/>
    <w:rsid w:val="00BF5D92"/>
    <w:rsid w:val="00BF67CE"/>
    <w:rsid w:val="00BF7466"/>
    <w:rsid w:val="00C001AF"/>
    <w:rsid w:val="00C02540"/>
    <w:rsid w:val="00C05B3E"/>
    <w:rsid w:val="00C119C0"/>
    <w:rsid w:val="00C11F35"/>
    <w:rsid w:val="00C12BCF"/>
    <w:rsid w:val="00C132BA"/>
    <w:rsid w:val="00C140E6"/>
    <w:rsid w:val="00C1454F"/>
    <w:rsid w:val="00C14668"/>
    <w:rsid w:val="00C1554B"/>
    <w:rsid w:val="00C160C5"/>
    <w:rsid w:val="00C179C4"/>
    <w:rsid w:val="00C20376"/>
    <w:rsid w:val="00C205AD"/>
    <w:rsid w:val="00C20E0C"/>
    <w:rsid w:val="00C20E19"/>
    <w:rsid w:val="00C211DE"/>
    <w:rsid w:val="00C2173F"/>
    <w:rsid w:val="00C22FD3"/>
    <w:rsid w:val="00C2463F"/>
    <w:rsid w:val="00C25B72"/>
    <w:rsid w:val="00C2632E"/>
    <w:rsid w:val="00C27781"/>
    <w:rsid w:val="00C27B57"/>
    <w:rsid w:val="00C306BF"/>
    <w:rsid w:val="00C30E98"/>
    <w:rsid w:val="00C31278"/>
    <w:rsid w:val="00C3163B"/>
    <w:rsid w:val="00C32A1E"/>
    <w:rsid w:val="00C332FE"/>
    <w:rsid w:val="00C33860"/>
    <w:rsid w:val="00C34978"/>
    <w:rsid w:val="00C35833"/>
    <w:rsid w:val="00C36F3C"/>
    <w:rsid w:val="00C37FA0"/>
    <w:rsid w:val="00C4005B"/>
    <w:rsid w:val="00C406C7"/>
    <w:rsid w:val="00C40F4B"/>
    <w:rsid w:val="00C4224E"/>
    <w:rsid w:val="00C43B03"/>
    <w:rsid w:val="00C45B9E"/>
    <w:rsid w:val="00C464B6"/>
    <w:rsid w:val="00C46667"/>
    <w:rsid w:val="00C502EE"/>
    <w:rsid w:val="00C5052F"/>
    <w:rsid w:val="00C50C94"/>
    <w:rsid w:val="00C510D0"/>
    <w:rsid w:val="00C517C6"/>
    <w:rsid w:val="00C51887"/>
    <w:rsid w:val="00C52576"/>
    <w:rsid w:val="00C52D30"/>
    <w:rsid w:val="00C54554"/>
    <w:rsid w:val="00C55031"/>
    <w:rsid w:val="00C5553C"/>
    <w:rsid w:val="00C55843"/>
    <w:rsid w:val="00C55DA6"/>
    <w:rsid w:val="00C6072A"/>
    <w:rsid w:val="00C619EB"/>
    <w:rsid w:val="00C622FD"/>
    <w:rsid w:val="00C62D2D"/>
    <w:rsid w:val="00C638E9"/>
    <w:rsid w:val="00C63C7E"/>
    <w:rsid w:val="00C6407B"/>
    <w:rsid w:val="00C658EF"/>
    <w:rsid w:val="00C6614D"/>
    <w:rsid w:val="00C66667"/>
    <w:rsid w:val="00C67F35"/>
    <w:rsid w:val="00C71358"/>
    <w:rsid w:val="00C7231E"/>
    <w:rsid w:val="00C740B0"/>
    <w:rsid w:val="00C74656"/>
    <w:rsid w:val="00C76DFE"/>
    <w:rsid w:val="00C771D8"/>
    <w:rsid w:val="00C77C21"/>
    <w:rsid w:val="00C77CF4"/>
    <w:rsid w:val="00C812A4"/>
    <w:rsid w:val="00C8222F"/>
    <w:rsid w:val="00C82295"/>
    <w:rsid w:val="00C84EFA"/>
    <w:rsid w:val="00C85438"/>
    <w:rsid w:val="00C87AC0"/>
    <w:rsid w:val="00C903FA"/>
    <w:rsid w:val="00C91008"/>
    <w:rsid w:val="00C91052"/>
    <w:rsid w:val="00C91892"/>
    <w:rsid w:val="00C91E22"/>
    <w:rsid w:val="00C93559"/>
    <w:rsid w:val="00C94AB8"/>
    <w:rsid w:val="00C9563F"/>
    <w:rsid w:val="00C96230"/>
    <w:rsid w:val="00C96645"/>
    <w:rsid w:val="00C96E65"/>
    <w:rsid w:val="00CA1B23"/>
    <w:rsid w:val="00CA1CF6"/>
    <w:rsid w:val="00CA3035"/>
    <w:rsid w:val="00CA32E4"/>
    <w:rsid w:val="00CA4941"/>
    <w:rsid w:val="00CA5614"/>
    <w:rsid w:val="00CA596F"/>
    <w:rsid w:val="00CA5976"/>
    <w:rsid w:val="00CB0444"/>
    <w:rsid w:val="00CB0DB0"/>
    <w:rsid w:val="00CB113A"/>
    <w:rsid w:val="00CB1E9C"/>
    <w:rsid w:val="00CB23CF"/>
    <w:rsid w:val="00CB27CA"/>
    <w:rsid w:val="00CB2B85"/>
    <w:rsid w:val="00CB3B35"/>
    <w:rsid w:val="00CB5F09"/>
    <w:rsid w:val="00CB7204"/>
    <w:rsid w:val="00CC03A1"/>
    <w:rsid w:val="00CC0BF3"/>
    <w:rsid w:val="00CC28C4"/>
    <w:rsid w:val="00CC2CE2"/>
    <w:rsid w:val="00CC30B3"/>
    <w:rsid w:val="00CC5983"/>
    <w:rsid w:val="00CC7D2D"/>
    <w:rsid w:val="00CC7D3B"/>
    <w:rsid w:val="00CD10EC"/>
    <w:rsid w:val="00CD2065"/>
    <w:rsid w:val="00CD23AB"/>
    <w:rsid w:val="00CD25D5"/>
    <w:rsid w:val="00CD26D7"/>
    <w:rsid w:val="00CD47AF"/>
    <w:rsid w:val="00CD4829"/>
    <w:rsid w:val="00CD4CBD"/>
    <w:rsid w:val="00CD72BC"/>
    <w:rsid w:val="00CD78D0"/>
    <w:rsid w:val="00CD7C25"/>
    <w:rsid w:val="00CE27B0"/>
    <w:rsid w:val="00CE3049"/>
    <w:rsid w:val="00CE3424"/>
    <w:rsid w:val="00CE40F6"/>
    <w:rsid w:val="00CE43FD"/>
    <w:rsid w:val="00CE4ADB"/>
    <w:rsid w:val="00CE507D"/>
    <w:rsid w:val="00CE58A0"/>
    <w:rsid w:val="00CE63CF"/>
    <w:rsid w:val="00CF05FD"/>
    <w:rsid w:val="00CF0F1C"/>
    <w:rsid w:val="00CF1649"/>
    <w:rsid w:val="00CF3B8B"/>
    <w:rsid w:val="00CF405A"/>
    <w:rsid w:val="00CF55A6"/>
    <w:rsid w:val="00CF738E"/>
    <w:rsid w:val="00CF7C82"/>
    <w:rsid w:val="00D00D0D"/>
    <w:rsid w:val="00D014C9"/>
    <w:rsid w:val="00D017E4"/>
    <w:rsid w:val="00D020ED"/>
    <w:rsid w:val="00D0380C"/>
    <w:rsid w:val="00D044E9"/>
    <w:rsid w:val="00D04BE5"/>
    <w:rsid w:val="00D0528C"/>
    <w:rsid w:val="00D05A2C"/>
    <w:rsid w:val="00D05B84"/>
    <w:rsid w:val="00D064E9"/>
    <w:rsid w:val="00D06BF5"/>
    <w:rsid w:val="00D100D9"/>
    <w:rsid w:val="00D10C28"/>
    <w:rsid w:val="00D11D52"/>
    <w:rsid w:val="00D120BD"/>
    <w:rsid w:val="00D128B9"/>
    <w:rsid w:val="00D12DAD"/>
    <w:rsid w:val="00D140FD"/>
    <w:rsid w:val="00D14301"/>
    <w:rsid w:val="00D15546"/>
    <w:rsid w:val="00D15BBF"/>
    <w:rsid w:val="00D1648F"/>
    <w:rsid w:val="00D21704"/>
    <w:rsid w:val="00D21B8F"/>
    <w:rsid w:val="00D23285"/>
    <w:rsid w:val="00D23519"/>
    <w:rsid w:val="00D23E04"/>
    <w:rsid w:val="00D2429F"/>
    <w:rsid w:val="00D2477B"/>
    <w:rsid w:val="00D25151"/>
    <w:rsid w:val="00D2677E"/>
    <w:rsid w:val="00D26C4D"/>
    <w:rsid w:val="00D27926"/>
    <w:rsid w:val="00D3698A"/>
    <w:rsid w:val="00D40178"/>
    <w:rsid w:val="00D4188E"/>
    <w:rsid w:val="00D419A3"/>
    <w:rsid w:val="00D41E34"/>
    <w:rsid w:val="00D42254"/>
    <w:rsid w:val="00D43250"/>
    <w:rsid w:val="00D44F42"/>
    <w:rsid w:val="00D46120"/>
    <w:rsid w:val="00D47931"/>
    <w:rsid w:val="00D501DE"/>
    <w:rsid w:val="00D508E6"/>
    <w:rsid w:val="00D50B7B"/>
    <w:rsid w:val="00D51496"/>
    <w:rsid w:val="00D514CE"/>
    <w:rsid w:val="00D5358D"/>
    <w:rsid w:val="00D53A5F"/>
    <w:rsid w:val="00D53BD7"/>
    <w:rsid w:val="00D5506D"/>
    <w:rsid w:val="00D55C0A"/>
    <w:rsid w:val="00D572A8"/>
    <w:rsid w:val="00D57503"/>
    <w:rsid w:val="00D64954"/>
    <w:rsid w:val="00D64D16"/>
    <w:rsid w:val="00D65FC0"/>
    <w:rsid w:val="00D67294"/>
    <w:rsid w:val="00D67C62"/>
    <w:rsid w:val="00D70415"/>
    <w:rsid w:val="00D706BD"/>
    <w:rsid w:val="00D71321"/>
    <w:rsid w:val="00D71456"/>
    <w:rsid w:val="00D71A25"/>
    <w:rsid w:val="00D71C17"/>
    <w:rsid w:val="00D722E2"/>
    <w:rsid w:val="00D72DA4"/>
    <w:rsid w:val="00D73274"/>
    <w:rsid w:val="00D74A93"/>
    <w:rsid w:val="00D7507B"/>
    <w:rsid w:val="00D75B9B"/>
    <w:rsid w:val="00D763B8"/>
    <w:rsid w:val="00D768F0"/>
    <w:rsid w:val="00D806BD"/>
    <w:rsid w:val="00D80BD8"/>
    <w:rsid w:val="00D81333"/>
    <w:rsid w:val="00D823B9"/>
    <w:rsid w:val="00D828E8"/>
    <w:rsid w:val="00D82CB0"/>
    <w:rsid w:val="00D830E7"/>
    <w:rsid w:val="00D83666"/>
    <w:rsid w:val="00D84B57"/>
    <w:rsid w:val="00D870C2"/>
    <w:rsid w:val="00D8719B"/>
    <w:rsid w:val="00D87A5F"/>
    <w:rsid w:val="00D87AEA"/>
    <w:rsid w:val="00D91379"/>
    <w:rsid w:val="00D919BE"/>
    <w:rsid w:val="00D92CAC"/>
    <w:rsid w:val="00D930C1"/>
    <w:rsid w:val="00D9427E"/>
    <w:rsid w:val="00D94C08"/>
    <w:rsid w:val="00D9609E"/>
    <w:rsid w:val="00D969BC"/>
    <w:rsid w:val="00D974AA"/>
    <w:rsid w:val="00D97FAB"/>
    <w:rsid w:val="00DA18C6"/>
    <w:rsid w:val="00DA1C2A"/>
    <w:rsid w:val="00DA1F9E"/>
    <w:rsid w:val="00DA30DA"/>
    <w:rsid w:val="00DA3157"/>
    <w:rsid w:val="00DA31B6"/>
    <w:rsid w:val="00DA328C"/>
    <w:rsid w:val="00DA400F"/>
    <w:rsid w:val="00DA4D3E"/>
    <w:rsid w:val="00DA552D"/>
    <w:rsid w:val="00DA7ECF"/>
    <w:rsid w:val="00DB084E"/>
    <w:rsid w:val="00DB0C49"/>
    <w:rsid w:val="00DB1F7C"/>
    <w:rsid w:val="00DB270C"/>
    <w:rsid w:val="00DB338F"/>
    <w:rsid w:val="00DB3EF9"/>
    <w:rsid w:val="00DB50F8"/>
    <w:rsid w:val="00DB6869"/>
    <w:rsid w:val="00DB696F"/>
    <w:rsid w:val="00DB6AED"/>
    <w:rsid w:val="00DB6E9E"/>
    <w:rsid w:val="00DB6FE7"/>
    <w:rsid w:val="00DB7817"/>
    <w:rsid w:val="00DC0B96"/>
    <w:rsid w:val="00DC0D7E"/>
    <w:rsid w:val="00DC16A3"/>
    <w:rsid w:val="00DC2B96"/>
    <w:rsid w:val="00DC2BF0"/>
    <w:rsid w:val="00DC390D"/>
    <w:rsid w:val="00DC5502"/>
    <w:rsid w:val="00DC5D34"/>
    <w:rsid w:val="00DC770F"/>
    <w:rsid w:val="00DD05C1"/>
    <w:rsid w:val="00DD1110"/>
    <w:rsid w:val="00DD13D4"/>
    <w:rsid w:val="00DD15CB"/>
    <w:rsid w:val="00DD22E6"/>
    <w:rsid w:val="00DD37F5"/>
    <w:rsid w:val="00DD3C9C"/>
    <w:rsid w:val="00DD3F88"/>
    <w:rsid w:val="00DD495B"/>
    <w:rsid w:val="00DD5506"/>
    <w:rsid w:val="00DD55DB"/>
    <w:rsid w:val="00DD6A78"/>
    <w:rsid w:val="00DD7049"/>
    <w:rsid w:val="00DD7214"/>
    <w:rsid w:val="00DD727C"/>
    <w:rsid w:val="00DD7AB6"/>
    <w:rsid w:val="00DD7DD5"/>
    <w:rsid w:val="00DE121B"/>
    <w:rsid w:val="00DE1D57"/>
    <w:rsid w:val="00DE1E13"/>
    <w:rsid w:val="00DE213D"/>
    <w:rsid w:val="00DE30CB"/>
    <w:rsid w:val="00DE3685"/>
    <w:rsid w:val="00DE41DD"/>
    <w:rsid w:val="00DE4284"/>
    <w:rsid w:val="00DE4AB2"/>
    <w:rsid w:val="00DE4D53"/>
    <w:rsid w:val="00DE4FF4"/>
    <w:rsid w:val="00DE5756"/>
    <w:rsid w:val="00DE6DB9"/>
    <w:rsid w:val="00DE7147"/>
    <w:rsid w:val="00DF139D"/>
    <w:rsid w:val="00DF16DF"/>
    <w:rsid w:val="00DF181D"/>
    <w:rsid w:val="00DF27EC"/>
    <w:rsid w:val="00DF365B"/>
    <w:rsid w:val="00DF425B"/>
    <w:rsid w:val="00DF47D3"/>
    <w:rsid w:val="00DF7790"/>
    <w:rsid w:val="00E02248"/>
    <w:rsid w:val="00E02841"/>
    <w:rsid w:val="00E03671"/>
    <w:rsid w:val="00E05C12"/>
    <w:rsid w:val="00E06274"/>
    <w:rsid w:val="00E0690B"/>
    <w:rsid w:val="00E1010B"/>
    <w:rsid w:val="00E10922"/>
    <w:rsid w:val="00E113CB"/>
    <w:rsid w:val="00E11BFF"/>
    <w:rsid w:val="00E120D4"/>
    <w:rsid w:val="00E1513E"/>
    <w:rsid w:val="00E17FEB"/>
    <w:rsid w:val="00E22BDB"/>
    <w:rsid w:val="00E2353B"/>
    <w:rsid w:val="00E23A2C"/>
    <w:rsid w:val="00E25276"/>
    <w:rsid w:val="00E25C95"/>
    <w:rsid w:val="00E300CD"/>
    <w:rsid w:val="00E302EB"/>
    <w:rsid w:val="00E30973"/>
    <w:rsid w:val="00E30DC0"/>
    <w:rsid w:val="00E3116E"/>
    <w:rsid w:val="00E32282"/>
    <w:rsid w:val="00E3293B"/>
    <w:rsid w:val="00E32AE8"/>
    <w:rsid w:val="00E33BE2"/>
    <w:rsid w:val="00E33BF8"/>
    <w:rsid w:val="00E346FE"/>
    <w:rsid w:val="00E34E3B"/>
    <w:rsid w:val="00E35C63"/>
    <w:rsid w:val="00E373A2"/>
    <w:rsid w:val="00E37672"/>
    <w:rsid w:val="00E4077F"/>
    <w:rsid w:val="00E42CD6"/>
    <w:rsid w:val="00E43F5F"/>
    <w:rsid w:val="00E44028"/>
    <w:rsid w:val="00E44881"/>
    <w:rsid w:val="00E45C8B"/>
    <w:rsid w:val="00E46042"/>
    <w:rsid w:val="00E4708D"/>
    <w:rsid w:val="00E47AAB"/>
    <w:rsid w:val="00E5004C"/>
    <w:rsid w:val="00E50EF4"/>
    <w:rsid w:val="00E518BC"/>
    <w:rsid w:val="00E51E8D"/>
    <w:rsid w:val="00E53D99"/>
    <w:rsid w:val="00E54EA3"/>
    <w:rsid w:val="00E55B0F"/>
    <w:rsid w:val="00E56F5E"/>
    <w:rsid w:val="00E572F0"/>
    <w:rsid w:val="00E572FD"/>
    <w:rsid w:val="00E578DD"/>
    <w:rsid w:val="00E57C12"/>
    <w:rsid w:val="00E612A7"/>
    <w:rsid w:val="00E612AF"/>
    <w:rsid w:val="00E63FCA"/>
    <w:rsid w:val="00E64074"/>
    <w:rsid w:val="00E65817"/>
    <w:rsid w:val="00E663A5"/>
    <w:rsid w:val="00E6748E"/>
    <w:rsid w:val="00E70137"/>
    <w:rsid w:val="00E7090D"/>
    <w:rsid w:val="00E71982"/>
    <w:rsid w:val="00E72B5A"/>
    <w:rsid w:val="00E76AAE"/>
    <w:rsid w:val="00E8098D"/>
    <w:rsid w:val="00E809E7"/>
    <w:rsid w:val="00E80CA9"/>
    <w:rsid w:val="00E81295"/>
    <w:rsid w:val="00E81DBA"/>
    <w:rsid w:val="00E82822"/>
    <w:rsid w:val="00E841B6"/>
    <w:rsid w:val="00E84B2D"/>
    <w:rsid w:val="00E86210"/>
    <w:rsid w:val="00E871DF"/>
    <w:rsid w:val="00E8742D"/>
    <w:rsid w:val="00E87643"/>
    <w:rsid w:val="00E9058B"/>
    <w:rsid w:val="00E91A71"/>
    <w:rsid w:val="00E91D18"/>
    <w:rsid w:val="00E91E3E"/>
    <w:rsid w:val="00E929AE"/>
    <w:rsid w:val="00E930D0"/>
    <w:rsid w:val="00E945D9"/>
    <w:rsid w:val="00E94E34"/>
    <w:rsid w:val="00E95AF9"/>
    <w:rsid w:val="00E95B50"/>
    <w:rsid w:val="00E961A8"/>
    <w:rsid w:val="00E973EF"/>
    <w:rsid w:val="00E976DC"/>
    <w:rsid w:val="00EA059F"/>
    <w:rsid w:val="00EA0F3C"/>
    <w:rsid w:val="00EA3442"/>
    <w:rsid w:val="00EA3D8F"/>
    <w:rsid w:val="00EA4D76"/>
    <w:rsid w:val="00EA617F"/>
    <w:rsid w:val="00EB01FB"/>
    <w:rsid w:val="00EB05A6"/>
    <w:rsid w:val="00EB0823"/>
    <w:rsid w:val="00EB088F"/>
    <w:rsid w:val="00EB0C31"/>
    <w:rsid w:val="00EB286E"/>
    <w:rsid w:val="00EB36BD"/>
    <w:rsid w:val="00EB36FE"/>
    <w:rsid w:val="00EB37D8"/>
    <w:rsid w:val="00EB39BF"/>
    <w:rsid w:val="00EB3BA6"/>
    <w:rsid w:val="00EB44D4"/>
    <w:rsid w:val="00EB45E8"/>
    <w:rsid w:val="00EB6662"/>
    <w:rsid w:val="00EB6833"/>
    <w:rsid w:val="00EB6B0F"/>
    <w:rsid w:val="00EB7F05"/>
    <w:rsid w:val="00EC1E98"/>
    <w:rsid w:val="00EC2392"/>
    <w:rsid w:val="00EC41FD"/>
    <w:rsid w:val="00EC4592"/>
    <w:rsid w:val="00EC5310"/>
    <w:rsid w:val="00EC5DD9"/>
    <w:rsid w:val="00EC6E41"/>
    <w:rsid w:val="00EC74B8"/>
    <w:rsid w:val="00EC7753"/>
    <w:rsid w:val="00ED0E25"/>
    <w:rsid w:val="00ED2841"/>
    <w:rsid w:val="00ED2916"/>
    <w:rsid w:val="00ED308D"/>
    <w:rsid w:val="00ED5B83"/>
    <w:rsid w:val="00ED69B0"/>
    <w:rsid w:val="00EE129E"/>
    <w:rsid w:val="00EE195F"/>
    <w:rsid w:val="00EE2024"/>
    <w:rsid w:val="00EE2112"/>
    <w:rsid w:val="00EE2276"/>
    <w:rsid w:val="00EE2971"/>
    <w:rsid w:val="00EE2C43"/>
    <w:rsid w:val="00EE301E"/>
    <w:rsid w:val="00EE3714"/>
    <w:rsid w:val="00EE66AC"/>
    <w:rsid w:val="00EE7821"/>
    <w:rsid w:val="00EF15D7"/>
    <w:rsid w:val="00EF2251"/>
    <w:rsid w:val="00EF26FF"/>
    <w:rsid w:val="00EF2C33"/>
    <w:rsid w:val="00EF4CEC"/>
    <w:rsid w:val="00EF5BEA"/>
    <w:rsid w:val="00EF6073"/>
    <w:rsid w:val="00EF62F7"/>
    <w:rsid w:val="00F010B9"/>
    <w:rsid w:val="00F01385"/>
    <w:rsid w:val="00F019D8"/>
    <w:rsid w:val="00F02489"/>
    <w:rsid w:val="00F027BC"/>
    <w:rsid w:val="00F04426"/>
    <w:rsid w:val="00F0469D"/>
    <w:rsid w:val="00F04773"/>
    <w:rsid w:val="00F06FF3"/>
    <w:rsid w:val="00F075E6"/>
    <w:rsid w:val="00F10091"/>
    <w:rsid w:val="00F10D99"/>
    <w:rsid w:val="00F1107A"/>
    <w:rsid w:val="00F113AF"/>
    <w:rsid w:val="00F11F9A"/>
    <w:rsid w:val="00F12DD3"/>
    <w:rsid w:val="00F12F3E"/>
    <w:rsid w:val="00F1393C"/>
    <w:rsid w:val="00F13D20"/>
    <w:rsid w:val="00F15CEB"/>
    <w:rsid w:val="00F1659C"/>
    <w:rsid w:val="00F16AAA"/>
    <w:rsid w:val="00F172CA"/>
    <w:rsid w:val="00F17AE0"/>
    <w:rsid w:val="00F212E6"/>
    <w:rsid w:val="00F2201B"/>
    <w:rsid w:val="00F234A7"/>
    <w:rsid w:val="00F23D52"/>
    <w:rsid w:val="00F23F20"/>
    <w:rsid w:val="00F248BE"/>
    <w:rsid w:val="00F26FD9"/>
    <w:rsid w:val="00F30D8C"/>
    <w:rsid w:val="00F316DD"/>
    <w:rsid w:val="00F34116"/>
    <w:rsid w:val="00F34F1F"/>
    <w:rsid w:val="00F360D2"/>
    <w:rsid w:val="00F3626A"/>
    <w:rsid w:val="00F368FC"/>
    <w:rsid w:val="00F37CAE"/>
    <w:rsid w:val="00F37CCE"/>
    <w:rsid w:val="00F40FDE"/>
    <w:rsid w:val="00F4243D"/>
    <w:rsid w:val="00F42643"/>
    <w:rsid w:val="00F429BD"/>
    <w:rsid w:val="00F44C2D"/>
    <w:rsid w:val="00F462F5"/>
    <w:rsid w:val="00F46A69"/>
    <w:rsid w:val="00F46BFA"/>
    <w:rsid w:val="00F52729"/>
    <w:rsid w:val="00F537B0"/>
    <w:rsid w:val="00F54F1E"/>
    <w:rsid w:val="00F552FA"/>
    <w:rsid w:val="00F556F6"/>
    <w:rsid w:val="00F5778F"/>
    <w:rsid w:val="00F57C1F"/>
    <w:rsid w:val="00F57EA8"/>
    <w:rsid w:val="00F608A5"/>
    <w:rsid w:val="00F61A49"/>
    <w:rsid w:val="00F62003"/>
    <w:rsid w:val="00F6263C"/>
    <w:rsid w:val="00F629BD"/>
    <w:rsid w:val="00F62EED"/>
    <w:rsid w:val="00F63779"/>
    <w:rsid w:val="00F65DC7"/>
    <w:rsid w:val="00F669E1"/>
    <w:rsid w:val="00F66FFC"/>
    <w:rsid w:val="00F67751"/>
    <w:rsid w:val="00F70B9C"/>
    <w:rsid w:val="00F7264E"/>
    <w:rsid w:val="00F7269C"/>
    <w:rsid w:val="00F73A74"/>
    <w:rsid w:val="00F753F5"/>
    <w:rsid w:val="00F80F58"/>
    <w:rsid w:val="00F81C4A"/>
    <w:rsid w:val="00F8271A"/>
    <w:rsid w:val="00F828DD"/>
    <w:rsid w:val="00F83762"/>
    <w:rsid w:val="00F843A7"/>
    <w:rsid w:val="00F8574B"/>
    <w:rsid w:val="00F85F5B"/>
    <w:rsid w:val="00F860BF"/>
    <w:rsid w:val="00F904D4"/>
    <w:rsid w:val="00F9050F"/>
    <w:rsid w:val="00F911B7"/>
    <w:rsid w:val="00F918B5"/>
    <w:rsid w:val="00F91B7B"/>
    <w:rsid w:val="00F91E9A"/>
    <w:rsid w:val="00F927E5"/>
    <w:rsid w:val="00F92CA9"/>
    <w:rsid w:val="00F93720"/>
    <w:rsid w:val="00F93ABA"/>
    <w:rsid w:val="00F9443C"/>
    <w:rsid w:val="00F9475A"/>
    <w:rsid w:val="00F95766"/>
    <w:rsid w:val="00F958F5"/>
    <w:rsid w:val="00F95D77"/>
    <w:rsid w:val="00F97465"/>
    <w:rsid w:val="00FA0C08"/>
    <w:rsid w:val="00FA11BB"/>
    <w:rsid w:val="00FA53AE"/>
    <w:rsid w:val="00FA789F"/>
    <w:rsid w:val="00FB0644"/>
    <w:rsid w:val="00FB1DF6"/>
    <w:rsid w:val="00FB23E9"/>
    <w:rsid w:val="00FB24A1"/>
    <w:rsid w:val="00FB306F"/>
    <w:rsid w:val="00FB35C4"/>
    <w:rsid w:val="00FB3B8A"/>
    <w:rsid w:val="00FB4EFD"/>
    <w:rsid w:val="00FB7EDF"/>
    <w:rsid w:val="00FC0065"/>
    <w:rsid w:val="00FC1546"/>
    <w:rsid w:val="00FC1C2F"/>
    <w:rsid w:val="00FC2B23"/>
    <w:rsid w:val="00FC2E55"/>
    <w:rsid w:val="00FC2ED6"/>
    <w:rsid w:val="00FC5B4E"/>
    <w:rsid w:val="00FC5DE8"/>
    <w:rsid w:val="00FC6873"/>
    <w:rsid w:val="00FC6CA0"/>
    <w:rsid w:val="00FC73D0"/>
    <w:rsid w:val="00FC7B76"/>
    <w:rsid w:val="00FD0929"/>
    <w:rsid w:val="00FD195E"/>
    <w:rsid w:val="00FD3F8A"/>
    <w:rsid w:val="00FD492C"/>
    <w:rsid w:val="00FD4F07"/>
    <w:rsid w:val="00FD4F5D"/>
    <w:rsid w:val="00FD50B3"/>
    <w:rsid w:val="00FD5B48"/>
    <w:rsid w:val="00FD625B"/>
    <w:rsid w:val="00FD6A8C"/>
    <w:rsid w:val="00FD6C84"/>
    <w:rsid w:val="00FE0E0D"/>
    <w:rsid w:val="00FE1324"/>
    <w:rsid w:val="00FE4293"/>
    <w:rsid w:val="00FE44DB"/>
    <w:rsid w:val="00FE4D05"/>
    <w:rsid w:val="00FE5FB7"/>
    <w:rsid w:val="00FE64E3"/>
    <w:rsid w:val="00FE65EA"/>
    <w:rsid w:val="00FE7281"/>
    <w:rsid w:val="00FF0C5A"/>
    <w:rsid w:val="00FF1059"/>
    <w:rsid w:val="00FF1E0B"/>
    <w:rsid w:val="00FF2190"/>
    <w:rsid w:val="00FF310B"/>
    <w:rsid w:val="00FF4B59"/>
    <w:rsid w:val="00FF56B8"/>
    <w:rsid w:val="00FF5A81"/>
    <w:rsid w:val="00FF7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line number" w:uiPriority="99"/>
    <w:lsdException w:name="Title" w:qFormat="1"/>
    <w:lsdException w:name="Body Text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F4BF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8"/>
      <w:szCs w:val="28"/>
    </w:rPr>
  </w:style>
  <w:style w:type="paragraph" w:styleId="2">
    <w:name w:val="heading 2"/>
    <w:basedOn w:val="1"/>
    <w:next w:val="a"/>
    <w:link w:val="20"/>
    <w:uiPriority w:val="9"/>
    <w:qFormat/>
    <w:rsid w:val="001F4BFE"/>
    <w:pPr>
      <w:outlineLvl w:val="1"/>
    </w:pPr>
  </w:style>
  <w:style w:type="paragraph" w:styleId="3">
    <w:name w:val="heading 3"/>
    <w:basedOn w:val="2"/>
    <w:next w:val="a"/>
    <w:qFormat/>
    <w:rsid w:val="001F4BFE"/>
    <w:pPr>
      <w:outlineLvl w:val="2"/>
    </w:pPr>
  </w:style>
  <w:style w:type="paragraph" w:styleId="4">
    <w:name w:val="heading 4"/>
    <w:basedOn w:val="3"/>
    <w:next w:val="a"/>
    <w:qFormat/>
    <w:rsid w:val="001F4BFE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36FE"/>
    <w:rPr>
      <w:rFonts w:ascii="Arial" w:hAnsi="Arial"/>
      <w:b/>
      <w:bCs/>
      <w:color w:val="000080"/>
      <w:sz w:val="28"/>
      <w:szCs w:val="28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804BD"/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B36FE"/>
  </w:style>
  <w:style w:type="paragraph" w:customStyle="1" w:styleId="a7">
    <w:name w:val="Заголовок документа"/>
    <w:basedOn w:val="a"/>
    <w:next w:val="a"/>
    <w:rsid w:val="004564A6"/>
    <w:pPr>
      <w:spacing w:after="480"/>
      <w:ind w:right="6152"/>
      <w:jc w:val="both"/>
    </w:pPr>
    <w:rPr>
      <w:sz w:val="28"/>
      <w:szCs w:val="28"/>
    </w:rPr>
  </w:style>
  <w:style w:type="paragraph" w:customStyle="1" w:styleId="a8">
    <w:name w:val="Исполнитель"/>
    <w:basedOn w:val="a"/>
    <w:rsid w:val="004564A6"/>
    <w:pPr>
      <w:keepNext/>
      <w:tabs>
        <w:tab w:val="right" w:pos="9498"/>
      </w:tabs>
    </w:pPr>
    <w:rPr>
      <w:sz w:val="28"/>
      <w:szCs w:val="28"/>
    </w:rPr>
  </w:style>
  <w:style w:type="paragraph" w:customStyle="1" w:styleId="a9">
    <w:name w:val="Обращение"/>
    <w:basedOn w:val="a"/>
    <w:next w:val="a"/>
    <w:rsid w:val="004564A6"/>
    <w:pPr>
      <w:spacing w:after="360"/>
      <w:jc w:val="center"/>
    </w:pPr>
    <w:rPr>
      <w:sz w:val="28"/>
      <w:szCs w:val="28"/>
    </w:rPr>
  </w:style>
  <w:style w:type="paragraph" w:customStyle="1" w:styleId="aa">
    <w:name w:val="Подпись должностного лица"/>
    <w:basedOn w:val="a"/>
    <w:next w:val="a8"/>
    <w:rsid w:val="004564A6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b">
    <w:name w:val="Текст документа"/>
    <w:basedOn w:val="a"/>
    <w:link w:val="ac"/>
    <w:rsid w:val="004564A6"/>
    <w:pPr>
      <w:ind w:firstLine="720"/>
      <w:jc w:val="both"/>
    </w:pPr>
    <w:rPr>
      <w:sz w:val="28"/>
      <w:szCs w:val="28"/>
    </w:rPr>
  </w:style>
  <w:style w:type="paragraph" w:customStyle="1" w:styleId="ad">
    <w:name w:val="ПОСТ"/>
    <w:basedOn w:val="ab"/>
    <w:next w:val="ab"/>
    <w:rsid w:val="00153FD4"/>
    <w:pPr>
      <w:spacing w:before="360" w:after="360"/>
      <w:ind w:firstLine="0"/>
      <w:jc w:val="center"/>
    </w:pPr>
  </w:style>
  <w:style w:type="character" w:customStyle="1" w:styleId="ae">
    <w:name w:val="Цветовое выделение"/>
    <w:uiPriority w:val="99"/>
    <w:rsid w:val="001F4BFE"/>
    <w:rPr>
      <w:b/>
      <w:color w:val="000080"/>
      <w:sz w:val="28"/>
    </w:rPr>
  </w:style>
  <w:style w:type="character" w:customStyle="1" w:styleId="af">
    <w:name w:val="Гипертекстовая ссылка"/>
    <w:uiPriority w:val="99"/>
    <w:rsid w:val="001F4BFE"/>
    <w:rPr>
      <w:rFonts w:cs="Times New Roman"/>
      <w:b/>
      <w:color w:val="008000"/>
      <w:sz w:val="28"/>
      <w:szCs w:val="28"/>
      <w:u w:val="single"/>
    </w:rPr>
  </w:style>
  <w:style w:type="paragraph" w:customStyle="1" w:styleId="af0">
    <w:name w:val="Основное меню"/>
    <w:basedOn w:val="a"/>
    <w:next w:val="a"/>
    <w:rsid w:val="001F4BFE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30"/>
      <w:szCs w:val="30"/>
    </w:rPr>
  </w:style>
  <w:style w:type="paragraph" w:customStyle="1" w:styleId="af1">
    <w:name w:val="Заголовок"/>
    <w:basedOn w:val="af0"/>
    <w:next w:val="a"/>
    <w:rsid w:val="001F4BFE"/>
    <w:rPr>
      <w:b/>
      <w:bCs/>
      <w:color w:val="C0C0C0"/>
    </w:rPr>
  </w:style>
  <w:style w:type="paragraph" w:customStyle="1" w:styleId="af2">
    <w:name w:val="Заголовок статьи"/>
    <w:basedOn w:val="a"/>
    <w:next w:val="a"/>
    <w:uiPriority w:val="99"/>
    <w:rsid w:val="001F4BF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8"/>
      <w:szCs w:val="28"/>
    </w:rPr>
  </w:style>
  <w:style w:type="paragraph" w:customStyle="1" w:styleId="af3">
    <w:name w:val="Интерактивный заголовок"/>
    <w:basedOn w:val="af1"/>
    <w:next w:val="a"/>
    <w:rsid w:val="001F4BFE"/>
    <w:rPr>
      <w:u w:val="single"/>
    </w:rPr>
  </w:style>
  <w:style w:type="paragraph" w:customStyle="1" w:styleId="af4">
    <w:name w:val="Интерфейс"/>
    <w:basedOn w:val="a"/>
    <w:next w:val="a"/>
    <w:rsid w:val="001F4BFE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ECE9D8"/>
      <w:sz w:val="28"/>
      <w:szCs w:val="28"/>
    </w:rPr>
  </w:style>
  <w:style w:type="paragraph" w:customStyle="1" w:styleId="af5">
    <w:name w:val="Комментарий"/>
    <w:basedOn w:val="a"/>
    <w:next w:val="a"/>
    <w:rsid w:val="001F4BF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8"/>
      <w:szCs w:val="28"/>
    </w:rPr>
  </w:style>
  <w:style w:type="paragraph" w:customStyle="1" w:styleId="af6">
    <w:name w:val="Информация о версии"/>
    <w:basedOn w:val="af5"/>
    <w:next w:val="a"/>
    <w:rsid w:val="001F4BFE"/>
    <w:rPr>
      <w:color w:val="000080"/>
    </w:rPr>
  </w:style>
  <w:style w:type="paragraph" w:customStyle="1" w:styleId="af7">
    <w:name w:val="Текст (лев. подпись)"/>
    <w:basedOn w:val="a"/>
    <w:next w:val="a"/>
    <w:rsid w:val="001F4BFE"/>
    <w:pPr>
      <w:widowControl w:val="0"/>
      <w:autoSpaceDE w:val="0"/>
      <w:autoSpaceDN w:val="0"/>
      <w:adjustRightInd w:val="0"/>
    </w:pPr>
    <w:rPr>
      <w:rFonts w:ascii="Arial" w:hAnsi="Arial"/>
      <w:sz w:val="28"/>
      <w:szCs w:val="28"/>
    </w:rPr>
  </w:style>
  <w:style w:type="paragraph" w:customStyle="1" w:styleId="af8">
    <w:name w:val="Колонтитул (левый)"/>
    <w:basedOn w:val="af7"/>
    <w:next w:val="a"/>
    <w:rsid w:val="001F4BFE"/>
    <w:rPr>
      <w:sz w:val="22"/>
      <w:szCs w:val="22"/>
    </w:rPr>
  </w:style>
  <w:style w:type="paragraph" w:customStyle="1" w:styleId="af9">
    <w:name w:val="Текст (прав. подпись)"/>
    <w:basedOn w:val="a"/>
    <w:next w:val="a"/>
    <w:rsid w:val="001F4BFE"/>
    <w:pPr>
      <w:widowControl w:val="0"/>
      <w:autoSpaceDE w:val="0"/>
      <w:autoSpaceDN w:val="0"/>
      <w:adjustRightInd w:val="0"/>
      <w:jc w:val="right"/>
    </w:pPr>
    <w:rPr>
      <w:rFonts w:ascii="Arial" w:hAnsi="Arial"/>
      <w:sz w:val="28"/>
      <w:szCs w:val="28"/>
    </w:rPr>
  </w:style>
  <w:style w:type="paragraph" w:customStyle="1" w:styleId="afa">
    <w:name w:val="Колонтитул (правый)"/>
    <w:basedOn w:val="af9"/>
    <w:next w:val="a"/>
    <w:rsid w:val="001F4BFE"/>
    <w:rPr>
      <w:sz w:val="22"/>
      <w:szCs w:val="22"/>
    </w:rPr>
  </w:style>
  <w:style w:type="paragraph" w:customStyle="1" w:styleId="afb">
    <w:name w:val="Комментарий пользователя"/>
    <w:basedOn w:val="af5"/>
    <w:next w:val="a"/>
    <w:rsid w:val="001F4BFE"/>
    <w:pPr>
      <w:jc w:val="left"/>
    </w:pPr>
    <w:rPr>
      <w:color w:val="000080"/>
    </w:rPr>
  </w:style>
  <w:style w:type="paragraph" w:customStyle="1" w:styleId="afc">
    <w:name w:val="Моноширинный"/>
    <w:basedOn w:val="a"/>
    <w:next w:val="a"/>
    <w:rsid w:val="001F4BF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character" w:customStyle="1" w:styleId="afd">
    <w:name w:val="Найденные слова"/>
    <w:rsid w:val="001F4BFE"/>
    <w:rPr>
      <w:rFonts w:cs="Times New Roman"/>
      <w:b/>
      <w:bCs/>
      <w:color w:val="000080"/>
      <w:sz w:val="28"/>
      <w:szCs w:val="28"/>
    </w:rPr>
  </w:style>
  <w:style w:type="character" w:customStyle="1" w:styleId="afe">
    <w:name w:val="Не вступил в силу"/>
    <w:rsid w:val="001F4BFE"/>
    <w:rPr>
      <w:rFonts w:cs="Times New Roman"/>
      <w:b/>
      <w:color w:val="008080"/>
      <w:sz w:val="28"/>
      <w:szCs w:val="28"/>
    </w:rPr>
  </w:style>
  <w:style w:type="paragraph" w:customStyle="1" w:styleId="aff">
    <w:name w:val="Нормальный (таблица)"/>
    <w:basedOn w:val="a"/>
    <w:next w:val="a"/>
    <w:uiPriority w:val="99"/>
    <w:rsid w:val="001F4BFE"/>
    <w:pPr>
      <w:widowControl w:val="0"/>
      <w:autoSpaceDE w:val="0"/>
      <w:autoSpaceDN w:val="0"/>
      <w:adjustRightInd w:val="0"/>
      <w:jc w:val="both"/>
    </w:pPr>
    <w:rPr>
      <w:rFonts w:ascii="Arial" w:hAnsi="Arial"/>
      <w:sz w:val="28"/>
      <w:szCs w:val="28"/>
    </w:rPr>
  </w:style>
  <w:style w:type="paragraph" w:customStyle="1" w:styleId="aff0">
    <w:name w:val="Объект"/>
    <w:basedOn w:val="a"/>
    <w:next w:val="a"/>
    <w:rsid w:val="001F4BFE"/>
    <w:pPr>
      <w:widowControl w:val="0"/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customStyle="1" w:styleId="aff1">
    <w:name w:val="Таблицы (моноширинный)"/>
    <w:basedOn w:val="a"/>
    <w:next w:val="a"/>
    <w:uiPriority w:val="99"/>
    <w:rsid w:val="001F4BF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customStyle="1" w:styleId="aff2">
    <w:name w:val="Оглавление"/>
    <w:basedOn w:val="aff1"/>
    <w:next w:val="a"/>
    <w:link w:val="aff3"/>
    <w:rsid w:val="001F4BFE"/>
    <w:pPr>
      <w:ind w:left="140"/>
    </w:pPr>
  </w:style>
  <w:style w:type="character" w:customStyle="1" w:styleId="aff3">
    <w:name w:val="Оглавление_"/>
    <w:basedOn w:val="a0"/>
    <w:link w:val="aff2"/>
    <w:rsid w:val="00EB36FE"/>
    <w:rPr>
      <w:rFonts w:ascii="Courier New" w:hAnsi="Courier New" w:cs="Courier New"/>
      <w:sz w:val="28"/>
      <w:szCs w:val="28"/>
    </w:rPr>
  </w:style>
  <w:style w:type="character" w:customStyle="1" w:styleId="aff4">
    <w:name w:val="Опечатки"/>
    <w:rsid w:val="001F4BFE"/>
    <w:rPr>
      <w:color w:val="FF0000"/>
      <w:sz w:val="28"/>
    </w:rPr>
  </w:style>
  <w:style w:type="paragraph" w:customStyle="1" w:styleId="aff5">
    <w:name w:val="Переменная часть"/>
    <w:basedOn w:val="af0"/>
    <w:next w:val="a"/>
    <w:rsid w:val="001F4BFE"/>
    <w:rPr>
      <w:sz w:val="26"/>
      <w:szCs w:val="26"/>
    </w:rPr>
  </w:style>
  <w:style w:type="paragraph" w:customStyle="1" w:styleId="aff6">
    <w:name w:val="Постоянная часть"/>
    <w:basedOn w:val="af0"/>
    <w:next w:val="a"/>
    <w:rsid w:val="001F4BFE"/>
    <w:rPr>
      <w:sz w:val="28"/>
      <w:szCs w:val="28"/>
    </w:rPr>
  </w:style>
  <w:style w:type="paragraph" w:customStyle="1" w:styleId="aff7">
    <w:name w:val="Прижатый влево"/>
    <w:basedOn w:val="a"/>
    <w:next w:val="a"/>
    <w:uiPriority w:val="99"/>
    <w:rsid w:val="001F4BFE"/>
    <w:pPr>
      <w:widowControl w:val="0"/>
      <w:autoSpaceDE w:val="0"/>
      <w:autoSpaceDN w:val="0"/>
      <w:adjustRightInd w:val="0"/>
    </w:pPr>
    <w:rPr>
      <w:rFonts w:ascii="Arial" w:hAnsi="Arial"/>
      <w:sz w:val="28"/>
      <w:szCs w:val="28"/>
    </w:rPr>
  </w:style>
  <w:style w:type="character" w:customStyle="1" w:styleId="aff8">
    <w:name w:val="Продолжение ссылки"/>
    <w:basedOn w:val="af"/>
    <w:rsid w:val="001F4BFE"/>
    <w:rPr>
      <w:rFonts w:cs="Times New Roman"/>
      <w:b/>
      <w:color w:val="008000"/>
      <w:sz w:val="28"/>
      <w:szCs w:val="28"/>
      <w:u w:val="single"/>
    </w:rPr>
  </w:style>
  <w:style w:type="paragraph" w:customStyle="1" w:styleId="aff9">
    <w:name w:val="Словарная статья"/>
    <w:basedOn w:val="a"/>
    <w:next w:val="a"/>
    <w:rsid w:val="001F4BFE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/>
      <w:sz w:val="28"/>
      <w:szCs w:val="28"/>
    </w:rPr>
  </w:style>
  <w:style w:type="paragraph" w:customStyle="1" w:styleId="affa">
    <w:name w:val="Текст (справка)"/>
    <w:basedOn w:val="a"/>
    <w:next w:val="a"/>
    <w:rsid w:val="001F4BFE"/>
    <w:pPr>
      <w:widowControl w:val="0"/>
      <w:autoSpaceDE w:val="0"/>
      <w:autoSpaceDN w:val="0"/>
      <w:adjustRightInd w:val="0"/>
      <w:ind w:left="170" w:right="170"/>
    </w:pPr>
    <w:rPr>
      <w:rFonts w:ascii="Arial" w:hAnsi="Arial"/>
      <w:sz w:val="28"/>
      <w:szCs w:val="28"/>
    </w:rPr>
  </w:style>
  <w:style w:type="paragraph" w:customStyle="1" w:styleId="affb">
    <w:name w:val="Текст в таблице"/>
    <w:basedOn w:val="aff"/>
    <w:next w:val="a"/>
    <w:rsid w:val="001F4BFE"/>
    <w:pPr>
      <w:ind w:firstLine="500"/>
    </w:pPr>
  </w:style>
  <w:style w:type="paragraph" w:customStyle="1" w:styleId="affc">
    <w:name w:val="Технический комментарий"/>
    <w:basedOn w:val="a"/>
    <w:next w:val="a"/>
    <w:rsid w:val="001F4BFE"/>
    <w:pPr>
      <w:widowControl w:val="0"/>
      <w:autoSpaceDE w:val="0"/>
      <w:autoSpaceDN w:val="0"/>
      <w:adjustRightInd w:val="0"/>
    </w:pPr>
    <w:rPr>
      <w:rFonts w:ascii="Arial" w:hAnsi="Arial"/>
      <w:sz w:val="28"/>
      <w:szCs w:val="28"/>
    </w:rPr>
  </w:style>
  <w:style w:type="character" w:customStyle="1" w:styleId="affd">
    <w:name w:val="Утратил силу"/>
    <w:rsid w:val="001F4BFE"/>
    <w:rPr>
      <w:rFonts w:cs="Times New Roman"/>
      <w:b/>
      <w:strike/>
      <w:color w:val="808000"/>
      <w:sz w:val="28"/>
      <w:szCs w:val="28"/>
    </w:rPr>
  </w:style>
  <w:style w:type="table" w:styleId="affe">
    <w:name w:val="Table Grid"/>
    <w:basedOn w:val="a1"/>
    <w:rsid w:val="001F4BFE"/>
    <w:pPr>
      <w:widowControl w:val="0"/>
      <w:autoSpaceDE w:val="0"/>
      <w:autoSpaceDN w:val="0"/>
      <w:adjustRightInd w:val="0"/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">
    <w:name w:val="footnote text"/>
    <w:basedOn w:val="a"/>
    <w:link w:val="afff0"/>
    <w:uiPriority w:val="99"/>
    <w:rsid w:val="005234EF"/>
  </w:style>
  <w:style w:type="character" w:customStyle="1" w:styleId="afff0">
    <w:name w:val="Текст сноски Знак"/>
    <w:basedOn w:val="a0"/>
    <w:link w:val="afff"/>
    <w:uiPriority w:val="99"/>
    <w:semiHidden/>
    <w:rsid w:val="00EB36FE"/>
  </w:style>
  <w:style w:type="character" w:styleId="afff1">
    <w:name w:val="footnote reference"/>
    <w:uiPriority w:val="99"/>
    <w:rsid w:val="005234EF"/>
    <w:rPr>
      <w:vertAlign w:val="superscript"/>
    </w:rPr>
  </w:style>
  <w:style w:type="paragraph" w:styleId="afff2">
    <w:name w:val="endnote text"/>
    <w:basedOn w:val="a"/>
    <w:semiHidden/>
    <w:rsid w:val="00743B6C"/>
  </w:style>
  <w:style w:type="character" w:styleId="afff3">
    <w:name w:val="endnote reference"/>
    <w:semiHidden/>
    <w:rsid w:val="00743B6C"/>
    <w:rPr>
      <w:vertAlign w:val="superscript"/>
    </w:rPr>
  </w:style>
  <w:style w:type="paragraph" w:styleId="afff4">
    <w:name w:val="Body Text"/>
    <w:basedOn w:val="a"/>
    <w:link w:val="afff5"/>
    <w:qFormat/>
    <w:rsid w:val="003F0112"/>
    <w:pPr>
      <w:jc w:val="center"/>
    </w:pPr>
    <w:rPr>
      <w:sz w:val="28"/>
      <w:szCs w:val="24"/>
    </w:rPr>
  </w:style>
  <w:style w:type="character" w:customStyle="1" w:styleId="afff5">
    <w:name w:val="Основной текст Знак"/>
    <w:link w:val="afff4"/>
    <w:rsid w:val="003F0112"/>
    <w:rPr>
      <w:sz w:val="28"/>
      <w:szCs w:val="24"/>
    </w:rPr>
  </w:style>
  <w:style w:type="character" w:styleId="afff6">
    <w:name w:val="Hyperlink"/>
    <w:uiPriority w:val="99"/>
    <w:rsid w:val="004953C3"/>
    <w:rPr>
      <w:color w:val="0000FF"/>
      <w:u w:val="single"/>
    </w:rPr>
  </w:style>
  <w:style w:type="paragraph" w:styleId="afff7">
    <w:name w:val="Balloon Text"/>
    <w:basedOn w:val="a"/>
    <w:link w:val="afff8"/>
    <w:uiPriority w:val="99"/>
    <w:rsid w:val="007D354E"/>
    <w:rPr>
      <w:rFonts w:ascii="Tahoma" w:hAnsi="Tahoma" w:cs="Tahoma"/>
      <w:sz w:val="16"/>
      <w:szCs w:val="16"/>
    </w:rPr>
  </w:style>
  <w:style w:type="character" w:customStyle="1" w:styleId="afff8">
    <w:name w:val="Текст выноски Знак"/>
    <w:basedOn w:val="a0"/>
    <w:link w:val="afff7"/>
    <w:uiPriority w:val="99"/>
    <w:semiHidden/>
    <w:rsid w:val="00EB36FE"/>
    <w:rPr>
      <w:rFonts w:ascii="Tahoma" w:hAnsi="Tahoma" w:cs="Tahoma"/>
      <w:sz w:val="16"/>
      <w:szCs w:val="16"/>
    </w:rPr>
  </w:style>
  <w:style w:type="character" w:customStyle="1" w:styleId="FontStyle47">
    <w:name w:val="Font Style47"/>
    <w:basedOn w:val="a0"/>
    <w:rsid w:val="00706260"/>
    <w:rPr>
      <w:rFonts w:ascii="Times New Roman" w:hAnsi="Times New Roman" w:cs="Times New Roman"/>
      <w:sz w:val="22"/>
      <w:szCs w:val="22"/>
    </w:rPr>
  </w:style>
  <w:style w:type="paragraph" w:customStyle="1" w:styleId="11">
    <w:name w:val="Абзац списка1"/>
    <w:basedOn w:val="a"/>
    <w:rsid w:val="00706260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afff9">
    <w:name w:val="Знак"/>
    <w:basedOn w:val="a"/>
    <w:rsid w:val="0017733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ffa">
    <w:name w:val="List Paragraph"/>
    <w:basedOn w:val="a"/>
    <w:link w:val="afffb"/>
    <w:uiPriority w:val="34"/>
    <w:qFormat/>
    <w:rsid w:val="00803A1A"/>
    <w:pPr>
      <w:ind w:left="720"/>
      <w:contextualSpacing/>
    </w:pPr>
  </w:style>
  <w:style w:type="character" w:customStyle="1" w:styleId="afffb">
    <w:name w:val="Абзац списка Знак"/>
    <w:basedOn w:val="a0"/>
    <w:link w:val="afffa"/>
    <w:uiPriority w:val="34"/>
    <w:locked/>
    <w:rsid w:val="00EB36FE"/>
  </w:style>
  <w:style w:type="character" w:customStyle="1" w:styleId="blk">
    <w:name w:val="blk"/>
    <w:basedOn w:val="a0"/>
    <w:rsid w:val="006C360D"/>
  </w:style>
  <w:style w:type="paragraph" w:customStyle="1" w:styleId="s1">
    <w:name w:val="s_1"/>
    <w:basedOn w:val="a"/>
    <w:rsid w:val="0061551D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6155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61551D"/>
    <w:rPr>
      <w:rFonts w:ascii="Courier New" w:hAnsi="Courier New" w:cs="Courier New"/>
    </w:rPr>
  </w:style>
  <w:style w:type="paragraph" w:customStyle="1" w:styleId="formattext">
    <w:name w:val="formattext"/>
    <w:basedOn w:val="a"/>
    <w:rsid w:val="00041FC1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Без интервала1"/>
    <w:qFormat/>
    <w:rsid w:val="00A638D3"/>
    <w:rPr>
      <w:rFonts w:ascii="Calibri" w:hAnsi="Calibri"/>
      <w:sz w:val="22"/>
      <w:szCs w:val="22"/>
      <w:lang w:eastAsia="en-US"/>
    </w:rPr>
  </w:style>
  <w:style w:type="paragraph" w:styleId="afffc">
    <w:name w:val="No Spacing"/>
    <w:uiPriority w:val="1"/>
    <w:qFormat/>
    <w:rsid w:val="00671366"/>
  </w:style>
  <w:style w:type="paragraph" w:customStyle="1" w:styleId="ConsPlusCell">
    <w:name w:val="ConsPlusCell"/>
    <w:uiPriority w:val="99"/>
    <w:rsid w:val="007B748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styleId="afffd">
    <w:name w:val="Strong"/>
    <w:basedOn w:val="a0"/>
    <w:uiPriority w:val="22"/>
    <w:qFormat/>
    <w:rsid w:val="00F6263C"/>
    <w:rPr>
      <w:b/>
      <w:bCs/>
    </w:rPr>
  </w:style>
  <w:style w:type="paragraph" w:styleId="afffe">
    <w:name w:val="Normal (Web)"/>
    <w:basedOn w:val="a"/>
    <w:uiPriority w:val="99"/>
    <w:unhideWhenUsed/>
    <w:rsid w:val="00F6263C"/>
    <w:pPr>
      <w:spacing w:before="100" w:beforeAutospacing="1" w:after="100" w:afterAutospacing="1"/>
    </w:pPr>
    <w:rPr>
      <w:sz w:val="24"/>
      <w:szCs w:val="24"/>
    </w:rPr>
  </w:style>
  <w:style w:type="character" w:styleId="affff">
    <w:name w:val="Emphasis"/>
    <w:basedOn w:val="a0"/>
    <w:qFormat/>
    <w:rsid w:val="00F6263C"/>
    <w:rPr>
      <w:i/>
      <w:iCs/>
    </w:rPr>
  </w:style>
  <w:style w:type="paragraph" w:styleId="affff0">
    <w:name w:val="annotation text"/>
    <w:basedOn w:val="a"/>
    <w:link w:val="affff1"/>
    <w:uiPriority w:val="99"/>
    <w:unhideWhenUsed/>
    <w:rsid w:val="00EB36FE"/>
    <w:pPr>
      <w:widowControl w:val="0"/>
      <w:spacing w:after="200" w:line="276" w:lineRule="auto"/>
    </w:pPr>
    <w:rPr>
      <w:rFonts w:ascii="Microsoft Sans Serif" w:eastAsia="Microsoft Sans Serif" w:hAnsi="Microsoft Sans Serif" w:cs="Microsoft Sans Serif"/>
      <w:color w:val="000000"/>
      <w:lang w:bidi="ru-RU"/>
    </w:rPr>
  </w:style>
  <w:style w:type="character" w:customStyle="1" w:styleId="affff1">
    <w:name w:val="Текст примечания Знак"/>
    <w:basedOn w:val="a0"/>
    <w:link w:val="affff0"/>
    <w:uiPriority w:val="99"/>
    <w:rsid w:val="00EB36FE"/>
    <w:rPr>
      <w:rFonts w:ascii="Microsoft Sans Serif" w:eastAsia="Microsoft Sans Serif" w:hAnsi="Microsoft Sans Serif" w:cs="Microsoft Sans Serif"/>
      <w:color w:val="000000"/>
      <w:lang w:bidi="ru-RU"/>
    </w:rPr>
  </w:style>
  <w:style w:type="paragraph" w:styleId="affff2">
    <w:name w:val="annotation subject"/>
    <w:basedOn w:val="affff0"/>
    <w:next w:val="affff0"/>
    <w:link w:val="affff3"/>
    <w:uiPriority w:val="99"/>
    <w:unhideWhenUsed/>
    <w:rsid w:val="00EB36FE"/>
    <w:rPr>
      <w:b/>
      <w:bCs/>
    </w:rPr>
  </w:style>
  <w:style w:type="character" w:customStyle="1" w:styleId="affff3">
    <w:name w:val="Тема примечания Знак"/>
    <w:basedOn w:val="affff1"/>
    <w:link w:val="affff2"/>
    <w:uiPriority w:val="99"/>
    <w:rsid w:val="00EB36FE"/>
    <w:rPr>
      <w:rFonts w:ascii="Microsoft Sans Serif" w:eastAsia="Microsoft Sans Serif" w:hAnsi="Microsoft Sans Serif" w:cs="Microsoft Sans Serif"/>
      <w:b/>
      <w:bCs/>
      <w:color w:val="000000"/>
      <w:lang w:bidi="ru-RU"/>
    </w:rPr>
  </w:style>
  <w:style w:type="paragraph" w:styleId="13">
    <w:name w:val="toc 1"/>
    <w:basedOn w:val="a"/>
    <w:next w:val="a"/>
    <w:uiPriority w:val="39"/>
    <w:unhideWhenUsed/>
    <w:rsid w:val="00EB36FE"/>
    <w:pPr>
      <w:widowControl w:val="0"/>
      <w:spacing w:after="100" w:line="276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bidi="ru-RU"/>
    </w:rPr>
  </w:style>
  <w:style w:type="paragraph" w:styleId="30">
    <w:name w:val="toc 3"/>
    <w:basedOn w:val="a"/>
    <w:next w:val="a"/>
    <w:uiPriority w:val="39"/>
    <w:unhideWhenUsed/>
    <w:rsid w:val="00EB36FE"/>
    <w:pPr>
      <w:widowControl w:val="0"/>
      <w:spacing w:after="100" w:line="276" w:lineRule="auto"/>
      <w:ind w:left="480"/>
    </w:pPr>
    <w:rPr>
      <w:rFonts w:ascii="Microsoft Sans Serif" w:eastAsia="Microsoft Sans Serif" w:hAnsi="Microsoft Sans Serif" w:cs="Microsoft Sans Serif"/>
      <w:color w:val="000000"/>
      <w:sz w:val="24"/>
      <w:szCs w:val="24"/>
      <w:lang w:bidi="ru-RU"/>
    </w:rPr>
  </w:style>
  <w:style w:type="paragraph" w:styleId="21">
    <w:name w:val="toc 2"/>
    <w:basedOn w:val="a"/>
    <w:next w:val="a"/>
    <w:uiPriority w:val="39"/>
    <w:unhideWhenUsed/>
    <w:rsid w:val="00EB36FE"/>
    <w:pPr>
      <w:widowControl w:val="0"/>
      <w:spacing w:after="100" w:line="276" w:lineRule="auto"/>
      <w:ind w:left="240"/>
    </w:pPr>
    <w:rPr>
      <w:rFonts w:ascii="Microsoft Sans Serif" w:eastAsia="Microsoft Sans Serif" w:hAnsi="Microsoft Sans Serif" w:cs="Microsoft Sans Serif"/>
      <w:color w:val="000000"/>
      <w:sz w:val="24"/>
      <w:szCs w:val="24"/>
      <w:lang w:bidi="ru-RU"/>
    </w:rPr>
  </w:style>
  <w:style w:type="paragraph" w:styleId="40">
    <w:name w:val="toc 4"/>
    <w:basedOn w:val="a"/>
    <w:next w:val="a"/>
    <w:uiPriority w:val="39"/>
    <w:unhideWhenUsed/>
    <w:rsid w:val="00EB36FE"/>
    <w:pPr>
      <w:widowControl w:val="0"/>
      <w:spacing w:after="100" w:line="276" w:lineRule="auto"/>
      <w:ind w:left="720"/>
    </w:pPr>
    <w:rPr>
      <w:rFonts w:ascii="Microsoft Sans Serif" w:eastAsia="Microsoft Sans Serif" w:hAnsi="Microsoft Sans Serif" w:cs="Microsoft Sans Serif"/>
      <w:color w:val="000000"/>
      <w:sz w:val="24"/>
      <w:szCs w:val="24"/>
      <w:lang w:bidi="ru-RU"/>
    </w:rPr>
  </w:style>
  <w:style w:type="character" w:styleId="affff4">
    <w:name w:val="FollowedHyperlink"/>
    <w:basedOn w:val="a0"/>
    <w:uiPriority w:val="99"/>
    <w:unhideWhenUsed/>
    <w:rsid w:val="00EB36FE"/>
    <w:rPr>
      <w:color w:val="800080" w:themeColor="followedHyperlink"/>
      <w:u w:val="single"/>
    </w:rPr>
  </w:style>
  <w:style w:type="character" w:styleId="affff5">
    <w:name w:val="annotation reference"/>
    <w:basedOn w:val="a0"/>
    <w:uiPriority w:val="99"/>
    <w:unhideWhenUsed/>
    <w:rsid w:val="00EB36FE"/>
    <w:rPr>
      <w:sz w:val="16"/>
      <w:szCs w:val="16"/>
    </w:rPr>
  </w:style>
  <w:style w:type="character" w:customStyle="1" w:styleId="affff6">
    <w:name w:val="Сноска_"/>
    <w:basedOn w:val="a0"/>
    <w:link w:val="affff7"/>
    <w:rsid w:val="00EB36FE"/>
  </w:style>
  <w:style w:type="paragraph" w:customStyle="1" w:styleId="affff7">
    <w:name w:val="Сноска"/>
    <w:basedOn w:val="a"/>
    <w:link w:val="affff6"/>
    <w:rsid w:val="00EB36FE"/>
    <w:pPr>
      <w:widowControl w:val="0"/>
      <w:spacing w:after="40" w:line="276" w:lineRule="auto"/>
    </w:pPr>
  </w:style>
  <w:style w:type="character" w:customStyle="1" w:styleId="41">
    <w:name w:val="Основной текст (4)_"/>
    <w:basedOn w:val="a0"/>
    <w:link w:val="42"/>
    <w:rsid w:val="00EB36FE"/>
    <w:rPr>
      <w:rFonts w:ascii="Cambria" w:eastAsia="Cambria" w:hAnsi="Cambria" w:cs="Cambria"/>
      <w:i/>
      <w:iCs/>
      <w:sz w:val="18"/>
      <w:szCs w:val="18"/>
    </w:rPr>
  </w:style>
  <w:style w:type="paragraph" w:customStyle="1" w:styleId="42">
    <w:name w:val="Основной текст (4)"/>
    <w:basedOn w:val="a"/>
    <w:link w:val="41"/>
    <w:rsid w:val="00EB36FE"/>
    <w:pPr>
      <w:widowControl w:val="0"/>
      <w:spacing w:after="220" w:line="276" w:lineRule="auto"/>
      <w:jc w:val="center"/>
    </w:pPr>
    <w:rPr>
      <w:rFonts w:ascii="Cambria" w:eastAsia="Cambria" w:hAnsi="Cambria" w:cs="Cambria"/>
      <w:i/>
      <w:iCs/>
      <w:sz w:val="18"/>
      <w:szCs w:val="18"/>
    </w:rPr>
  </w:style>
  <w:style w:type="character" w:customStyle="1" w:styleId="affff8">
    <w:name w:val="Основной текст_"/>
    <w:basedOn w:val="a0"/>
    <w:link w:val="14"/>
    <w:rsid w:val="00EB36FE"/>
  </w:style>
  <w:style w:type="paragraph" w:customStyle="1" w:styleId="14">
    <w:name w:val="Основной текст1"/>
    <w:basedOn w:val="a"/>
    <w:link w:val="affff8"/>
    <w:rsid w:val="00EB36FE"/>
    <w:pPr>
      <w:widowControl w:val="0"/>
      <w:spacing w:after="200" w:line="276" w:lineRule="auto"/>
      <w:ind w:firstLine="400"/>
    </w:pPr>
  </w:style>
  <w:style w:type="character" w:customStyle="1" w:styleId="22">
    <w:name w:val="Основной текст (2)_"/>
    <w:basedOn w:val="a0"/>
    <w:link w:val="23"/>
    <w:rsid w:val="00EB36FE"/>
    <w:rPr>
      <w:sz w:val="28"/>
      <w:szCs w:val="28"/>
    </w:rPr>
  </w:style>
  <w:style w:type="paragraph" w:customStyle="1" w:styleId="23">
    <w:name w:val="Основной текст (2)"/>
    <w:basedOn w:val="a"/>
    <w:link w:val="22"/>
    <w:rsid w:val="00EB36FE"/>
    <w:pPr>
      <w:widowControl w:val="0"/>
      <w:spacing w:after="360" w:line="276" w:lineRule="auto"/>
      <w:ind w:firstLine="700"/>
    </w:pPr>
    <w:rPr>
      <w:sz w:val="28"/>
      <w:szCs w:val="28"/>
    </w:rPr>
  </w:style>
  <w:style w:type="character" w:customStyle="1" w:styleId="5">
    <w:name w:val="Основной текст (5)_"/>
    <w:basedOn w:val="a0"/>
    <w:link w:val="50"/>
    <w:rsid w:val="00EB36FE"/>
    <w:rPr>
      <w:rFonts w:ascii="Arial" w:eastAsia="Arial" w:hAnsi="Arial" w:cs="Arial"/>
      <w:sz w:val="13"/>
      <w:szCs w:val="13"/>
    </w:rPr>
  </w:style>
  <w:style w:type="paragraph" w:customStyle="1" w:styleId="50">
    <w:name w:val="Основной текст (5)"/>
    <w:basedOn w:val="a"/>
    <w:link w:val="5"/>
    <w:rsid w:val="00EB36FE"/>
    <w:pPr>
      <w:widowControl w:val="0"/>
      <w:spacing w:after="120" w:line="290" w:lineRule="auto"/>
    </w:pPr>
    <w:rPr>
      <w:rFonts w:ascii="Arial" w:eastAsia="Arial" w:hAnsi="Arial" w:cs="Arial"/>
      <w:sz w:val="13"/>
      <w:szCs w:val="13"/>
    </w:rPr>
  </w:style>
  <w:style w:type="character" w:customStyle="1" w:styleId="6">
    <w:name w:val="Основной текст (6)_"/>
    <w:basedOn w:val="a0"/>
    <w:link w:val="60"/>
    <w:rsid w:val="00EB36FE"/>
    <w:rPr>
      <w:sz w:val="14"/>
      <w:szCs w:val="14"/>
    </w:rPr>
  </w:style>
  <w:style w:type="paragraph" w:customStyle="1" w:styleId="60">
    <w:name w:val="Основной текст (6)"/>
    <w:basedOn w:val="a"/>
    <w:link w:val="6"/>
    <w:rsid w:val="00EB36FE"/>
    <w:pPr>
      <w:widowControl w:val="0"/>
      <w:spacing w:after="120" w:line="276" w:lineRule="auto"/>
      <w:ind w:left="3380"/>
    </w:pPr>
    <w:rPr>
      <w:sz w:val="14"/>
      <w:szCs w:val="14"/>
    </w:rPr>
  </w:style>
  <w:style w:type="character" w:customStyle="1" w:styleId="31">
    <w:name w:val="Основной текст (3)_"/>
    <w:basedOn w:val="a0"/>
    <w:link w:val="32"/>
    <w:rsid w:val="00EB36FE"/>
    <w:rPr>
      <w:b/>
      <w:bCs/>
    </w:rPr>
  </w:style>
  <w:style w:type="paragraph" w:customStyle="1" w:styleId="32">
    <w:name w:val="Основной текст (3)"/>
    <w:basedOn w:val="a"/>
    <w:link w:val="31"/>
    <w:rsid w:val="00EB36FE"/>
    <w:pPr>
      <w:widowControl w:val="0"/>
      <w:spacing w:after="80" w:line="276" w:lineRule="auto"/>
    </w:pPr>
    <w:rPr>
      <w:b/>
      <w:bCs/>
    </w:rPr>
  </w:style>
  <w:style w:type="character" w:customStyle="1" w:styleId="24">
    <w:name w:val="Колонтитул (2)_"/>
    <w:basedOn w:val="a0"/>
    <w:link w:val="25"/>
    <w:rsid w:val="00EB36FE"/>
  </w:style>
  <w:style w:type="paragraph" w:customStyle="1" w:styleId="25">
    <w:name w:val="Колонтитул (2)"/>
    <w:basedOn w:val="a"/>
    <w:link w:val="24"/>
    <w:rsid w:val="00EB36FE"/>
    <w:pPr>
      <w:widowControl w:val="0"/>
      <w:spacing w:after="200" w:line="276" w:lineRule="auto"/>
    </w:pPr>
  </w:style>
  <w:style w:type="character" w:customStyle="1" w:styleId="26">
    <w:name w:val="Заголовок №2_"/>
    <w:basedOn w:val="a0"/>
    <w:link w:val="27"/>
    <w:rsid w:val="00EB36FE"/>
    <w:rPr>
      <w:b/>
      <w:bCs/>
      <w:sz w:val="28"/>
      <w:szCs w:val="28"/>
    </w:rPr>
  </w:style>
  <w:style w:type="paragraph" w:customStyle="1" w:styleId="27">
    <w:name w:val="Заголовок №2"/>
    <w:basedOn w:val="a"/>
    <w:link w:val="26"/>
    <w:rsid w:val="00EB36FE"/>
    <w:pPr>
      <w:widowControl w:val="0"/>
      <w:spacing w:after="220" w:line="276" w:lineRule="auto"/>
      <w:ind w:left="2460" w:hanging="1010"/>
      <w:outlineLvl w:val="1"/>
    </w:pPr>
    <w:rPr>
      <w:b/>
      <w:bCs/>
      <w:sz w:val="28"/>
      <w:szCs w:val="28"/>
    </w:rPr>
  </w:style>
  <w:style w:type="character" w:customStyle="1" w:styleId="33">
    <w:name w:val="Заголовок №3_"/>
    <w:basedOn w:val="a0"/>
    <w:link w:val="34"/>
    <w:rsid w:val="00EB36FE"/>
    <w:rPr>
      <w:b/>
      <w:bCs/>
      <w:i/>
      <w:iCs/>
    </w:rPr>
  </w:style>
  <w:style w:type="paragraph" w:customStyle="1" w:styleId="34">
    <w:name w:val="Заголовок №3"/>
    <w:basedOn w:val="a"/>
    <w:link w:val="33"/>
    <w:rsid w:val="00EB36FE"/>
    <w:pPr>
      <w:widowControl w:val="0"/>
      <w:spacing w:after="200" w:line="276" w:lineRule="auto"/>
      <w:outlineLvl w:val="2"/>
    </w:pPr>
    <w:rPr>
      <w:b/>
      <w:bCs/>
      <w:i/>
      <w:iCs/>
    </w:rPr>
  </w:style>
  <w:style w:type="character" w:customStyle="1" w:styleId="affff9">
    <w:name w:val="Подпись к таблице_"/>
    <w:basedOn w:val="a0"/>
    <w:link w:val="affffa"/>
    <w:rsid w:val="00EB36FE"/>
  </w:style>
  <w:style w:type="paragraph" w:customStyle="1" w:styleId="affffa">
    <w:name w:val="Подпись к таблице"/>
    <w:basedOn w:val="a"/>
    <w:link w:val="affff9"/>
    <w:rsid w:val="00EB36FE"/>
    <w:pPr>
      <w:widowControl w:val="0"/>
      <w:spacing w:after="200" w:line="276" w:lineRule="auto"/>
    </w:pPr>
  </w:style>
  <w:style w:type="character" w:customStyle="1" w:styleId="affffb">
    <w:name w:val="Другое_"/>
    <w:basedOn w:val="a0"/>
    <w:link w:val="affffc"/>
    <w:rsid w:val="00EB36FE"/>
  </w:style>
  <w:style w:type="paragraph" w:customStyle="1" w:styleId="affffc">
    <w:name w:val="Другое"/>
    <w:basedOn w:val="a"/>
    <w:link w:val="affffb"/>
    <w:rsid w:val="00EB36FE"/>
    <w:pPr>
      <w:widowControl w:val="0"/>
      <w:spacing w:after="200" w:line="276" w:lineRule="auto"/>
      <w:ind w:firstLine="400"/>
    </w:pPr>
  </w:style>
  <w:style w:type="character" w:customStyle="1" w:styleId="affffd">
    <w:name w:val="Колонтитул_"/>
    <w:basedOn w:val="a0"/>
    <w:link w:val="affffe"/>
    <w:rsid w:val="00EB36FE"/>
    <w:rPr>
      <w:rFonts w:ascii="Calibri" w:eastAsia="Calibri" w:hAnsi="Calibri" w:cs="Calibri"/>
      <w:sz w:val="22"/>
      <w:szCs w:val="22"/>
    </w:rPr>
  </w:style>
  <w:style w:type="paragraph" w:customStyle="1" w:styleId="affffe">
    <w:name w:val="Колонтитул"/>
    <w:basedOn w:val="a"/>
    <w:link w:val="affffd"/>
    <w:rsid w:val="00EB36FE"/>
    <w:pPr>
      <w:widowControl w:val="0"/>
      <w:spacing w:after="200" w:line="276" w:lineRule="auto"/>
    </w:pPr>
    <w:rPr>
      <w:rFonts w:ascii="Calibri" w:eastAsia="Calibri" w:hAnsi="Calibri" w:cs="Calibri"/>
      <w:sz w:val="22"/>
      <w:szCs w:val="22"/>
    </w:rPr>
  </w:style>
  <w:style w:type="character" w:customStyle="1" w:styleId="15">
    <w:name w:val="Заголовок №1_"/>
    <w:basedOn w:val="a0"/>
    <w:link w:val="16"/>
    <w:rsid w:val="00EB36FE"/>
    <w:rPr>
      <w:sz w:val="28"/>
      <w:szCs w:val="28"/>
    </w:rPr>
  </w:style>
  <w:style w:type="paragraph" w:customStyle="1" w:styleId="16">
    <w:name w:val="Заголовок №1"/>
    <w:basedOn w:val="a"/>
    <w:link w:val="15"/>
    <w:rsid w:val="00EB36FE"/>
    <w:pPr>
      <w:widowControl w:val="0"/>
      <w:spacing w:after="760" w:line="276" w:lineRule="auto"/>
      <w:ind w:right="140"/>
      <w:jc w:val="right"/>
      <w:outlineLvl w:val="0"/>
    </w:pPr>
    <w:rPr>
      <w:sz w:val="28"/>
      <w:szCs w:val="28"/>
    </w:rPr>
  </w:style>
  <w:style w:type="character" w:customStyle="1" w:styleId="afffff">
    <w:name w:val="Подпись к картинке_"/>
    <w:basedOn w:val="a0"/>
    <w:link w:val="afffff0"/>
    <w:rsid w:val="00EB36FE"/>
    <w:rPr>
      <w:b/>
      <w:bCs/>
      <w:color w:val="000009"/>
      <w:sz w:val="8"/>
      <w:szCs w:val="8"/>
    </w:rPr>
  </w:style>
  <w:style w:type="paragraph" w:customStyle="1" w:styleId="afffff0">
    <w:name w:val="Подпись к картинке"/>
    <w:basedOn w:val="a"/>
    <w:link w:val="afffff"/>
    <w:rsid w:val="00EB36FE"/>
    <w:pPr>
      <w:widowControl w:val="0"/>
      <w:spacing w:after="200" w:line="276" w:lineRule="auto"/>
    </w:pPr>
    <w:rPr>
      <w:b/>
      <w:bCs/>
      <w:color w:val="000009"/>
      <w:sz w:val="8"/>
      <w:szCs w:val="8"/>
    </w:rPr>
  </w:style>
  <w:style w:type="paragraph" w:customStyle="1" w:styleId="17">
    <w:name w:val="Рецензия1"/>
    <w:hidden/>
    <w:uiPriority w:val="99"/>
    <w:semiHidden/>
    <w:rsid w:val="00EB36FE"/>
    <w:pPr>
      <w:spacing w:after="200" w:line="276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bidi="ru-RU"/>
    </w:rPr>
  </w:style>
  <w:style w:type="character" w:customStyle="1" w:styleId="fontstyle01">
    <w:name w:val="fontstyle01"/>
    <w:basedOn w:val="a0"/>
    <w:rsid w:val="00EB36FE"/>
    <w:rPr>
      <w:rFonts w:ascii="CairoFont-19-1" w:hAnsi="CairoFont-19-1" w:hint="default"/>
      <w:color w:val="000000"/>
      <w:sz w:val="28"/>
      <w:szCs w:val="28"/>
    </w:rPr>
  </w:style>
  <w:style w:type="character" w:customStyle="1" w:styleId="fontstyle21">
    <w:name w:val="fontstyle21"/>
    <w:basedOn w:val="a0"/>
    <w:rsid w:val="00EB36FE"/>
    <w:rPr>
      <w:rFonts w:ascii="CairoFont-19-0" w:hAnsi="CairoFont-19-0" w:hint="default"/>
      <w:color w:val="000000"/>
      <w:sz w:val="28"/>
      <w:szCs w:val="28"/>
    </w:rPr>
  </w:style>
  <w:style w:type="character" w:customStyle="1" w:styleId="fontstyle31">
    <w:name w:val="fontstyle31"/>
    <w:basedOn w:val="a0"/>
    <w:qFormat/>
    <w:rsid w:val="00EB36FE"/>
    <w:rPr>
      <w:rFonts w:ascii="CairoFont-48-0" w:hAnsi="CairoFont-48-0" w:hint="default"/>
      <w:color w:val="000000"/>
      <w:sz w:val="28"/>
      <w:szCs w:val="28"/>
    </w:rPr>
  </w:style>
  <w:style w:type="character" w:customStyle="1" w:styleId="fontstyle41">
    <w:name w:val="fontstyle41"/>
    <w:basedOn w:val="a0"/>
    <w:rsid w:val="00EB36FE"/>
    <w:rPr>
      <w:rFonts w:ascii="CairoFont-88-1" w:hAnsi="CairoFont-88-1" w:hint="default"/>
      <w:color w:val="000000"/>
      <w:sz w:val="28"/>
      <w:szCs w:val="28"/>
    </w:rPr>
  </w:style>
  <w:style w:type="character" w:customStyle="1" w:styleId="fontstyle51">
    <w:name w:val="fontstyle51"/>
    <w:basedOn w:val="a0"/>
    <w:rsid w:val="00EB36FE"/>
    <w:rPr>
      <w:rFonts w:ascii="CairoFont-88-0" w:hAnsi="CairoFont-88-0" w:hint="default"/>
      <w:color w:val="000000"/>
      <w:sz w:val="28"/>
      <w:szCs w:val="28"/>
    </w:rPr>
  </w:style>
  <w:style w:type="character" w:customStyle="1" w:styleId="fontstyle61">
    <w:name w:val="fontstyle61"/>
    <w:basedOn w:val="a0"/>
    <w:rsid w:val="00EB36FE"/>
    <w:rPr>
      <w:rFonts w:ascii="CairoFont-92-0" w:hAnsi="CairoFont-92-0" w:hint="default"/>
      <w:color w:val="000000"/>
      <w:sz w:val="28"/>
      <w:szCs w:val="28"/>
    </w:rPr>
  </w:style>
  <w:style w:type="character" w:customStyle="1" w:styleId="fontstyle71">
    <w:name w:val="fontstyle71"/>
    <w:basedOn w:val="a0"/>
    <w:rsid w:val="00EB36FE"/>
    <w:rPr>
      <w:rFonts w:ascii="CairoFont-93-1" w:hAnsi="CairoFont-93-1" w:hint="default"/>
      <w:color w:val="000000"/>
      <w:sz w:val="28"/>
      <w:szCs w:val="28"/>
    </w:rPr>
  </w:style>
  <w:style w:type="character" w:customStyle="1" w:styleId="fontstyle81">
    <w:name w:val="fontstyle81"/>
    <w:basedOn w:val="a0"/>
    <w:rsid w:val="00EB36FE"/>
    <w:rPr>
      <w:rFonts w:ascii="CairoFont-93-0" w:hAnsi="CairoFont-93-0" w:hint="default"/>
      <w:color w:val="000000"/>
      <w:sz w:val="28"/>
      <w:szCs w:val="28"/>
    </w:rPr>
  </w:style>
  <w:style w:type="character" w:customStyle="1" w:styleId="fontstyle91">
    <w:name w:val="fontstyle91"/>
    <w:basedOn w:val="a0"/>
    <w:rsid w:val="00EB36FE"/>
    <w:rPr>
      <w:rFonts w:ascii="CairoFont-97-1" w:hAnsi="CairoFont-97-1" w:hint="default"/>
      <w:color w:val="000000"/>
      <w:sz w:val="28"/>
      <w:szCs w:val="28"/>
    </w:rPr>
  </w:style>
  <w:style w:type="character" w:customStyle="1" w:styleId="fontstyle101">
    <w:name w:val="fontstyle101"/>
    <w:basedOn w:val="a0"/>
    <w:rsid w:val="00EB36FE"/>
    <w:rPr>
      <w:rFonts w:ascii="CairoFont-97-0" w:hAnsi="CairoFont-97-0" w:hint="default"/>
      <w:color w:val="000000"/>
      <w:sz w:val="28"/>
      <w:szCs w:val="28"/>
    </w:rPr>
  </w:style>
  <w:style w:type="character" w:customStyle="1" w:styleId="fontstyle111">
    <w:name w:val="fontstyle111"/>
    <w:basedOn w:val="a0"/>
    <w:rsid w:val="00EB36FE"/>
    <w:rPr>
      <w:rFonts w:ascii="CairoFont-99-1" w:hAnsi="CairoFont-99-1" w:hint="default"/>
      <w:color w:val="000000"/>
      <w:sz w:val="28"/>
      <w:szCs w:val="28"/>
    </w:rPr>
  </w:style>
  <w:style w:type="character" w:customStyle="1" w:styleId="fontstyle121">
    <w:name w:val="fontstyle121"/>
    <w:basedOn w:val="a0"/>
    <w:rsid w:val="00EB36FE"/>
    <w:rPr>
      <w:rFonts w:ascii="CairoFont-100-0" w:hAnsi="CairoFont-100-0" w:hint="default"/>
      <w:color w:val="000000"/>
      <w:sz w:val="28"/>
      <w:szCs w:val="28"/>
    </w:rPr>
  </w:style>
  <w:style w:type="character" w:customStyle="1" w:styleId="fontstyle131">
    <w:name w:val="fontstyle131"/>
    <w:basedOn w:val="a0"/>
    <w:rsid w:val="00EB36FE"/>
    <w:rPr>
      <w:rFonts w:ascii="CairoFont-100-1" w:hAnsi="CairoFont-100-1" w:hint="default"/>
      <w:color w:val="000000"/>
      <w:sz w:val="28"/>
      <w:szCs w:val="28"/>
    </w:rPr>
  </w:style>
  <w:style w:type="character" w:customStyle="1" w:styleId="fontstyle141">
    <w:name w:val="fontstyle141"/>
    <w:basedOn w:val="a0"/>
    <w:rsid w:val="00EB36FE"/>
    <w:rPr>
      <w:rFonts w:ascii="CairoFont-99-0" w:hAnsi="CairoFont-99-0" w:hint="default"/>
      <w:color w:val="000000"/>
      <w:sz w:val="28"/>
      <w:szCs w:val="28"/>
    </w:rPr>
  </w:style>
  <w:style w:type="paragraph" w:customStyle="1" w:styleId="123">
    <w:name w:val="_Список_123"/>
    <w:rsid w:val="00EB36FE"/>
    <w:pPr>
      <w:tabs>
        <w:tab w:val="left" w:pos="851"/>
        <w:tab w:val="left" w:pos="1644"/>
        <w:tab w:val="left" w:pos="1928"/>
        <w:tab w:val="left" w:pos="2325"/>
      </w:tabs>
      <w:spacing w:after="60" w:line="276" w:lineRule="auto"/>
      <w:jc w:val="both"/>
    </w:pPr>
    <w:rPr>
      <w:sz w:val="24"/>
    </w:rPr>
  </w:style>
  <w:style w:type="character" w:customStyle="1" w:styleId="afffff1">
    <w:name w:val="_Основной с красной строки Знак"/>
    <w:link w:val="afffff2"/>
    <w:qFormat/>
    <w:locked/>
    <w:rsid w:val="00EB36FE"/>
    <w:rPr>
      <w:color w:val="000000"/>
      <w:sz w:val="28"/>
      <w:szCs w:val="28"/>
      <w:u w:color="000000"/>
    </w:rPr>
  </w:style>
  <w:style w:type="paragraph" w:customStyle="1" w:styleId="afffff2">
    <w:name w:val="_Основной с красной строки"/>
    <w:link w:val="afffff1"/>
    <w:qFormat/>
    <w:rsid w:val="00EB36FE"/>
    <w:pPr>
      <w:spacing w:after="200" w:line="360" w:lineRule="auto"/>
      <w:ind w:firstLine="709"/>
      <w:jc w:val="both"/>
    </w:pPr>
    <w:rPr>
      <w:color w:val="000000"/>
      <w:sz w:val="28"/>
      <w:szCs w:val="28"/>
      <w:u w:color="000000"/>
    </w:rPr>
  </w:style>
  <w:style w:type="character" w:customStyle="1" w:styleId="fontstyle11">
    <w:name w:val="fontstyle11"/>
    <w:basedOn w:val="a0"/>
    <w:rsid w:val="00EB36FE"/>
    <w:rPr>
      <w:rFonts w:ascii="CairoFont-164-0" w:hAnsi="CairoFont-164-0" w:hint="default"/>
      <w:color w:val="000000"/>
      <w:sz w:val="24"/>
      <w:szCs w:val="24"/>
    </w:rPr>
  </w:style>
  <w:style w:type="paragraph" w:customStyle="1" w:styleId="18">
    <w:name w:val="Заголовок оглавления1"/>
    <w:basedOn w:val="1"/>
    <w:next w:val="a"/>
    <w:uiPriority w:val="39"/>
    <w:unhideWhenUsed/>
    <w:qFormat/>
    <w:rsid w:val="00EB36FE"/>
    <w:pPr>
      <w:keepNext/>
      <w:keepLines/>
      <w:widowControl/>
      <w:autoSpaceDE/>
      <w:autoSpaceDN/>
      <w:adjustRightInd/>
      <w:spacing w:before="240" w:after="20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ConsPlusNormal">
    <w:name w:val="ConsPlusNormal"/>
    <w:link w:val="ConsPlusNormal0"/>
    <w:rsid w:val="009A4BF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9A4BF4"/>
    <w:rPr>
      <w:rFonts w:ascii="Arial" w:hAnsi="Arial" w:cs="Arial"/>
    </w:rPr>
  </w:style>
  <w:style w:type="character" w:customStyle="1" w:styleId="afffff3">
    <w:name w:val="Подзаголовок Знак"/>
    <w:link w:val="afffff4"/>
    <w:uiPriority w:val="11"/>
    <w:rsid w:val="00E34E3B"/>
    <w:rPr>
      <w:rFonts w:ascii="Cambria" w:hAnsi="Cambria"/>
      <w:sz w:val="24"/>
      <w:szCs w:val="24"/>
    </w:rPr>
  </w:style>
  <w:style w:type="character" w:customStyle="1" w:styleId="20">
    <w:name w:val="Заголовок 2 Знак"/>
    <w:link w:val="2"/>
    <w:uiPriority w:val="9"/>
    <w:rsid w:val="00E34E3B"/>
    <w:rPr>
      <w:rFonts w:ascii="Arial" w:hAnsi="Arial"/>
      <w:b/>
      <w:bCs/>
      <w:color w:val="000080"/>
      <w:sz w:val="28"/>
      <w:szCs w:val="28"/>
    </w:rPr>
  </w:style>
  <w:style w:type="character" w:styleId="afffff5">
    <w:name w:val="line number"/>
    <w:basedOn w:val="a0"/>
    <w:uiPriority w:val="99"/>
    <w:unhideWhenUsed/>
    <w:rsid w:val="00E34E3B"/>
  </w:style>
  <w:style w:type="paragraph" w:styleId="afffff6">
    <w:name w:val="TOC Heading"/>
    <w:basedOn w:val="1"/>
    <w:next w:val="a"/>
    <w:uiPriority w:val="39"/>
    <w:qFormat/>
    <w:rsid w:val="00E34E3B"/>
    <w:pPr>
      <w:keepNext/>
      <w:keepLines/>
      <w:widowControl/>
      <w:autoSpaceDE/>
      <w:autoSpaceDN/>
      <w:adjustRightInd/>
      <w:spacing w:before="480" w:after="0" w:line="276" w:lineRule="auto"/>
      <w:contextualSpacing/>
      <w:jc w:val="left"/>
      <w:outlineLvl w:val="9"/>
    </w:pPr>
    <w:rPr>
      <w:rFonts w:ascii="Cambria" w:hAnsi="Cambria"/>
      <w:color w:val="365F91"/>
      <w:lang w:val="x-none" w:eastAsia="en-US"/>
    </w:rPr>
  </w:style>
  <w:style w:type="paragraph" w:customStyle="1" w:styleId="110">
    <w:name w:val="Заголовок 11"/>
    <w:basedOn w:val="a"/>
    <w:uiPriority w:val="1"/>
    <w:qFormat/>
    <w:rsid w:val="00E34E3B"/>
    <w:pPr>
      <w:widowControl w:val="0"/>
      <w:autoSpaceDE w:val="0"/>
      <w:autoSpaceDN w:val="0"/>
      <w:adjustRightInd w:val="0"/>
      <w:ind w:left="350" w:right="262"/>
      <w:jc w:val="center"/>
      <w:outlineLvl w:val="0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E34E3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ffff4">
    <w:name w:val="Subtitle"/>
    <w:basedOn w:val="a"/>
    <w:next w:val="a"/>
    <w:link w:val="afffff3"/>
    <w:uiPriority w:val="11"/>
    <w:qFormat/>
    <w:rsid w:val="00E34E3B"/>
    <w:pPr>
      <w:widowControl w:val="0"/>
      <w:autoSpaceDE w:val="0"/>
      <w:autoSpaceDN w:val="0"/>
      <w:adjustRightInd w:val="0"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19">
    <w:name w:val="Подзаголовок Знак1"/>
    <w:basedOn w:val="a0"/>
    <w:rsid w:val="00E34E3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-11BulletListFooterTextnumbered-141BulletNumberNumBullet1Paragraphedeliste1lp1">
    <w:name w:val="Абзац списка;Абзац списка нумерованный;Цветной список - Акцент 11;Bullet List;FooterText;numbered;ПС - Нумерованный;ТЗ список;Абзац списка литеральный;Абзац списка1;Абзац списка41;Bullet Number;Индексы;Num Bullet 1;Paragraphe de liste1;lp1"/>
    <w:basedOn w:val="a"/>
    <w:link w:val="-11BulletListFooterTextnumbered-141BulletNumber"/>
    <w:rsid w:val="001605FA"/>
    <w:pPr>
      <w:widowControl w:val="0"/>
      <w:ind w:left="215" w:firstLine="709"/>
    </w:pPr>
    <w:rPr>
      <w:sz w:val="24"/>
      <w:szCs w:val="24"/>
      <w:lang w:val="en-US" w:eastAsia="en-US"/>
    </w:rPr>
  </w:style>
  <w:style w:type="character" w:customStyle="1" w:styleId="-11BulletListFooterTextnumbered-141BulletNumber">
    <w:name w:val="Абзац списка Знак;Абзац списка нумерованный Знак;Цветной список - Акцент 11 Знак;Bullet List Знак;FooterText Знак;numbered Знак;ПС - Нумерованный Знак;ТЗ список Знак;Абзац списка литеральный Знак;Абзац списка1 Знак;Абзац списка41 Знак;Bullet Number Знак"/>
    <w:link w:val="-11BulletListFooterTextnumbered-141BulletNumberNumBullet1Paragraphedeliste1lp1"/>
    <w:locked/>
    <w:rsid w:val="001605FA"/>
    <w:rPr>
      <w:sz w:val="24"/>
      <w:szCs w:val="24"/>
      <w:lang w:val="en-US" w:eastAsia="en-US"/>
    </w:rPr>
  </w:style>
  <w:style w:type="character" w:customStyle="1" w:styleId="ac">
    <w:name w:val="Текст документа Знак"/>
    <w:link w:val="ab"/>
    <w:rsid w:val="00697901"/>
    <w:rPr>
      <w:sz w:val="28"/>
      <w:szCs w:val="28"/>
    </w:rPr>
  </w:style>
  <w:style w:type="paragraph" w:customStyle="1" w:styleId="s3">
    <w:name w:val="s_3"/>
    <w:basedOn w:val="a"/>
    <w:rsid w:val="002E480F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line number" w:uiPriority="99"/>
    <w:lsdException w:name="Title" w:qFormat="1"/>
    <w:lsdException w:name="Body Text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F4BF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8"/>
      <w:szCs w:val="28"/>
    </w:rPr>
  </w:style>
  <w:style w:type="paragraph" w:styleId="2">
    <w:name w:val="heading 2"/>
    <w:basedOn w:val="1"/>
    <w:next w:val="a"/>
    <w:link w:val="20"/>
    <w:uiPriority w:val="9"/>
    <w:qFormat/>
    <w:rsid w:val="001F4BFE"/>
    <w:pPr>
      <w:outlineLvl w:val="1"/>
    </w:pPr>
  </w:style>
  <w:style w:type="paragraph" w:styleId="3">
    <w:name w:val="heading 3"/>
    <w:basedOn w:val="2"/>
    <w:next w:val="a"/>
    <w:qFormat/>
    <w:rsid w:val="001F4BFE"/>
    <w:pPr>
      <w:outlineLvl w:val="2"/>
    </w:pPr>
  </w:style>
  <w:style w:type="paragraph" w:styleId="4">
    <w:name w:val="heading 4"/>
    <w:basedOn w:val="3"/>
    <w:next w:val="a"/>
    <w:qFormat/>
    <w:rsid w:val="001F4BFE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36FE"/>
    <w:rPr>
      <w:rFonts w:ascii="Arial" w:hAnsi="Arial"/>
      <w:b/>
      <w:bCs/>
      <w:color w:val="000080"/>
      <w:sz w:val="28"/>
      <w:szCs w:val="28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804BD"/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B36FE"/>
  </w:style>
  <w:style w:type="paragraph" w:customStyle="1" w:styleId="a7">
    <w:name w:val="Заголовок документа"/>
    <w:basedOn w:val="a"/>
    <w:next w:val="a"/>
    <w:rsid w:val="004564A6"/>
    <w:pPr>
      <w:spacing w:after="480"/>
      <w:ind w:right="6152"/>
      <w:jc w:val="both"/>
    </w:pPr>
    <w:rPr>
      <w:sz w:val="28"/>
      <w:szCs w:val="28"/>
    </w:rPr>
  </w:style>
  <w:style w:type="paragraph" w:customStyle="1" w:styleId="a8">
    <w:name w:val="Исполнитель"/>
    <w:basedOn w:val="a"/>
    <w:rsid w:val="004564A6"/>
    <w:pPr>
      <w:keepNext/>
      <w:tabs>
        <w:tab w:val="right" w:pos="9498"/>
      </w:tabs>
    </w:pPr>
    <w:rPr>
      <w:sz w:val="28"/>
      <w:szCs w:val="28"/>
    </w:rPr>
  </w:style>
  <w:style w:type="paragraph" w:customStyle="1" w:styleId="a9">
    <w:name w:val="Обращение"/>
    <w:basedOn w:val="a"/>
    <w:next w:val="a"/>
    <w:rsid w:val="004564A6"/>
    <w:pPr>
      <w:spacing w:after="360"/>
      <w:jc w:val="center"/>
    </w:pPr>
    <w:rPr>
      <w:sz w:val="28"/>
      <w:szCs w:val="28"/>
    </w:rPr>
  </w:style>
  <w:style w:type="paragraph" w:customStyle="1" w:styleId="aa">
    <w:name w:val="Подпись должностного лица"/>
    <w:basedOn w:val="a"/>
    <w:next w:val="a8"/>
    <w:rsid w:val="004564A6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b">
    <w:name w:val="Текст документа"/>
    <w:basedOn w:val="a"/>
    <w:link w:val="ac"/>
    <w:rsid w:val="004564A6"/>
    <w:pPr>
      <w:ind w:firstLine="720"/>
      <w:jc w:val="both"/>
    </w:pPr>
    <w:rPr>
      <w:sz w:val="28"/>
      <w:szCs w:val="28"/>
    </w:rPr>
  </w:style>
  <w:style w:type="paragraph" w:customStyle="1" w:styleId="ad">
    <w:name w:val="ПОСТ"/>
    <w:basedOn w:val="ab"/>
    <w:next w:val="ab"/>
    <w:rsid w:val="00153FD4"/>
    <w:pPr>
      <w:spacing w:before="360" w:after="360"/>
      <w:ind w:firstLine="0"/>
      <w:jc w:val="center"/>
    </w:pPr>
  </w:style>
  <w:style w:type="character" w:customStyle="1" w:styleId="ae">
    <w:name w:val="Цветовое выделение"/>
    <w:uiPriority w:val="99"/>
    <w:rsid w:val="001F4BFE"/>
    <w:rPr>
      <w:b/>
      <w:color w:val="000080"/>
      <w:sz w:val="28"/>
    </w:rPr>
  </w:style>
  <w:style w:type="character" w:customStyle="1" w:styleId="af">
    <w:name w:val="Гипертекстовая ссылка"/>
    <w:uiPriority w:val="99"/>
    <w:rsid w:val="001F4BFE"/>
    <w:rPr>
      <w:rFonts w:cs="Times New Roman"/>
      <w:b/>
      <w:color w:val="008000"/>
      <w:sz w:val="28"/>
      <w:szCs w:val="28"/>
      <w:u w:val="single"/>
    </w:rPr>
  </w:style>
  <w:style w:type="paragraph" w:customStyle="1" w:styleId="af0">
    <w:name w:val="Основное меню"/>
    <w:basedOn w:val="a"/>
    <w:next w:val="a"/>
    <w:rsid w:val="001F4BFE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30"/>
      <w:szCs w:val="30"/>
    </w:rPr>
  </w:style>
  <w:style w:type="paragraph" w:customStyle="1" w:styleId="af1">
    <w:name w:val="Заголовок"/>
    <w:basedOn w:val="af0"/>
    <w:next w:val="a"/>
    <w:rsid w:val="001F4BFE"/>
    <w:rPr>
      <w:b/>
      <w:bCs/>
      <w:color w:val="C0C0C0"/>
    </w:rPr>
  </w:style>
  <w:style w:type="paragraph" w:customStyle="1" w:styleId="af2">
    <w:name w:val="Заголовок статьи"/>
    <w:basedOn w:val="a"/>
    <w:next w:val="a"/>
    <w:uiPriority w:val="99"/>
    <w:rsid w:val="001F4BF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8"/>
      <w:szCs w:val="28"/>
    </w:rPr>
  </w:style>
  <w:style w:type="paragraph" w:customStyle="1" w:styleId="af3">
    <w:name w:val="Интерактивный заголовок"/>
    <w:basedOn w:val="af1"/>
    <w:next w:val="a"/>
    <w:rsid w:val="001F4BFE"/>
    <w:rPr>
      <w:u w:val="single"/>
    </w:rPr>
  </w:style>
  <w:style w:type="paragraph" w:customStyle="1" w:styleId="af4">
    <w:name w:val="Интерфейс"/>
    <w:basedOn w:val="a"/>
    <w:next w:val="a"/>
    <w:rsid w:val="001F4BFE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ECE9D8"/>
      <w:sz w:val="28"/>
      <w:szCs w:val="28"/>
    </w:rPr>
  </w:style>
  <w:style w:type="paragraph" w:customStyle="1" w:styleId="af5">
    <w:name w:val="Комментарий"/>
    <w:basedOn w:val="a"/>
    <w:next w:val="a"/>
    <w:rsid w:val="001F4BF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8"/>
      <w:szCs w:val="28"/>
    </w:rPr>
  </w:style>
  <w:style w:type="paragraph" w:customStyle="1" w:styleId="af6">
    <w:name w:val="Информация о версии"/>
    <w:basedOn w:val="af5"/>
    <w:next w:val="a"/>
    <w:rsid w:val="001F4BFE"/>
    <w:rPr>
      <w:color w:val="000080"/>
    </w:rPr>
  </w:style>
  <w:style w:type="paragraph" w:customStyle="1" w:styleId="af7">
    <w:name w:val="Текст (лев. подпись)"/>
    <w:basedOn w:val="a"/>
    <w:next w:val="a"/>
    <w:rsid w:val="001F4BFE"/>
    <w:pPr>
      <w:widowControl w:val="0"/>
      <w:autoSpaceDE w:val="0"/>
      <w:autoSpaceDN w:val="0"/>
      <w:adjustRightInd w:val="0"/>
    </w:pPr>
    <w:rPr>
      <w:rFonts w:ascii="Arial" w:hAnsi="Arial"/>
      <w:sz w:val="28"/>
      <w:szCs w:val="28"/>
    </w:rPr>
  </w:style>
  <w:style w:type="paragraph" w:customStyle="1" w:styleId="af8">
    <w:name w:val="Колонтитул (левый)"/>
    <w:basedOn w:val="af7"/>
    <w:next w:val="a"/>
    <w:rsid w:val="001F4BFE"/>
    <w:rPr>
      <w:sz w:val="22"/>
      <w:szCs w:val="22"/>
    </w:rPr>
  </w:style>
  <w:style w:type="paragraph" w:customStyle="1" w:styleId="af9">
    <w:name w:val="Текст (прав. подпись)"/>
    <w:basedOn w:val="a"/>
    <w:next w:val="a"/>
    <w:rsid w:val="001F4BFE"/>
    <w:pPr>
      <w:widowControl w:val="0"/>
      <w:autoSpaceDE w:val="0"/>
      <w:autoSpaceDN w:val="0"/>
      <w:adjustRightInd w:val="0"/>
      <w:jc w:val="right"/>
    </w:pPr>
    <w:rPr>
      <w:rFonts w:ascii="Arial" w:hAnsi="Arial"/>
      <w:sz w:val="28"/>
      <w:szCs w:val="28"/>
    </w:rPr>
  </w:style>
  <w:style w:type="paragraph" w:customStyle="1" w:styleId="afa">
    <w:name w:val="Колонтитул (правый)"/>
    <w:basedOn w:val="af9"/>
    <w:next w:val="a"/>
    <w:rsid w:val="001F4BFE"/>
    <w:rPr>
      <w:sz w:val="22"/>
      <w:szCs w:val="22"/>
    </w:rPr>
  </w:style>
  <w:style w:type="paragraph" w:customStyle="1" w:styleId="afb">
    <w:name w:val="Комментарий пользователя"/>
    <w:basedOn w:val="af5"/>
    <w:next w:val="a"/>
    <w:rsid w:val="001F4BFE"/>
    <w:pPr>
      <w:jc w:val="left"/>
    </w:pPr>
    <w:rPr>
      <w:color w:val="000080"/>
    </w:rPr>
  </w:style>
  <w:style w:type="paragraph" w:customStyle="1" w:styleId="afc">
    <w:name w:val="Моноширинный"/>
    <w:basedOn w:val="a"/>
    <w:next w:val="a"/>
    <w:rsid w:val="001F4BF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character" w:customStyle="1" w:styleId="afd">
    <w:name w:val="Найденные слова"/>
    <w:rsid w:val="001F4BFE"/>
    <w:rPr>
      <w:rFonts w:cs="Times New Roman"/>
      <w:b/>
      <w:bCs/>
      <w:color w:val="000080"/>
      <w:sz w:val="28"/>
      <w:szCs w:val="28"/>
    </w:rPr>
  </w:style>
  <w:style w:type="character" w:customStyle="1" w:styleId="afe">
    <w:name w:val="Не вступил в силу"/>
    <w:rsid w:val="001F4BFE"/>
    <w:rPr>
      <w:rFonts w:cs="Times New Roman"/>
      <w:b/>
      <w:color w:val="008080"/>
      <w:sz w:val="28"/>
      <w:szCs w:val="28"/>
    </w:rPr>
  </w:style>
  <w:style w:type="paragraph" w:customStyle="1" w:styleId="aff">
    <w:name w:val="Нормальный (таблица)"/>
    <w:basedOn w:val="a"/>
    <w:next w:val="a"/>
    <w:uiPriority w:val="99"/>
    <w:rsid w:val="001F4BFE"/>
    <w:pPr>
      <w:widowControl w:val="0"/>
      <w:autoSpaceDE w:val="0"/>
      <w:autoSpaceDN w:val="0"/>
      <w:adjustRightInd w:val="0"/>
      <w:jc w:val="both"/>
    </w:pPr>
    <w:rPr>
      <w:rFonts w:ascii="Arial" w:hAnsi="Arial"/>
      <w:sz w:val="28"/>
      <w:szCs w:val="28"/>
    </w:rPr>
  </w:style>
  <w:style w:type="paragraph" w:customStyle="1" w:styleId="aff0">
    <w:name w:val="Объект"/>
    <w:basedOn w:val="a"/>
    <w:next w:val="a"/>
    <w:rsid w:val="001F4BFE"/>
    <w:pPr>
      <w:widowControl w:val="0"/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customStyle="1" w:styleId="aff1">
    <w:name w:val="Таблицы (моноширинный)"/>
    <w:basedOn w:val="a"/>
    <w:next w:val="a"/>
    <w:uiPriority w:val="99"/>
    <w:rsid w:val="001F4BF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customStyle="1" w:styleId="aff2">
    <w:name w:val="Оглавление"/>
    <w:basedOn w:val="aff1"/>
    <w:next w:val="a"/>
    <w:link w:val="aff3"/>
    <w:rsid w:val="001F4BFE"/>
    <w:pPr>
      <w:ind w:left="140"/>
    </w:pPr>
  </w:style>
  <w:style w:type="character" w:customStyle="1" w:styleId="aff3">
    <w:name w:val="Оглавление_"/>
    <w:basedOn w:val="a0"/>
    <w:link w:val="aff2"/>
    <w:rsid w:val="00EB36FE"/>
    <w:rPr>
      <w:rFonts w:ascii="Courier New" w:hAnsi="Courier New" w:cs="Courier New"/>
      <w:sz w:val="28"/>
      <w:szCs w:val="28"/>
    </w:rPr>
  </w:style>
  <w:style w:type="character" w:customStyle="1" w:styleId="aff4">
    <w:name w:val="Опечатки"/>
    <w:rsid w:val="001F4BFE"/>
    <w:rPr>
      <w:color w:val="FF0000"/>
      <w:sz w:val="28"/>
    </w:rPr>
  </w:style>
  <w:style w:type="paragraph" w:customStyle="1" w:styleId="aff5">
    <w:name w:val="Переменная часть"/>
    <w:basedOn w:val="af0"/>
    <w:next w:val="a"/>
    <w:rsid w:val="001F4BFE"/>
    <w:rPr>
      <w:sz w:val="26"/>
      <w:szCs w:val="26"/>
    </w:rPr>
  </w:style>
  <w:style w:type="paragraph" w:customStyle="1" w:styleId="aff6">
    <w:name w:val="Постоянная часть"/>
    <w:basedOn w:val="af0"/>
    <w:next w:val="a"/>
    <w:rsid w:val="001F4BFE"/>
    <w:rPr>
      <w:sz w:val="28"/>
      <w:szCs w:val="28"/>
    </w:rPr>
  </w:style>
  <w:style w:type="paragraph" w:customStyle="1" w:styleId="aff7">
    <w:name w:val="Прижатый влево"/>
    <w:basedOn w:val="a"/>
    <w:next w:val="a"/>
    <w:uiPriority w:val="99"/>
    <w:rsid w:val="001F4BFE"/>
    <w:pPr>
      <w:widowControl w:val="0"/>
      <w:autoSpaceDE w:val="0"/>
      <w:autoSpaceDN w:val="0"/>
      <w:adjustRightInd w:val="0"/>
    </w:pPr>
    <w:rPr>
      <w:rFonts w:ascii="Arial" w:hAnsi="Arial"/>
      <w:sz w:val="28"/>
      <w:szCs w:val="28"/>
    </w:rPr>
  </w:style>
  <w:style w:type="character" w:customStyle="1" w:styleId="aff8">
    <w:name w:val="Продолжение ссылки"/>
    <w:basedOn w:val="af"/>
    <w:rsid w:val="001F4BFE"/>
    <w:rPr>
      <w:rFonts w:cs="Times New Roman"/>
      <w:b/>
      <w:color w:val="008000"/>
      <w:sz w:val="28"/>
      <w:szCs w:val="28"/>
      <w:u w:val="single"/>
    </w:rPr>
  </w:style>
  <w:style w:type="paragraph" w:customStyle="1" w:styleId="aff9">
    <w:name w:val="Словарная статья"/>
    <w:basedOn w:val="a"/>
    <w:next w:val="a"/>
    <w:rsid w:val="001F4BFE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/>
      <w:sz w:val="28"/>
      <w:szCs w:val="28"/>
    </w:rPr>
  </w:style>
  <w:style w:type="paragraph" w:customStyle="1" w:styleId="affa">
    <w:name w:val="Текст (справка)"/>
    <w:basedOn w:val="a"/>
    <w:next w:val="a"/>
    <w:rsid w:val="001F4BFE"/>
    <w:pPr>
      <w:widowControl w:val="0"/>
      <w:autoSpaceDE w:val="0"/>
      <w:autoSpaceDN w:val="0"/>
      <w:adjustRightInd w:val="0"/>
      <w:ind w:left="170" w:right="170"/>
    </w:pPr>
    <w:rPr>
      <w:rFonts w:ascii="Arial" w:hAnsi="Arial"/>
      <w:sz w:val="28"/>
      <w:szCs w:val="28"/>
    </w:rPr>
  </w:style>
  <w:style w:type="paragraph" w:customStyle="1" w:styleId="affb">
    <w:name w:val="Текст в таблице"/>
    <w:basedOn w:val="aff"/>
    <w:next w:val="a"/>
    <w:rsid w:val="001F4BFE"/>
    <w:pPr>
      <w:ind w:firstLine="500"/>
    </w:pPr>
  </w:style>
  <w:style w:type="paragraph" w:customStyle="1" w:styleId="affc">
    <w:name w:val="Технический комментарий"/>
    <w:basedOn w:val="a"/>
    <w:next w:val="a"/>
    <w:rsid w:val="001F4BFE"/>
    <w:pPr>
      <w:widowControl w:val="0"/>
      <w:autoSpaceDE w:val="0"/>
      <w:autoSpaceDN w:val="0"/>
      <w:adjustRightInd w:val="0"/>
    </w:pPr>
    <w:rPr>
      <w:rFonts w:ascii="Arial" w:hAnsi="Arial"/>
      <w:sz w:val="28"/>
      <w:szCs w:val="28"/>
    </w:rPr>
  </w:style>
  <w:style w:type="character" w:customStyle="1" w:styleId="affd">
    <w:name w:val="Утратил силу"/>
    <w:rsid w:val="001F4BFE"/>
    <w:rPr>
      <w:rFonts w:cs="Times New Roman"/>
      <w:b/>
      <w:strike/>
      <w:color w:val="808000"/>
      <w:sz w:val="28"/>
      <w:szCs w:val="28"/>
    </w:rPr>
  </w:style>
  <w:style w:type="table" w:styleId="affe">
    <w:name w:val="Table Grid"/>
    <w:basedOn w:val="a1"/>
    <w:rsid w:val="001F4BFE"/>
    <w:pPr>
      <w:widowControl w:val="0"/>
      <w:autoSpaceDE w:val="0"/>
      <w:autoSpaceDN w:val="0"/>
      <w:adjustRightInd w:val="0"/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">
    <w:name w:val="footnote text"/>
    <w:basedOn w:val="a"/>
    <w:link w:val="afff0"/>
    <w:uiPriority w:val="99"/>
    <w:rsid w:val="005234EF"/>
  </w:style>
  <w:style w:type="character" w:customStyle="1" w:styleId="afff0">
    <w:name w:val="Текст сноски Знак"/>
    <w:basedOn w:val="a0"/>
    <w:link w:val="afff"/>
    <w:uiPriority w:val="99"/>
    <w:semiHidden/>
    <w:rsid w:val="00EB36FE"/>
  </w:style>
  <w:style w:type="character" w:styleId="afff1">
    <w:name w:val="footnote reference"/>
    <w:uiPriority w:val="99"/>
    <w:rsid w:val="005234EF"/>
    <w:rPr>
      <w:vertAlign w:val="superscript"/>
    </w:rPr>
  </w:style>
  <w:style w:type="paragraph" w:styleId="afff2">
    <w:name w:val="endnote text"/>
    <w:basedOn w:val="a"/>
    <w:semiHidden/>
    <w:rsid w:val="00743B6C"/>
  </w:style>
  <w:style w:type="character" w:styleId="afff3">
    <w:name w:val="endnote reference"/>
    <w:semiHidden/>
    <w:rsid w:val="00743B6C"/>
    <w:rPr>
      <w:vertAlign w:val="superscript"/>
    </w:rPr>
  </w:style>
  <w:style w:type="paragraph" w:styleId="afff4">
    <w:name w:val="Body Text"/>
    <w:basedOn w:val="a"/>
    <w:link w:val="afff5"/>
    <w:qFormat/>
    <w:rsid w:val="003F0112"/>
    <w:pPr>
      <w:jc w:val="center"/>
    </w:pPr>
    <w:rPr>
      <w:sz w:val="28"/>
      <w:szCs w:val="24"/>
    </w:rPr>
  </w:style>
  <w:style w:type="character" w:customStyle="1" w:styleId="afff5">
    <w:name w:val="Основной текст Знак"/>
    <w:link w:val="afff4"/>
    <w:rsid w:val="003F0112"/>
    <w:rPr>
      <w:sz w:val="28"/>
      <w:szCs w:val="24"/>
    </w:rPr>
  </w:style>
  <w:style w:type="character" w:styleId="afff6">
    <w:name w:val="Hyperlink"/>
    <w:uiPriority w:val="99"/>
    <w:rsid w:val="004953C3"/>
    <w:rPr>
      <w:color w:val="0000FF"/>
      <w:u w:val="single"/>
    </w:rPr>
  </w:style>
  <w:style w:type="paragraph" w:styleId="afff7">
    <w:name w:val="Balloon Text"/>
    <w:basedOn w:val="a"/>
    <w:link w:val="afff8"/>
    <w:uiPriority w:val="99"/>
    <w:rsid w:val="007D354E"/>
    <w:rPr>
      <w:rFonts w:ascii="Tahoma" w:hAnsi="Tahoma" w:cs="Tahoma"/>
      <w:sz w:val="16"/>
      <w:szCs w:val="16"/>
    </w:rPr>
  </w:style>
  <w:style w:type="character" w:customStyle="1" w:styleId="afff8">
    <w:name w:val="Текст выноски Знак"/>
    <w:basedOn w:val="a0"/>
    <w:link w:val="afff7"/>
    <w:uiPriority w:val="99"/>
    <w:semiHidden/>
    <w:rsid w:val="00EB36FE"/>
    <w:rPr>
      <w:rFonts w:ascii="Tahoma" w:hAnsi="Tahoma" w:cs="Tahoma"/>
      <w:sz w:val="16"/>
      <w:szCs w:val="16"/>
    </w:rPr>
  </w:style>
  <w:style w:type="character" w:customStyle="1" w:styleId="FontStyle47">
    <w:name w:val="Font Style47"/>
    <w:basedOn w:val="a0"/>
    <w:rsid w:val="00706260"/>
    <w:rPr>
      <w:rFonts w:ascii="Times New Roman" w:hAnsi="Times New Roman" w:cs="Times New Roman"/>
      <w:sz w:val="22"/>
      <w:szCs w:val="22"/>
    </w:rPr>
  </w:style>
  <w:style w:type="paragraph" w:customStyle="1" w:styleId="11">
    <w:name w:val="Абзац списка1"/>
    <w:basedOn w:val="a"/>
    <w:rsid w:val="00706260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afff9">
    <w:name w:val="Знак"/>
    <w:basedOn w:val="a"/>
    <w:rsid w:val="0017733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ffa">
    <w:name w:val="List Paragraph"/>
    <w:basedOn w:val="a"/>
    <w:link w:val="afffb"/>
    <w:uiPriority w:val="34"/>
    <w:qFormat/>
    <w:rsid w:val="00803A1A"/>
    <w:pPr>
      <w:ind w:left="720"/>
      <w:contextualSpacing/>
    </w:pPr>
  </w:style>
  <w:style w:type="character" w:customStyle="1" w:styleId="afffb">
    <w:name w:val="Абзац списка Знак"/>
    <w:basedOn w:val="a0"/>
    <w:link w:val="afffa"/>
    <w:uiPriority w:val="34"/>
    <w:locked/>
    <w:rsid w:val="00EB36FE"/>
  </w:style>
  <w:style w:type="character" w:customStyle="1" w:styleId="blk">
    <w:name w:val="blk"/>
    <w:basedOn w:val="a0"/>
    <w:rsid w:val="006C360D"/>
  </w:style>
  <w:style w:type="paragraph" w:customStyle="1" w:styleId="s1">
    <w:name w:val="s_1"/>
    <w:basedOn w:val="a"/>
    <w:rsid w:val="0061551D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6155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61551D"/>
    <w:rPr>
      <w:rFonts w:ascii="Courier New" w:hAnsi="Courier New" w:cs="Courier New"/>
    </w:rPr>
  </w:style>
  <w:style w:type="paragraph" w:customStyle="1" w:styleId="formattext">
    <w:name w:val="formattext"/>
    <w:basedOn w:val="a"/>
    <w:rsid w:val="00041FC1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Без интервала1"/>
    <w:qFormat/>
    <w:rsid w:val="00A638D3"/>
    <w:rPr>
      <w:rFonts w:ascii="Calibri" w:hAnsi="Calibri"/>
      <w:sz w:val="22"/>
      <w:szCs w:val="22"/>
      <w:lang w:eastAsia="en-US"/>
    </w:rPr>
  </w:style>
  <w:style w:type="paragraph" w:styleId="afffc">
    <w:name w:val="No Spacing"/>
    <w:uiPriority w:val="1"/>
    <w:qFormat/>
    <w:rsid w:val="00671366"/>
  </w:style>
  <w:style w:type="paragraph" w:customStyle="1" w:styleId="ConsPlusCell">
    <w:name w:val="ConsPlusCell"/>
    <w:uiPriority w:val="99"/>
    <w:rsid w:val="007B748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styleId="afffd">
    <w:name w:val="Strong"/>
    <w:basedOn w:val="a0"/>
    <w:uiPriority w:val="22"/>
    <w:qFormat/>
    <w:rsid w:val="00F6263C"/>
    <w:rPr>
      <w:b/>
      <w:bCs/>
    </w:rPr>
  </w:style>
  <w:style w:type="paragraph" w:styleId="afffe">
    <w:name w:val="Normal (Web)"/>
    <w:basedOn w:val="a"/>
    <w:uiPriority w:val="99"/>
    <w:unhideWhenUsed/>
    <w:rsid w:val="00F6263C"/>
    <w:pPr>
      <w:spacing w:before="100" w:beforeAutospacing="1" w:after="100" w:afterAutospacing="1"/>
    </w:pPr>
    <w:rPr>
      <w:sz w:val="24"/>
      <w:szCs w:val="24"/>
    </w:rPr>
  </w:style>
  <w:style w:type="character" w:styleId="affff">
    <w:name w:val="Emphasis"/>
    <w:basedOn w:val="a0"/>
    <w:qFormat/>
    <w:rsid w:val="00F6263C"/>
    <w:rPr>
      <w:i/>
      <w:iCs/>
    </w:rPr>
  </w:style>
  <w:style w:type="paragraph" w:styleId="affff0">
    <w:name w:val="annotation text"/>
    <w:basedOn w:val="a"/>
    <w:link w:val="affff1"/>
    <w:uiPriority w:val="99"/>
    <w:unhideWhenUsed/>
    <w:rsid w:val="00EB36FE"/>
    <w:pPr>
      <w:widowControl w:val="0"/>
      <w:spacing w:after="200" w:line="276" w:lineRule="auto"/>
    </w:pPr>
    <w:rPr>
      <w:rFonts w:ascii="Microsoft Sans Serif" w:eastAsia="Microsoft Sans Serif" w:hAnsi="Microsoft Sans Serif" w:cs="Microsoft Sans Serif"/>
      <w:color w:val="000000"/>
      <w:lang w:bidi="ru-RU"/>
    </w:rPr>
  </w:style>
  <w:style w:type="character" w:customStyle="1" w:styleId="affff1">
    <w:name w:val="Текст примечания Знак"/>
    <w:basedOn w:val="a0"/>
    <w:link w:val="affff0"/>
    <w:uiPriority w:val="99"/>
    <w:rsid w:val="00EB36FE"/>
    <w:rPr>
      <w:rFonts w:ascii="Microsoft Sans Serif" w:eastAsia="Microsoft Sans Serif" w:hAnsi="Microsoft Sans Serif" w:cs="Microsoft Sans Serif"/>
      <w:color w:val="000000"/>
      <w:lang w:bidi="ru-RU"/>
    </w:rPr>
  </w:style>
  <w:style w:type="paragraph" w:styleId="affff2">
    <w:name w:val="annotation subject"/>
    <w:basedOn w:val="affff0"/>
    <w:next w:val="affff0"/>
    <w:link w:val="affff3"/>
    <w:uiPriority w:val="99"/>
    <w:unhideWhenUsed/>
    <w:rsid w:val="00EB36FE"/>
    <w:rPr>
      <w:b/>
      <w:bCs/>
    </w:rPr>
  </w:style>
  <w:style w:type="character" w:customStyle="1" w:styleId="affff3">
    <w:name w:val="Тема примечания Знак"/>
    <w:basedOn w:val="affff1"/>
    <w:link w:val="affff2"/>
    <w:uiPriority w:val="99"/>
    <w:rsid w:val="00EB36FE"/>
    <w:rPr>
      <w:rFonts w:ascii="Microsoft Sans Serif" w:eastAsia="Microsoft Sans Serif" w:hAnsi="Microsoft Sans Serif" w:cs="Microsoft Sans Serif"/>
      <w:b/>
      <w:bCs/>
      <w:color w:val="000000"/>
      <w:lang w:bidi="ru-RU"/>
    </w:rPr>
  </w:style>
  <w:style w:type="paragraph" w:styleId="13">
    <w:name w:val="toc 1"/>
    <w:basedOn w:val="a"/>
    <w:next w:val="a"/>
    <w:uiPriority w:val="39"/>
    <w:unhideWhenUsed/>
    <w:rsid w:val="00EB36FE"/>
    <w:pPr>
      <w:widowControl w:val="0"/>
      <w:spacing w:after="100" w:line="276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bidi="ru-RU"/>
    </w:rPr>
  </w:style>
  <w:style w:type="paragraph" w:styleId="30">
    <w:name w:val="toc 3"/>
    <w:basedOn w:val="a"/>
    <w:next w:val="a"/>
    <w:uiPriority w:val="39"/>
    <w:unhideWhenUsed/>
    <w:rsid w:val="00EB36FE"/>
    <w:pPr>
      <w:widowControl w:val="0"/>
      <w:spacing w:after="100" w:line="276" w:lineRule="auto"/>
      <w:ind w:left="480"/>
    </w:pPr>
    <w:rPr>
      <w:rFonts w:ascii="Microsoft Sans Serif" w:eastAsia="Microsoft Sans Serif" w:hAnsi="Microsoft Sans Serif" w:cs="Microsoft Sans Serif"/>
      <w:color w:val="000000"/>
      <w:sz w:val="24"/>
      <w:szCs w:val="24"/>
      <w:lang w:bidi="ru-RU"/>
    </w:rPr>
  </w:style>
  <w:style w:type="paragraph" w:styleId="21">
    <w:name w:val="toc 2"/>
    <w:basedOn w:val="a"/>
    <w:next w:val="a"/>
    <w:uiPriority w:val="39"/>
    <w:unhideWhenUsed/>
    <w:rsid w:val="00EB36FE"/>
    <w:pPr>
      <w:widowControl w:val="0"/>
      <w:spacing w:after="100" w:line="276" w:lineRule="auto"/>
      <w:ind w:left="240"/>
    </w:pPr>
    <w:rPr>
      <w:rFonts w:ascii="Microsoft Sans Serif" w:eastAsia="Microsoft Sans Serif" w:hAnsi="Microsoft Sans Serif" w:cs="Microsoft Sans Serif"/>
      <w:color w:val="000000"/>
      <w:sz w:val="24"/>
      <w:szCs w:val="24"/>
      <w:lang w:bidi="ru-RU"/>
    </w:rPr>
  </w:style>
  <w:style w:type="paragraph" w:styleId="40">
    <w:name w:val="toc 4"/>
    <w:basedOn w:val="a"/>
    <w:next w:val="a"/>
    <w:uiPriority w:val="39"/>
    <w:unhideWhenUsed/>
    <w:rsid w:val="00EB36FE"/>
    <w:pPr>
      <w:widowControl w:val="0"/>
      <w:spacing w:after="100" w:line="276" w:lineRule="auto"/>
      <w:ind w:left="720"/>
    </w:pPr>
    <w:rPr>
      <w:rFonts w:ascii="Microsoft Sans Serif" w:eastAsia="Microsoft Sans Serif" w:hAnsi="Microsoft Sans Serif" w:cs="Microsoft Sans Serif"/>
      <w:color w:val="000000"/>
      <w:sz w:val="24"/>
      <w:szCs w:val="24"/>
      <w:lang w:bidi="ru-RU"/>
    </w:rPr>
  </w:style>
  <w:style w:type="character" w:styleId="affff4">
    <w:name w:val="FollowedHyperlink"/>
    <w:basedOn w:val="a0"/>
    <w:uiPriority w:val="99"/>
    <w:unhideWhenUsed/>
    <w:rsid w:val="00EB36FE"/>
    <w:rPr>
      <w:color w:val="800080" w:themeColor="followedHyperlink"/>
      <w:u w:val="single"/>
    </w:rPr>
  </w:style>
  <w:style w:type="character" w:styleId="affff5">
    <w:name w:val="annotation reference"/>
    <w:basedOn w:val="a0"/>
    <w:uiPriority w:val="99"/>
    <w:unhideWhenUsed/>
    <w:rsid w:val="00EB36FE"/>
    <w:rPr>
      <w:sz w:val="16"/>
      <w:szCs w:val="16"/>
    </w:rPr>
  </w:style>
  <w:style w:type="character" w:customStyle="1" w:styleId="affff6">
    <w:name w:val="Сноска_"/>
    <w:basedOn w:val="a0"/>
    <w:link w:val="affff7"/>
    <w:rsid w:val="00EB36FE"/>
  </w:style>
  <w:style w:type="paragraph" w:customStyle="1" w:styleId="affff7">
    <w:name w:val="Сноска"/>
    <w:basedOn w:val="a"/>
    <w:link w:val="affff6"/>
    <w:rsid w:val="00EB36FE"/>
    <w:pPr>
      <w:widowControl w:val="0"/>
      <w:spacing w:after="40" w:line="276" w:lineRule="auto"/>
    </w:pPr>
  </w:style>
  <w:style w:type="character" w:customStyle="1" w:styleId="41">
    <w:name w:val="Основной текст (4)_"/>
    <w:basedOn w:val="a0"/>
    <w:link w:val="42"/>
    <w:rsid w:val="00EB36FE"/>
    <w:rPr>
      <w:rFonts w:ascii="Cambria" w:eastAsia="Cambria" w:hAnsi="Cambria" w:cs="Cambria"/>
      <w:i/>
      <w:iCs/>
      <w:sz w:val="18"/>
      <w:szCs w:val="18"/>
    </w:rPr>
  </w:style>
  <w:style w:type="paragraph" w:customStyle="1" w:styleId="42">
    <w:name w:val="Основной текст (4)"/>
    <w:basedOn w:val="a"/>
    <w:link w:val="41"/>
    <w:rsid w:val="00EB36FE"/>
    <w:pPr>
      <w:widowControl w:val="0"/>
      <w:spacing w:after="220" w:line="276" w:lineRule="auto"/>
      <w:jc w:val="center"/>
    </w:pPr>
    <w:rPr>
      <w:rFonts w:ascii="Cambria" w:eastAsia="Cambria" w:hAnsi="Cambria" w:cs="Cambria"/>
      <w:i/>
      <w:iCs/>
      <w:sz w:val="18"/>
      <w:szCs w:val="18"/>
    </w:rPr>
  </w:style>
  <w:style w:type="character" w:customStyle="1" w:styleId="affff8">
    <w:name w:val="Основной текст_"/>
    <w:basedOn w:val="a0"/>
    <w:link w:val="14"/>
    <w:rsid w:val="00EB36FE"/>
  </w:style>
  <w:style w:type="paragraph" w:customStyle="1" w:styleId="14">
    <w:name w:val="Основной текст1"/>
    <w:basedOn w:val="a"/>
    <w:link w:val="affff8"/>
    <w:rsid w:val="00EB36FE"/>
    <w:pPr>
      <w:widowControl w:val="0"/>
      <w:spacing w:after="200" w:line="276" w:lineRule="auto"/>
      <w:ind w:firstLine="400"/>
    </w:pPr>
  </w:style>
  <w:style w:type="character" w:customStyle="1" w:styleId="22">
    <w:name w:val="Основной текст (2)_"/>
    <w:basedOn w:val="a0"/>
    <w:link w:val="23"/>
    <w:rsid w:val="00EB36FE"/>
    <w:rPr>
      <w:sz w:val="28"/>
      <w:szCs w:val="28"/>
    </w:rPr>
  </w:style>
  <w:style w:type="paragraph" w:customStyle="1" w:styleId="23">
    <w:name w:val="Основной текст (2)"/>
    <w:basedOn w:val="a"/>
    <w:link w:val="22"/>
    <w:rsid w:val="00EB36FE"/>
    <w:pPr>
      <w:widowControl w:val="0"/>
      <w:spacing w:after="360" w:line="276" w:lineRule="auto"/>
      <w:ind w:firstLine="700"/>
    </w:pPr>
    <w:rPr>
      <w:sz w:val="28"/>
      <w:szCs w:val="28"/>
    </w:rPr>
  </w:style>
  <w:style w:type="character" w:customStyle="1" w:styleId="5">
    <w:name w:val="Основной текст (5)_"/>
    <w:basedOn w:val="a0"/>
    <w:link w:val="50"/>
    <w:rsid w:val="00EB36FE"/>
    <w:rPr>
      <w:rFonts w:ascii="Arial" w:eastAsia="Arial" w:hAnsi="Arial" w:cs="Arial"/>
      <w:sz w:val="13"/>
      <w:szCs w:val="13"/>
    </w:rPr>
  </w:style>
  <w:style w:type="paragraph" w:customStyle="1" w:styleId="50">
    <w:name w:val="Основной текст (5)"/>
    <w:basedOn w:val="a"/>
    <w:link w:val="5"/>
    <w:rsid w:val="00EB36FE"/>
    <w:pPr>
      <w:widowControl w:val="0"/>
      <w:spacing w:after="120" w:line="290" w:lineRule="auto"/>
    </w:pPr>
    <w:rPr>
      <w:rFonts w:ascii="Arial" w:eastAsia="Arial" w:hAnsi="Arial" w:cs="Arial"/>
      <w:sz w:val="13"/>
      <w:szCs w:val="13"/>
    </w:rPr>
  </w:style>
  <w:style w:type="character" w:customStyle="1" w:styleId="6">
    <w:name w:val="Основной текст (6)_"/>
    <w:basedOn w:val="a0"/>
    <w:link w:val="60"/>
    <w:rsid w:val="00EB36FE"/>
    <w:rPr>
      <w:sz w:val="14"/>
      <w:szCs w:val="14"/>
    </w:rPr>
  </w:style>
  <w:style w:type="paragraph" w:customStyle="1" w:styleId="60">
    <w:name w:val="Основной текст (6)"/>
    <w:basedOn w:val="a"/>
    <w:link w:val="6"/>
    <w:rsid w:val="00EB36FE"/>
    <w:pPr>
      <w:widowControl w:val="0"/>
      <w:spacing w:after="120" w:line="276" w:lineRule="auto"/>
      <w:ind w:left="3380"/>
    </w:pPr>
    <w:rPr>
      <w:sz w:val="14"/>
      <w:szCs w:val="14"/>
    </w:rPr>
  </w:style>
  <w:style w:type="character" w:customStyle="1" w:styleId="31">
    <w:name w:val="Основной текст (3)_"/>
    <w:basedOn w:val="a0"/>
    <w:link w:val="32"/>
    <w:rsid w:val="00EB36FE"/>
    <w:rPr>
      <w:b/>
      <w:bCs/>
    </w:rPr>
  </w:style>
  <w:style w:type="paragraph" w:customStyle="1" w:styleId="32">
    <w:name w:val="Основной текст (3)"/>
    <w:basedOn w:val="a"/>
    <w:link w:val="31"/>
    <w:rsid w:val="00EB36FE"/>
    <w:pPr>
      <w:widowControl w:val="0"/>
      <w:spacing w:after="80" w:line="276" w:lineRule="auto"/>
    </w:pPr>
    <w:rPr>
      <w:b/>
      <w:bCs/>
    </w:rPr>
  </w:style>
  <w:style w:type="character" w:customStyle="1" w:styleId="24">
    <w:name w:val="Колонтитул (2)_"/>
    <w:basedOn w:val="a0"/>
    <w:link w:val="25"/>
    <w:rsid w:val="00EB36FE"/>
  </w:style>
  <w:style w:type="paragraph" w:customStyle="1" w:styleId="25">
    <w:name w:val="Колонтитул (2)"/>
    <w:basedOn w:val="a"/>
    <w:link w:val="24"/>
    <w:rsid w:val="00EB36FE"/>
    <w:pPr>
      <w:widowControl w:val="0"/>
      <w:spacing w:after="200" w:line="276" w:lineRule="auto"/>
    </w:pPr>
  </w:style>
  <w:style w:type="character" w:customStyle="1" w:styleId="26">
    <w:name w:val="Заголовок №2_"/>
    <w:basedOn w:val="a0"/>
    <w:link w:val="27"/>
    <w:rsid w:val="00EB36FE"/>
    <w:rPr>
      <w:b/>
      <w:bCs/>
      <w:sz w:val="28"/>
      <w:szCs w:val="28"/>
    </w:rPr>
  </w:style>
  <w:style w:type="paragraph" w:customStyle="1" w:styleId="27">
    <w:name w:val="Заголовок №2"/>
    <w:basedOn w:val="a"/>
    <w:link w:val="26"/>
    <w:rsid w:val="00EB36FE"/>
    <w:pPr>
      <w:widowControl w:val="0"/>
      <w:spacing w:after="220" w:line="276" w:lineRule="auto"/>
      <w:ind w:left="2460" w:hanging="1010"/>
      <w:outlineLvl w:val="1"/>
    </w:pPr>
    <w:rPr>
      <w:b/>
      <w:bCs/>
      <w:sz w:val="28"/>
      <w:szCs w:val="28"/>
    </w:rPr>
  </w:style>
  <w:style w:type="character" w:customStyle="1" w:styleId="33">
    <w:name w:val="Заголовок №3_"/>
    <w:basedOn w:val="a0"/>
    <w:link w:val="34"/>
    <w:rsid w:val="00EB36FE"/>
    <w:rPr>
      <w:b/>
      <w:bCs/>
      <w:i/>
      <w:iCs/>
    </w:rPr>
  </w:style>
  <w:style w:type="paragraph" w:customStyle="1" w:styleId="34">
    <w:name w:val="Заголовок №3"/>
    <w:basedOn w:val="a"/>
    <w:link w:val="33"/>
    <w:rsid w:val="00EB36FE"/>
    <w:pPr>
      <w:widowControl w:val="0"/>
      <w:spacing w:after="200" w:line="276" w:lineRule="auto"/>
      <w:outlineLvl w:val="2"/>
    </w:pPr>
    <w:rPr>
      <w:b/>
      <w:bCs/>
      <w:i/>
      <w:iCs/>
    </w:rPr>
  </w:style>
  <w:style w:type="character" w:customStyle="1" w:styleId="affff9">
    <w:name w:val="Подпись к таблице_"/>
    <w:basedOn w:val="a0"/>
    <w:link w:val="affffa"/>
    <w:rsid w:val="00EB36FE"/>
  </w:style>
  <w:style w:type="paragraph" w:customStyle="1" w:styleId="affffa">
    <w:name w:val="Подпись к таблице"/>
    <w:basedOn w:val="a"/>
    <w:link w:val="affff9"/>
    <w:rsid w:val="00EB36FE"/>
    <w:pPr>
      <w:widowControl w:val="0"/>
      <w:spacing w:after="200" w:line="276" w:lineRule="auto"/>
    </w:pPr>
  </w:style>
  <w:style w:type="character" w:customStyle="1" w:styleId="affffb">
    <w:name w:val="Другое_"/>
    <w:basedOn w:val="a0"/>
    <w:link w:val="affffc"/>
    <w:rsid w:val="00EB36FE"/>
  </w:style>
  <w:style w:type="paragraph" w:customStyle="1" w:styleId="affffc">
    <w:name w:val="Другое"/>
    <w:basedOn w:val="a"/>
    <w:link w:val="affffb"/>
    <w:rsid w:val="00EB36FE"/>
    <w:pPr>
      <w:widowControl w:val="0"/>
      <w:spacing w:after="200" w:line="276" w:lineRule="auto"/>
      <w:ind w:firstLine="400"/>
    </w:pPr>
  </w:style>
  <w:style w:type="character" w:customStyle="1" w:styleId="affffd">
    <w:name w:val="Колонтитул_"/>
    <w:basedOn w:val="a0"/>
    <w:link w:val="affffe"/>
    <w:rsid w:val="00EB36FE"/>
    <w:rPr>
      <w:rFonts w:ascii="Calibri" w:eastAsia="Calibri" w:hAnsi="Calibri" w:cs="Calibri"/>
      <w:sz w:val="22"/>
      <w:szCs w:val="22"/>
    </w:rPr>
  </w:style>
  <w:style w:type="paragraph" w:customStyle="1" w:styleId="affffe">
    <w:name w:val="Колонтитул"/>
    <w:basedOn w:val="a"/>
    <w:link w:val="affffd"/>
    <w:rsid w:val="00EB36FE"/>
    <w:pPr>
      <w:widowControl w:val="0"/>
      <w:spacing w:after="200" w:line="276" w:lineRule="auto"/>
    </w:pPr>
    <w:rPr>
      <w:rFonts w:ascii="Calibri" w:eastAsia="Calibri" w:hAnsi="Calibri" w:cs="Calibri"/>
      <w:sz w:val="22"/>
      <w:szCs w:val="22"/>
    </w:rPr>
  </w:style>
  <w:style w:type="character" w:customStyle="1" w:styleId="15">
    <w:name w:val="Заголовок №1_"/>
    <w:basedOn w:val="a0"/>
    <w:link w:val="16"/>
    <w:rsid w:val="00EB36FE"/>
    <w:rPr>
      <w:sz w:val="28"/>
      <w:szCs w:val="28"/>
    </w:rPr>
  </w:style>
  <w:style w:type="paragraph" w:customStyle="1" w:styleId="16">
    <w:name w:val="Заголовок №1"/>
    <w:basedOn w:val="a"/>
    <w:link w:val="15"/>
    <w:rsid w:val="00EB36FE"/>
    <w:pPr>
      <w:widowControl w:val="0"/>
      <w:spacing w:after="760" w:line="276" w:lineRule="auto"/>
      <w:ind w:right="140"/>
      <w:jc w:val="right"/>
      <w:outlineLvl w:val="0"/>
    </w:pPr>
    <w:rPr>
      <w:sz w:val="28"/>
      <w:szCs w:val="28"/>
    </w:rPr>
  </w:style>
  <w:style w:type="character" w:customStyle="1" w:styleId="afffff">
    <w:name w:val="Подпись к картинке_"/>
    <w:basedOn w:val="a0"/>
    <w:link w:val="afffff0"/>
    <w:rsid w:val="00EB36FE"/>
    <w:rPr>
      <w:b/>
      <w:bCs/>
      <w:color w:val="000009"/>
      <w:sz w:val="8"/>
      <w:szCs w:val="8"/>
    </w:rPr>
  </w:style>
  <w:style w:type="paragraph" w:customStyle="1" w:styleId="afffff0">
    <w:name w:val="Подпись к картинке"/>
    <w:basedOn w:val="a"/>
    <w:link w:val="afffff"/>
    <w:rsid w:val="00EB36FE"/>
    <w:pPr>
      <w:widowControl w:val="0"/>
      <w:spacing w:after="200" w:line="276" w:lineRule="auto"/>
    </w:pPr>
    <w:rPr>
      <w:b/>
      <w:bCs/>
      <w:color w:val="000009"/>
      <w:sz w:val="8"/>
      <w:szCs w:val="8"/>
    </w:rPr>
  </w:style>
  <w:style w:type="paragraph" w:customStyle="1" w:styleId="17">
    <w:name w:val="Рецензия1"/>
    <w:hidden/>
    <w:uiPriority w:val="99"/>
    <w:semiHidden/>
    <w:rsid w:val="00EB36FE"/>
    <w:pPr>
      <w:spacing w:after="200" w:line="276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bidi="ru-RU"/>
    </w:rPr>
  </w:style>
  <w:style w:type="character" w:customStyle="1" w:styleId="fontstyle01">
    <w:name w:val="fontstyle01"/>
    <w:basedOn w:val="a0"/>
    <w:rsid w:val="00EB36FE"/>
    <w:rPr>
      <w:rFonts w:ascii="CairoFont-19-1" w:hAnsi="CairoFont-19-1" w:hint="default"/>
      <w:color w:val="000000"/>
      <w:sz w:val="28"/>
      <w:szCs w:val="28"/>
    </w:rPr>
  </w:style>
  <w:style w:type="character" w:customStyle="1" w:styleId="fontstyle21">
    <w:name w:val="fontstyle21"/>
    <w:basedOn w:val="a0"/>
    <w:rsid w:val="00EB36FE"/>
    <w:rPr>
      <w:rFonts w:ascii="CairoFont-19-0" w:hAnsi="CairoFont-19-0" w:hint="default"/>
      <w:color w:val="000000"/>
      <w:sz w:val="28"/>
      <w:szCs w:val="28"/>
    </w:rPr>
  </w:style>
  <w:style w:type="character" w:customStyle="1" w:styleId="fontstyle31">
    <w:name w:val="fontstyle31"/>
    <w:basedOn w:val="a0"/>
    <w:qFormat/>
    <w:rsid w:val="00EB36FE"/>
    <w:rPr>
      <w:rFonts w:ascii="CairoFont-48-0" w:hAnsi="CairoFont-48-0" w:hint="default"/>
      <w:color w:val="000000"/>
      <w:sz w:val="28"/>
      <w:szCs w:val="28"/>
    </w:rPr>
  </w:style>
  <w:style w:type="character" w:customStyle="1" w:styleId="fontstyle41">
    <w:name w:val="fontstyle41"/>
    <w:basedOn w:val="a0"/>
    <w:rsid w:val="00EB36FE"/>
    <w:rPr>
      <w:rFonts w:ascii="CairoFont-88-1" w:hAnsi="CairoFont-88-1" w:hint="default"/>
      <w:color w:val="000000"/>
      <w:sz w:val="28"/>
      <w:szCs w:val="28"/>
    </w:rPr>
  </w:style>
  <w:style w:type="character" w:customStyle="1" w:styleId="fontstyle51">
    <w:name w:val="fontstyle51"/>
    <w:basedOn w:val="a0"/>
    <w:rsid w:val="00EB36FE"/>
    <w:rPr>
      <w:rFonts w:ascii="CairoFont-88-0" w:hAnsi="CairoFont-88-0" w:hint="default"/>
      <w:color w:val="000000"/>
      <w:sz w:val="28"/>
      <w:szCs w:val="28"/>
    </w:rPr>
  </w:style>
  <w:style w:type="character" w:customStyle="1" w:styleId="fontstyle61">
    <w:name w:val="fontstyle61"/>
    <w:basedOn w:val="a0"/>
    <w:rsid w:val="00EB36FE"/>
    <w:rPr>
      <w:rFonts w:ascii="CairoFont-92-0" w:hAnsi="CairoFont-92-0" w:hint="default"/>
      <w:color w:val="000000"/>
      <w:sz w:val="28"/>
      <w:szCs w:val="28"/>
    </w:rPr>
  </w:style>
  <w:style w:type="character" w:customStyle="1" w:styleId="fontstyle71">
    <w:name w:val="fontstyle71"/>
    <w:basedOn w:val="a0"/>
    <w:rsid w:val="00EB36FE"/>
    <w:rPr>
      <w:rFonts w:ascii="CairoFont-93-1" w:hAnsi="CairoFont-93-1" w:hint="default"/>
      <w:color w:val="000000"/>
      <w:sz w:val="28"/>
      <w:szCs w:val="28"/>
    </w:rPr>
  </w:style>
  <w:style w:type="character" w:customStyle="1" w:styleId="fontstyle81">
    <w:name w:val="fontstyle81"/>
    <w:basedOn w:val="a0"/>
    <w:rsid w:val="00EB36FE"/>
    <w:rPr>
      <w:rFonts w:ascii="CairoFont-93-0" w:hAnsi="CairoFont-93-0" w:hint="default"/>
      <w:color w:val="000000"/>
      <w:sz w:val="28"/>
      <w:szCs w:val="28"/>
    </w:rPr>
  </w:style>
  <w:style w:type="character" w:customStyle="1" w:styleId="fontstyle91">
    <w:name w:val="fontstyle91"/>
    <w:basedOn w:val="a0"/>
    <w:rsid w:val="00EB36FE"/>
    <w:rPr>
      <w:rFonts w:ascii="CairoFont-97-1" w:hAnsi="CairoFont-97-1" w:hint="default"/>
      <w:color w:val="000000"/>
      <w:sz w:val="28"/>
      <w:szCs w:val="28"/>
    </w:rPr>
  </w:style>
  <w:style w:type="character" w:customStyle="1" w:styleId="fontstyle101">
    <w:name w:val="fontstyle101"/>
    <w:basedOn w:val="a0"/>
    <w:rsid w:val="00EB36FE"/>
    <w:rPr>
      <w:rFonts w:ascii="CairoFont-97-0" w:hAnsi="CairoFont-97-0" w:hint="default"/>
      <w:color w:val="000000"/>
      <w:sz w:val="28"/>
      <w:szCs w:val="28"/>
    </w:rPr>
  </w:style>
  <w:style w:type="character" w:customStyle="1" w:styleId="fontstyle111">
    <w:name w:val="fontstyle111"/>
    <w:basedOn w:val="a0"/>
    <w:rsid w:val="00EB36FE"/>
    <w:rPr>
      <w:rFonts w:ascii="CairoFont-99-1" w:hAnsi="CairoFont-99-1" w:hint="default"/>
      <w:color w:val="000000"/>
      <w:sz w:val="28"/>
      <w:szCs w:val="28"/>
    </w:rPr>
  </w:style>
  <w:style w:type="character" w:customStyle="1" w:styleId="fontstyle121">
    <w:name w:val="fontstyle121"/>
    <w:basedOn w:val="a0"/>
    <w:rsid w:val="00EB36FE"/>
    <w:rPr>
      <w:rFonts w:ascii="CairoFont-100-0" w:hAnsi="CairoFont-100-0" w:hint="default"/>
      <w:color w:val="000000"/>
      <w:sz w:val="28"/>
      <w:szCs w:val="28"/>
    </w:rPr>
  </w:style>
  <w:style w:type="character" w:customStyle="1" w:styleId="fontstyle131">
    <w:name w:val="fontstyle131"/>
    <w:basedOn w:val="a0"/>
    <w:rsid w:val="00EB36FE"/>
    <w:rPr>
      <w:rFonts w:ascii="CairoFont-100-1" w:hAnsi="CairoFont-100-1" w:hint="default"/>
      <w:color w:val="000000"/>
      <w:sz w:val="28"/>
      <w:szCs w:val="28"/>
    </w:rPr>
  </w:style>
  <w:style w:type="character" w:customStyle="1" w:styleId="fontstyle141">
    <w:name w:val="fontstyle141"/>
    <w:basedOn w:val="a0"/>
    <w:rsid w:val="00EB36FE"/>
    <w:rPr>
      <w:rFonts w:ascii="CairoFont-99-0" w:hAnsi="CairoFont-99-0" w:hint="default"/>
      <w:color w:val="000000"/>
      <w:sz w:val="28"/>
      <w:szCs w:val="28"/>
    </w:rPr>
  </w:style>
  <w:style w:type="paragraph" w:customStyle="1" w:styleId="123">
    <w:name w:val="_Список_123"/>
    <w:rsid w:val="00EB36FE"/>
    <w:pPr>
      <w:tabs>
        <w:tab w:val="left" w:pos="851"/>
        <w:tab w:val="left" w:pos="1644"/>
        <w:tab w:val="left" w:pos="1928"/>
        <w:tab w:val="left" w:pos="2325"/>
      </w:tabs>
      <w:spacing w:after="60" w:line="276" w:lineRule="auto"/>
      <w:jc w:val="both"/>
    </w:pPr>
    <w:rPr>
      <w:sz w:val="24"/>
    </w:rPr>
  </w:style>
  <w:style w:type="character" w:customStyle="1" w:styleId="afffff1">
    <w:name w:val="_Основной с красной строки Знак"/>
    <w:link w:val="afffff2"/>
    <w:qFormat/>
    <w:locked/>
    <w:rsid w:val="00EB36FE"/>
    <w:rPr>
      <w:color w:val="000000"/>
      <w:sz w:val="28"/>
      <w:szCs w:val="28"/>
      <w:u w:color="000000"/>
    </w:rPr>
  </w:style>
  <w:style w:type="paragraph" w:customStyle="1" w:styleId="afffff2">
    <w:name w:val="_Основной с красной строки"/>
    <w:link w:val="afffff1"/>
    <w:qFormat/>
    <w:rsid w:val="00EB36FE"/>
    <w:pPr>
      <w:spacing w:after="200" w:line="360" w:lineRule="auto"/>
      <w:ind w:firstLine="709"/>
      <w:jc w:val="both"/>
    </w:pPr>
    <w:rPr>
      <w:color w:val="000000"/>
      <w:sz w:val="28"/>
      <w:szCs w:val="28"/>
      <w:u w:color="000000"/>
    </w:rPr>
  </w:style>
  <w:style w:type="character" w:customStyle="1" w:styleId="fontstyle11">
    <w:name w:val="fontstyle11"/>
    <w:basedOn w:val="a0"/>
    <w:rsid w:val="00EB36FE"/>
    <w:rPr>
      <w:rFonts w:ascii="CairoFont-164-0" w:hAnsi="CairoFont-164-0" w:hint="default"/>
      <w:color w:val="000000"/>
      <w:sz w:val="24"/>
      <w:szCs w:val="24"/>
    </w:rPr>
  </w:style>
  <w:style w:type="paragraph" w:customStyle="1" w:styleId="18">
    <w:name w:val="Заголовок оглавления1"/>
    <w:basedOn w:val="1"/>
    <w:next w:val="a"/>
    <w:uiPriority w:val="39"/>
    <w:unhideWhenUsed/>
    <w:qFormat/>
    <w:rsid w:val="00EB36FE"/>
    <w:pPr>
      <w:keepNext/>
      <w:keepLines/>
      <w:widowControl/>
      <w:autoSpaceDE/>
      <w:autoSpaceDN/>
      <w:adjustRightInd/>
      <w:spacing w:before="240" w:after="20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ConsPlusNormal">
    <w:name w:val="ConsPlusNormal"/>
    <w:link w:val="ConsPlusNormal0"/>
    <w:rsid w:val="009A4BF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9A4BF4"/>
    <w:rPr>
      <w:rFonts w:ascii="Arial" w:hAnsi="Arial" w:cs="Arial"/>
    </w:rPr>
  </w:style>
  <w:style w:type="character" w:customStyle="1" w:styleId="afffff3">
    <w:name w:val="Подзаголовок Знак"/>
    <w:link w:val="afffff4"/>
    <w:uiPriority w:val="11"/>
    <w:rsid w:val="00E34E3B"/>
    <w:rPr>
      <w:rFonts w:ascii="Cambria" w:hAnsi="Cambria"/>
      <w:sz w:val="24"/>
      <w:szCs w:val="24"/>
    </w:rPr>
  </w:style>
  <w:style w:type="character" w:customStyle="1" w:styleId="20">
    <w:name w:val="Заголовок 2 Знак"/>
    <w:link w:val="2"/>
    <w:uiPriority w:val="9"/>
    <w:rsid w:val="00E34E3B"/>
    <w:rPr>
      <w:rFonts w:ascii="Arial" w:hAnsi="Arial"/>
      <w:b/>
      <w:bCs/>
      <w:color w:val="000080"/>
      <w:sz w:val="28"/>
      <w:szCs w:val="28"/>
    </w:rPr>
  </w:style>
  <w:style w:type="character" w:styleId="afffff5">
    <w:name w:val="line number"/>
    <w:basedOn w:val="a0"/>
    <w:uiPriority w:val="99"/>
    <w:unhideWhenUsed/>
    <w:rsid w:val="00E34E3B"/>
  </w:style>
  <w:style w:type="paragraph" w:styleId="afffff6">
    <w:name w:val="TOC Heading"/>
    <w:basedOn w:val="1"/>
    <w:next w:val="a"/>
    <w:uiPriority w:val="39"/>
    <w:qFormat/>
    <w:rsid w:val="00E34E3B"/>
    <w:pPr>
      <w:keepNext/>
      <w:keepLines/>
      <w:widowControl/>
      <w:autoSpaceDE/>
      <w:autoSpaceDN/>
      <w:adjustRightInd/>
      <w:spacing w:before="480" w:after="0" w:line="276" w:lineRule="auto"/>
      <w:contextualSpacing/>
      <w:jc w:val="left"/>
      <w:outlineLvl w:val="9"/>
    </w:pPr>
    <w:rPr>
      <w:rFonts w:ascii="Cambria" w:hAnsi="Cambria"/>
      <w:color w:val="365F91"/>
      <w:lang w:val="x-none" w:eastAsia="en-US"/>
    </w:rPr>
  </w:style>
  <w:style w:type="paragraph" w:customStyle="1" w:styleId="110">
    <w:name w:val="Заголовок 11"/>
    <w:basedOn w:val="a"/>
    <w:uiPriority w:val="1"/>
    <w:qFormat/>
    <w:rsid w:val="00E34E3B"/>
    <w:pPr>
      <w:widowControl w:val="0"/>
      <w:autoSpaceDE w:val="0"/>
      <w:autoSpaceDN w:val="0"/>
      <w:adjustRightInd w:val="0"/>
      <w:ind w:left="350" w:right="262"/>
      <w:jc w:val="center"/>
      <w:outlineLvl w:val="0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E34E3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ffff4">
    <w:name w:val="Subtitle"/>
    <w:basedOn w:val="a"/>
    <w:next w:val="a"/>
    <w:link w:val="afffff3"/>
    <w:uiPriority w:val="11"/>
    <w:qFormat/>
    <w:rsid w:val="00E34E3B"/>
    <w:pPr>
      <w:widowControl w:val="0"/>
      <w:autoSpaceDE w:val="0"/>
      <w:autoSpaceDN w:val="0"/>
      <w:adjustRightInd w:val="0"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19">
    <w:name w:val="Подзаголовок Знак1"/>
    <w:basedOn w:val="a0"/>
    <w:rsid w:val="00E34E3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-11BulletListFooterTextnumbered-141BulletNumberNumBullet1Paragraphedeliste1lp1">
    <w:name w:val="Абзац списка;Абзац списка нумерованный;Цветной список - Акцент 11;Bullet List;FooterText;numbered;ПС - Нумерованный;ТЗ список;Абзац списка литеральный;Абзац списка1;Абзац списка41;Bullet Number;Индексы;Num Bullet 1;Paragraphe de liste1;lp1"/>
    <w:basedOn w:val="a"/>
    <w:link w:val="-11BulletListFooterTextnumbered-141BulletNumber"/>
    <w:rsid w:val="001605FA"/>
    <w:pPr>
      <w:widowControl w:val="0"/>
      <w:ind w:left="215" w:firstLine="709"/>
    </w:pPr>
    <w:rPr>
      <w:sz w:val="24"/>
      <w:szCs w:val="24"/>
      <w:lang w:val="en-US" w:eastAsia="en-US"/>
    </w:rPr>
  </w:style>
  <w:style w:type="character" w:customStyle="1" w:styleId="-11BulletListFooterTextnumbered-141BulletNumber">
    <w:name w:val="Абзац списка Знак;Абзац списка нумерованный Знак;Цветной список - Акцент 11 Знак;Bullet List Знак;FooterText Знак;numbered Знак;ПС - Нумерованный Знак;ТЗ список Знак;Абзац списка литеральный Знак;Абзац списка1 Знак;Абзац списка41 Знак;Bullet Number Знак"/>
    <w:link w:val="-11BulletListFooterTextnumbered-141BulletNumberNumBullet1Paragraphedeliste1lp1"/>
    <w:locked/>
    <w:rsid w:val="001605FA"/>
    <w:rPr>
      <w:sz w:val="24"/>
      <w:szCs w:val="24"/>
      <w:lang w:val="en-US" w:eastAsia="en-US"/>
    </w:rPr>
  </w:style>
  <w:style w:type="character" w:customStyle="1" w:styleId="ac">
    <w:name w:val="Текст документа Знак"/>
    <w:link w:val="ab"/>
    <w:rsid w:val="00697901"/>
    <w:rPr>
      <w:sz w:val="28"/>
      <w:szCs w:val="28"/>
    </w:rPr>
  </w:style>
  <w:style w:type="paragraph" w:customStyle="1" w:styleId="s3">
    <w:name w:val="s_3"/>
    <w:basedOn w:val="a"/>
    <w:rsid w:val="002E480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6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8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2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93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09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029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7091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67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12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90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324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494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5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45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61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060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5479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4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96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61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6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06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127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59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3502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03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92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91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52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8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7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5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34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56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043054">
              <w:marLeft w:val="52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2609">
              <w:marLeft w:val="49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4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30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6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98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79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6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0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2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9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5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81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54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5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9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96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6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0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79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30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14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80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11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19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87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08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91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26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127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609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5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67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13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55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652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4869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08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75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51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95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81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079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11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8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78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81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43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499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32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04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70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64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65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883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5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0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69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877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285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987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8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54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88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252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654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346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8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98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1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57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484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4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blank\&#1040;&#1076;&#1084;&#1080;&#1085;&#1080;&#1089;&#1090;&#1088;&#1072;&#1094;&#1080;&#1103;%20&#1055;&#1086;&#1089;&#1090;&#1072;&#1085;&#1086;&#1074;&#1083;&#1077;&#1085;&#1080;&#1077;%20&#1072;&#1076;&#1084;&#1080;&#1085;&#1080;&#1089;&#1090;&#1088;&#1072;&#1094;&#108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6E6DD3-8DF5-4010-9A50-D976F81E7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Администрация Постановление администрации</Template>
  <TotalTime>100</TotalTime>
  <Pages>2</Pages>
  <Words>349</Words>
  <Characters>2597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чем</vt:lpstr>
    </vt:vector>
  </TitlesOfParts>
  <Company>Администрация</Company>
  <LinksUpToDate>false</LinksUpToDate>
  <CharactersWithSpaces>2941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чем</dc:title>
  <dc:creator>В.И.Ларин</dc:creator>
  <cp:lastModifiedBy>Каренгина Айгуль Жавдатовна</cp:lastModifiedBy>
  <cp:revision>7</cp:revision>
  <cp:lastPrinted>2026-07-20T04:39:00Z</cp:lastPrinted>
  <dcterms:created xsi:type="dcterms:W3CDTF">2026-07-16T06:00:00Z</dcterms:created>
  <dcterms:modified xsi:type="dcterms:W3CDTF">2026-07-20T09:57:00Z</dcterms:modified>
</cp:coreProperties>
</file>