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901" w:rsidRPr="00636C88" w:rsidRDefault="00697901" w:rsidP="006541BD">
      <w:pPr>
        <w:pStyle w:val="a3"/>
        <w:jc w:val="center"/>
        <w:rPr>
          <w:sz w:val="24"/>
        </w:rPr>
      </w:pPr>
      <w:r>
        <w:rPr>
          <w:noProof/>
        </w:rPr>
        <w:drawing>
          <wp:inline distT="0" distB="0" distL="0" distR="0" wp14:anchorId="11708E43" wp14:editId="260E4B33">
            <wp:extent cx="1020445" cy="1275715"/>
            <wp:effectExtent l="0" t="0" r="8255" b="635"/>
            <wp:docPr id="1" name="Рисунок 1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g_ver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901" w:rsidRPr="00636C88" w:rsidRDefault="00697901" w:rsidP="006541BD">
      <w:pPr>
        <w:pStyle w:val="a3"/>
        <w:jc w:val="center"/>
        <w:rPr>
          <w:sz w:val="24"/>
        </w:rPr>
      </w:pPr>
    </w:p>
    <w:p w:rsidR="00697901" w:rsidRPr="00636C88" w:rsidRDefault="00697901" w:rsidP="006541BD">
      <w:pPr>
        <w:pStyle w:val="a3"/>
        <w:jc w:val="center"/>
        <w:rPr>
          <w:b/>
          <w:sz w:val="28"/>
        </w:rPr>
      </w:pPr>
      <w:r w:rsidRPr="00636C88">
        <w:rPr>
          <w:b/>
          <w:sz w:val="28"/>
        </w:rPr>
        <w:t>АДМИНИСТРАЦИЯ ГОРОДА ТРЕХГОРНОГО</w:t>
      </w:r>
    </w:p>
    <w:p w:rsidR="00697901" w:rsidRPr="00636C88" w:rsidRDefault="00697901" w:rsidP="006541BD">
      <w:pPr>
        <w:pStyle w:val="a3"/>
        <w:jc w:val="center"/>
        <w:rPr>
          <w:b/>
          <w:sz w:val="28"/>
        </w:rPr>
      </w:pPr>
      <w:r w:rsidRPr="00636C88">
        <w:rPr>
          <w:b/>
          <w:sz w:val="28"/>
        </w:rPr>
        <w:t>ЧЕЛЯБИНСКОЙ ОБЛАСТИ</w:t>
      </w:r>
    </w:p>
    <w:p w:rsidR="00697901" w:rsidRPr="00636C88" w:rsidRDefault="00697901" w:rsidP="006541BD">
      <w:pPr>
        <w:pStyle w:val="a3"/>
        <w:jc w:val="center"/>
        <w:rPr>
          <w:sz w:val="24"/>
        </w:rPr>
      </w:pPr>
    </w:p>
    <w:p w:rsidR="00697901" w:rsidRPr="00636C88" w:rsidRDefault="00697901" w:rsidP="006541BD">
      <w:pPr>
        <w:pStyle w:val="a3"/>
        <w:jc w:val="center"/>
        <w:rPr>
          <w:sz w:val="24"/>
        </w:rPr>
      </w:pPr>
    </w:p>
    <w:p w:rsidR="00697901" w:rsidRPr="00636C88" w:rsidRDefault="00697901" w:rsidP="006541BD">
      <w:pPr>
        <w:pStyle w:val="a3"/>
        <w:jc w:val="center"/>
        <w:rPr>
          <w:b/>
          <w:sz w:val="32"/>
        </w:rPr>
      </w:pPr>
      <w:r w:rsidRPr="00636C88">
        <w:rPr>
          <w:b/>
          <w:sz w:val="32"/>
        </w:rPr>
        <w:t>ПОСТАНОВЛЕНИЕ</w:t>
      </w:r>
    </w:p>
    <w:p w:rsidR="00697901" w:rsidRPr="00636C88" w:rsidRDefault="00697901" w:rsidP="006541BD">
      <w:pPr>
        <w:pStyle w:val="a3"/>
        <w:jc w:val="center"/>
        <w:rPr>
          <w:sz w:val="24"/>
        </w:rPr>
      </w:pPr>
    </w:p>
    <w:p w:rsidR="00697901" w:rsidRPr="000B4325" w:rsidRDefault="00B67D8D" w:rsidP="006541BD">
      <w:pPr>
        <w:pStyle w:val="a7"/>
        <w:tabs>
          <w:tab w:val="left" w:pos="4536"/>
        </w:tabs>
        <w:spacing w:after="0"/>
        <w:ind w:right="4670"/>
      </w:pPr>
      <w:r>
        <w:t>13.08.2026</w:t>
      </w:r>
      <w:r w:rsidR="00697901" w:rsidRPr="000B4325">
        <w:t xml:space="preserve"> №</w:t>
      </w:r>
      <w:r w:rsidR="00505B31">
        <w:t xml:space="preserve"> </w:t>
      </w:r>
      <w:r>
        <w:t>790</w:t>
      </w:r>
    </w:p>
    <w:p w:rsidR="00697901" w:rsidRDefault="00697901" w:rsidP="006541BD">
      <w:pPr>
        <w:pStyle w:val="a7"/>
        <w:tabs>
          <w:tab w:val="left" w:pos="4678"/>
        </w:tabs>
        <w:spacing w:after="0"/>
        <w:ind w:right="4670"/>
      </w:pPr>
      <w:r w:rsidRPr="00697901">
        <w:t xml:space="preserve">Об утверждении </w:t>
      </w:r>
      <w:r w:rsidR="002E480F" w:rsidRPr="002E480F">
        <w:t>состав</w:t>
      </w:r>
      <w:r w:rsidR="002E480F">
        <w:t>а</w:t>
      </w:r>
      <w:r w:rsidR="002E480F" w:rsidRPr="002E480F">
        <w:t xml:space="preserve"> Комиссии по </w:t>
      </w:r>
      <w:r w:rsidR="00F2468B" w:rsidRPr="008723C8">
        <w:t xml:space="preserve"> осмотру древесины</w:t>
      </w:r>
      <w:r w:rsidR="008C5C56">
        <w:t>,</w:t>
      </w:r>
      <w:r w:rsidR="008C5C56" w:rsidRPr="00461B2B">
        <w:t xml:space="preserve"> полученной из срубленных, спиленных, срезанных стволов деревьев, произрастающих на земельных участках, находящихся в государственной собственности до разграничения или муниципальной собственности</w:t>
      </w:r>
      <w:r w:rsidR="008C5C56">
        <w:t>, расположенных в границах Трехгорного городского округа Челябинской области</w:t>
      </w:r>
    </w:p>
    <w:p w:rsidR="00EA075F" w:rsidRDefault="00EA075F" w:rsidP="00EA075F"/>
    <w:p w:rsidR="00697901" w:rsidRDefault="002A42DD" w:rsidP="00F2468B">
      <w:pPr>
        <w:ind w:firstLine="720"/>
        <w:jc w:val="both"/>
        <w:rPr>
          <w:sz w:val="28"/>
          <w:szCs w:val="28"/>
        </w:rPr>
      </w:pPr>
      <w:r w:rsidRPr="00F2468B">
        <w:rPr>
          <w:sz w:val="28"/>
          <w:szCs w:val="28"/>
        </w:rPr>
        <w:t>В соответствии с Федеральным</w:t>
      </w:r>
      <w:r w:rsidR="00697901" w:rsidRPr="00F2468B">
        <w:rPr>
          <w:sz w:val="28"/>
          <w:szCs w:val="28"/>
        </w:rPr>
        <w:t xml:space="preserve"> закон</w:t>
      </w:r>
      <w:r w:rsidRPr="00F2468B">
        <w:rPr>
          <w:sz w:val="28"/>
          <w:szCs w:val="28"/>
        </w:rPr>
        <w:t>ом</w:t>
      </w:r>
      <w:r w:rsidR="00697901" w:rsidRPr="00F2468B">
        <w:rPr>
          <w:sz w:val="28"/>
          <w:szCs w:val="28"/>
        </w:rPr>
        <w:t xml:space="preserve"> от </w:t>
      </w:r>
      <w:r w:rsidR="00F2468B" w:rsidRPr="00F2468B">
        <w:rPr>
          <w:sz w:val="28"/>
          <w:szCs w:val="28"/>
        </w:rPr>
        <w:t xml:space="preserve">20.03.2025 </w:t>
      </w:r>
      <w:r w:rsidR="00697901" w:rsidRPr="00F2468B">
        <w:rPr>
          <w:sz w:val="28"/>
          <w:szCs w:val="28"/>
        </w:rPr>
        <w:t xml:space="preserve"> № </w:t>
      </w:r>
      <w:r w:rsidR="00F2468B" w:rsidRPr="00F2468B">
        <w:rPr>
          <w:sz w:val="28"/>
          <w:szCs w:val="28"/>
        </w:rPr>
        <w:t>33</w:t>
      </w:r>
      <w:r w:rsidR="00697901" w:rsidRPr="00F2468B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F2468B" w:rsidRPr="00F2468B">
        <w:rPr>
          <w:sz w:val="28"/>
          <w:szCs w:val="28"/>
        </w:rPr>
        <w:t>единой системе публичной власти</w:t>
      </w:r>
      <w:r w:rsidR="00697901" w:rsidRPr="00F2468B">
        <w:rPr>
          <w:sz w:val="28"/>
          <w:szCs w:val="28"/>
        </w:rPr>
        <w:t xml:space="preserve">», </w:t>
      </w:r>
      <w:r w:rsidR="00F2468B" w:rsidRPr="00F2468B">
        <w:rPr>
          <w:sz w:val="28"/>
          <w:szCs w:val="28"/>
        </w:rPr>
        <w:t>Федеральн</w:t>
      </w:r>
      <w:r w:rsidR="008C5C56">
        <w:rPr>
          <w:sz w:val="28"/>
          <w:szCs w:val="28"/>
        </w:rPr>
        <w:t>ым</w:t>
      </w:r>
      <w:r w:rsidR="00F2468B" w:rsidRPr="00F2468B">
        <w:rPr>
          <w:sz w:val="28"/>
          <w:szCs w:val="28"/>
        </w:rPr>
        <w:t xml:space="preserve"> закон</w:t>
      </w:r>
      <w:r w:rsidR="008C5C56">
        <w:rPr>
          <w:sz w:val="28"/>
          <w:szCs w:val="28"/>
        </w:rPr>
        <w:t xml:space="preserve">ом </w:t>
      </w:r>
      <w:r w:rsidR="00F2468B" w:rsidRPr="00F2468B">
        <w:rPr>
          <w:sz w:val="28"/>
          <w:szCs w:val="28"/>
        </w:rPr>
        <w:t xml:space="preserve">от 20.03.2025 № 35-ФЗ «О внесении изменений в отдельные законодательные акты Российской Федерации», постановлением Правительства Российской Федерации от 27.08.2012 № 860 «Об организации и проведении продажи государственного </w:t>
      </w:r>
      <w:proofErr w:type="gramStart"/>
      <w:r w:rsidR="00F2468B" w:rsidRPr="00F2468B">
        <w:rPr>
          <w:sz w:val="28"/>
          <w:szCs w:val="28"/>
        </w:rPr>
        <w:t xml:space="preserve">или муниципального имущества в электронной форме», руководствуясь Уставом города Трехгорного, Положением о владении, пользовании и распоряжении муниципальным имуществом, утвержденным решением Собрания депутатов города Трехгорного от 26.03.2013 № 17, Правилами охраны и содержания зеленых насаждений на территории Трехгорного городского округа, утвержденными решением Собрания депутатов города Трехгорного от 28.02.2023 № 17, постановлением администрации города Трехгорного </w:t>
      </w:r>
      <w:r w:rsidR="00697901" w:rsidRPr="00F2468B">
        <w:rPr>
          <w:sz w:val="28"/>
          <w:szCs w:val="28"/>
        </w:rPr>
        <w:t xml:space="preserve">от </w:t>
      </w:r>
      <w:r w:rsidR="0032762C">
        <w:rPr>
          <w:sz w:val="28"/>
          <w:szCs w:val="28"/>
        </w:rPr>
        <w:t>12.08.2026</w:t>
      </w:r>
      <w:r w:rsidR="00697901" w:rsidRPr="00F2468B">
        <w:rPr>
          <w:sz w:val="28"/>
          <w:szCs w:val="28"/>
        </w:rPr>
        <w:t xml:space="preserve"> № </w:t>
      </w:r>
      <w:r w:rsidR="0032762C">
        <w:rPr>
          <w:sz w:val="28"/>
          <w:szCs w:val="28"/>
        </w:rPr>
        <w:t>789</w:t>
      </w:r>
      <w:r w:rsidR="008C5C56">
        <w:rPr>
          <w:sz w:val="28"/>
          <w:szCs w:val="28"/>
        </w:rPr>
        <w:t xml:space="preserve"> </w:t>
      </w:r>
      <w:r w:rsidR="00F2468B" w:rsidRPr="00F2468B">
        <w:rPr>
          <w:sz w:val="28"/>
          <w:szCs w:val="28"/>
        </w:rPr>
        <w:t>«</w:t>
      </w:r>
      <w:r w:rsidR="00F2468B">
        <w:rPr>
          <w:sz w:val="28"/>
          <w:szCs w:val="28"/>
        </w:rPr>
        <w:t>Об утверждении Порядка отчуждения древесины, полученной</w:t>
      </w:r>
      <w:proofErr w:type="gramEnd"/>
      <w:r w:rsidR="00F2468B">
        <w:rPr>
          <w:sz w:val="28"/>
          <w:szCs w:val="28"/>
        </w:rPr>
        <w:t xml:space="preserve"> из срубленных, спиленных, срезанных стволов деревьев, произрастающих на земельных участках, находящихся в государственной собственности до разграничения или муниципальной собственности, расположенных в границах Трехгорного городского округа Челябинской области</w:t>
      </w:r>
      <w:r w:rsidR="00852E0E">
        <w:rPr>
          <w:sz w:val="28"/>
          <w:szCs w:val="28"/>
        </w:rPr>
        <w:t>»</w:t>
      </w:r>
      <w:r w:rsidR="00EA075F">
        <w:rPr>
          <w:sz w:val="28"/>
          <w:szCs w:val="28"/>
        </w:rPr>
        <w:t>,</w:t>
      </w:r>
    </w:p>
    <w:p w:rsidR="00EA075F" w:rsidRPr="00F42A20" w:rsidRDefault="00EA075F" w:rsidP="00F2468B">
      <w:pPr>
        <w:ind w:firstLine="720"/>
        <w:jc w:val="both"/>
      </w:pPr>
    </w:p>
    <w:p w:rsidR="00697901" w:rsidRPr="006803BD" w:rsidRDefault="00697901" w:rsidP="006541BD">
      <w:pPr>
        <w:pStyle w:val="ab"/>
        <w:rPr>
          <w:i/>
        </w:rPr>
      </w:pPr>
    </w:p>
    <w:p w:rsidR="00697901" w:rsidRDefault="00697901" w:rsidP="006541BD">
      <w:pPr>
        <w:pStyle w:val="ad"/>
        <w:spacing w:before="0" w:after="0"/>
        <w:jc w:val="left"/>
      </w:pPr>
      <w:r>
        <w:lastRenderedPageBreak/>
        <w:t xml:space="preserve">ПОСТАНОВЛЯЮ: </w:t>
      </w:r>
    </w:p>
    <w:p w:rsidR="00697901" w:rsidRPr="00BC0E76" w:rsidRDefault="00697901" w:rsidP="006541BD">
      <w:pPr>
        <w:pStyle w:val="ab"/>
      </w:pPr>
    </w:p>
    <w:p w:rsidR="00697901" w:rsidRPr="002E480F" w:rsidRDefault="00697901" w:rsidP="002E480F">
      <w:pPr>
        <w:pStyle w:val="ab"/>
        <w:numPr>
          <w:ilvl w:val="0"/>
          <w:numId w:val="41"/>
        </w:numPr>
        <w:ind w:left="0" w:firstLine="708"/>
      </w:pPr>
      <w:proofErr w:type="gramStart"/>
      <w:r w:rsidRPr="002E480F">
        <w:t xml:space="preserve">Утвердить состав Комиссии </w:t>
      </w:r>
      <w:r w:rsidR="002E480F" w:rsidRPr="002E480F">
        <w:t xml:space="preserve">по </w:t>
      </w:r>
      <w:r w:rsidR="008C5C56">
        <w:t xml:space="preserve">осмотру </w:t>
      </w:r>
      <w:r w:rsidR="008C5C56" w:rsidRPr="00461B2B">
        <w:t>древесины, полученной из срубленных, спиленных, срезанных стволов деревьев, произрастающих на земельных участках, находящихся в государственной собственности до разграничения или муниципальной собственности</w:t>
      </w:r>
      <w:r w:rsidR="008C5C56">
        <w:t>, расположенных в границах Трехгорного городского округа Челябинской области</w:t>
      </w:r>
      <w:r w:rsidR="00EA075F">
        <w:t xml:space="preserve">               (далее – Комиссия)</w:t>
      </w:r>
      <w:r w:rsidR="008C5C56">
        <w:t>,</w:t>
      </w:r>
      <w:r w:rsidR="002E480F" w:rsidRPr="002E480F">
        <w:t xml:space="preserve"> согласно </w:t>
      </w:r>
      <w:r w:rsidR="00127F8E">
        <w:t>п</w:t>
      </w:r>
      <w:r w:rsidR="002E480F" w:rsidRPr="002E480F">
        <w:t>риложению к настоящему постановлению</w:t>
      </w:r>
      <w:r w:rsidR="00852E0E">
        <w:t xml:space="preserve"> в целях</w:t>
      </w:r>
      <w:r w:rsidR="00EA075F">
        <w:t xml:space="preserve"> </w:t>
      </w:r>
      <w:r w:rsidR="00E0793F">
        <w:t>определения</w:t>
      </w:r>
      <w:r w:rsidR="00E0793F" w:rsidRPr="00E0793F">
        <w:t xml:space="preserve"> </w:t>
      </w:r>
      <w:r w:rsidR="00E0793F">
        <w:t>х</w:t>
      </w:r>
      <w:r w:rsidR="00E0793F" w:rsidRPr="008723C8">
        <w:t>арактеристик полученной древесины, в том числе объем</w:t>
      </w:r>
      <w:r w:rsidR="00E0793F">
        <w:t>ов</w:t>
      </w:r>
      <w:r w:rsidR="00E0793F" w:rsidRPr="008723C8">
        <w:t>, сортимент</w:t>
      </w:r>
      <w:r w:rsidR="00E0793F">
        <w:t>а</w:t>
      </w:r>
      <w:r w:rsidR="00E0793F" w:rsidRPr="008723C8">
        <w:t xml:space="preserve"> и породн</w:t>
      </w:r>
      <w:r w:rsidR="00E0793F">
        <w:t>ого</w:t>
      </w:r>
      <w:r w:rsidR="00E0793F" w:rsidRPr="008723C8">
        <w:t xml:space="preserve"> состав</w:t>
      </w:r>
      <w:r w:rsidR="00E0793F">
        <w:t>а, подлежащей отчуждению</w:t>
      </w:r>
      <w:r w:rsidR="00EA075F">
        <w:t>,</w:t>
      </w:r>
      <w:r w:rsidR="00E0793F">
        <w:t xml:space="preserve"> после включения в</w:t>
      </w:r>
      <w:proofErr w:type="gramEnd"/>
      <w:r w:rsidR="00E0793F">
        <w:t xml:space="preserve"> реестр муниципальной собственности города Трехгорного.</w:t>
      </w:r>
    </w:p>
    <w:p w:rsidR="00697901" w:rsidRDefault="002A42DD" w:rsidP="002E480F">
      <w:pPr>
        <w:pStyle w:val="ab"/>
        <w:ind w:firstLine="708"/>
      </w:pPr>
      <w:r>
        <w:t>2</w:t>
      </w:r>
      <w:r w:rsidR="00697901" w:rsidRPr="002E480F">
        <w:t xml:space="preserve">. Опубликовать настоящее постановление в сетевом издании «Трехгорный инфо» и разместить в информационно-телекоммуникационной сети </w:t>
      </w:r>
      <w:r w:rsidR="00697901" w:rsidRPr="00BE5076">
        <w:t>«Интернет» на официальном сайте органов местного самоуправления города Трехгорного</w:t>
      </w:r>
      <w:r w:rsidR="00697901">
        <w:t>.</w:t>
      </w:r>
    </w:p>
    <w:p w:rsidR="00697901" w:rsidRDefault="002A42DD" w:rsidP="00654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97901">
        <w:rPr>
          <w:sz w:val="28"/>
          <w:szCs w:val="28"/>
        </w:rPr>
        <w:t xml:space="preserve">. </w:t>
      </w:r>
      <w:proofErr w:type="gramStart"/>
      <w:r w:rsidR="00697901" w:rsidRPr="00E31BB1">
        <w:rPr>
          <w:sz w:val="28"/>
          <w:szCs w:val="28"/>
        </w:rPr>
        <w:t>Контроль за</w:t>
      </w:r>
      <w:proofErr w:type="gramEnd"/>
      <w:r w:rsidR="00697901" w:rsidRPr="00E31BB1">
        <w:rPr>
          <w:sz w:val="28"/>
          <w:szCs w:val="28"/>
        </w:rPr>
        <w:t xml:space="preserve"> исполнением настоящего постановления возложить </w:t>
      </w:r>
      <w:r w:rsidR="00697901">
        <w:rPr>
          <w:sz w:val="28"/>
          <w:szCs w:val="28"/>
        </w:rPr>
        <w:br/>
      </w:r>
      <w:r w:rsidR="00697901" w:rsidRPr="00E31BB1">
        <w:rPr>
          <w:sz w:val="28"/>
          <w:szCs w:val="28"/>
        </w:rPr>
        <w:t xml:space="preserve">на </w:t>
      </w:r>
      <w:r w:rsidR="008C5C56">
        <w:rPr>
          <w:sz w:val="28"/>
          <w:szCs w:val="28"/>
        </w:rPr>
        <w:t xml:space="preserve">первого </w:t>
      </w:r>
      <w:r w:rsidR="00697901" w:rsidRPr="00E31BB1">
        <w:rPr>
          <w:sz w:val="28"/>
          <w:szCs w:val="28"/>
        </w:rPr>
        <w:t xml:space="preserve">заместителя главы города </w:t>
      </w:r>
      <w:r w:rsidR="008C5C56">
        <w:rPr>
          <w:sz w:val="28"/>
          <w:szCs w:val="28"/>
        </w:rPr>
        <w:t>Первухина О.В.</w:t>
      </w:r>
    </w:p>
    <w:p w:rsidR="00852E0E" w:rsidRDefault="00852E0E" w:rsidP="006541BD">
      <w:pPr>
        <w:ind w:firstLine="709"/>
        <w:jc w:val="both"/>
        <w:rPr>
          <w:sz w:val="28"/>
          <w:szCs w:val="28"/>
        </w:rPr>
      </w:pPr>
    </w:p>
    <w:p w:rsidR="00852E0E" w:rsidRDefault="00852E0E" w:rsidP="006541BD">
      <w:pPr>
        <w:ind w:firstLine="709"/>
        <w:jc w:val="both"/>
        <w:rPr>
          <w:sz w:val="28"/>
          <w:szCs w:val="28"/>
        </w:rPr>
      </w:pPr>
    </w:p>
    <w:p w:rsidR="00697901" w:rsidRDefault="00697901" w:rsidP="002A42DD">
      <w:pPr>
        <w:pStyle w:val="aa"/>
        <w:tabs>
          <w:tab w:val="clear" w:pos="9498"/>
          <w:tab w:val="right" w:pos="9356"/>
        </w:tabs>
        <w:spacing w:before="0"/>
        <w:rPr>
          <w:sz w:val="24"/>
          <w:szCs w:val="24"/>
        </w:rPr>
      </w:pPr>
      <w:r>
        <w:t>Глава города</w:t>
      </w:r>
      <w:r>
        <w:tab/>
        <w:t>Д.А. Громенко</w:t>
      </w:r>
    </w:p>
    <w:p w:rsidR="00071A2E" w:rsidRPr="00697901" w:rsidRDefault="00671366" w:rsidP="006541BD">
      <w:pPr>
        <w:pStyle w:val="a8"/>
        <w:keepNext w:val="0"/>
        <w:pageBreakBefore/>
        <w:widowControl w:val="0"/>
        <w:ind w:firstLine="709"/>
        <w:jc w:val="right"/>
      </w:pPr>
      <w:r w:rsidRPr="00697901">
        <w:lastRenderedPageBreak/>
        <w:t>Приложени</w:t>
      </w:r>
      <w:r w:rsidR="001118BF" w:rsidRPr="00697901">
        <w:t>е</w:t>
      </w:r>
      <w:r w:rsidR="002A42DD">
        <w:t xml:space="preserve"> </w:t>
      </w:r>
      <w:r w:rsidR="001118BF" w:rsidRPr="00697901">
        <w:br/>
      </w:r>
      <w:r w:rsidR="007865F9" w:rsidRPr="00697901">
        <w:t>к постановлению администрации</w:t>
      </w:r>
      <w:r w:rsidR="001118BF" w:rsidRPr="00697901">
        <w:br/>
      </w:r>
      <w:r w:rsidR="008C5C56">
        <w:t>от</w:t>
      </w:r>
      <w:r w:rsidR="003E641E">
        <w:t xml:space="preserve"> 13.08.2026</w:t>
      </w:r>
      <w:bookmarkStart w:id="0" w:name="_GoBack"/>
      <w:bookmarkEnd w:id="0"/>
      <w:r w:rsidR="007A2B67" w:rsidRPr="007A2B67">
        <w:t xml:space="preserve"> № </w:t>
      </w:r>
      <w:r w:rsidR="003E641E">
        <w:t>790</w:t>
      </w:r>
    </w:p>
    <w:p w:rsidR="00697901" w:rsidRDefault="00697901" w:rsidP="006541BD">
      <w:pPr>
        <w:pStyle w:val="a8"/>
        <w:keepNext w:val="0"/>
        <w:widowControl w:val="0"/>
        <w:jc w:val="right"/>
      </w:pPr>
    </w:p>
    <w:p w:rsidR="00697901" w:rsidRPr="00F753F5" w:rsidRDefault="00697901" w:rsidP="006541BD">
      <w:pPr>
        <w:pStyle w:val="a8"/>
        <w:keepNext w:val="0"/>
        <w:widowControl w:val="0"/>
        <w:jc w:val="center"/>
      </w:pPr>
      <w:r w:rsidRPr="00F753F5">
        <w:t xml:space="preserve">Состав Комиссии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58"/>
        <w:gridCol w:w="301"/>
        <w:gridCol w:w="6415"/>
      </w:tblGrid>
      <w:tr w:rsidR="00697901" w:rsidRPr="00F753F5" w:rsidTr="00F753F5">
        <w:trPr>
          <w:trHeight w:val="657"/>
        </w:trPr>
        <w:tc>
          <w:tcPr>
            <w:tcW w:w="5000" w:type="pct"/>
            <w:gridSpan w:val="3"/>
            <w:vAlign w:val="center"/>
            <w:hideMark/>
          </w:tcPr>
          <w:p w:rsidR="00697901" w:rsidRPr="00F753F5" w:rsidRDefault="00535148" w:rsidP="00852E0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697901" w:rsidRPr="00F753F5">
              <w:rPr>
                <w:sz w:val="28"/>
                <w:szCs w:val="28"/>
              </w:rPr>
              <w:t xml:space="preserve">редседатель </w:t>
            </w:r>
            <w:r w:rsidR="00852E0E">
              <w:rPr>
                <w:sz w:val="28"/>
                <w:szCs w:val="28"/>
              </w:rPr>
              <w:t>К</w:t>
            </w:r>
            <w:r w:rsidR="00697901" w:rsidRPr="00F753F5">
              <w:rPr>
                <w:sz w:val="28"/>
                <w:szCs w:val="28"/>
              </w:rPr>
              <w:t>омиссии:</w:t>
            </w:r>
          </w:p>
        </w:tc>
      </w:tr>
      <w:tr w:rsidR="00697901" w:rsidTr="00F753F5">
        <w:trPr>
          <w:trHeight w:val="20"/>
        </w:trPr>
        <w:tc>
          <w:tcPr>
            <w:tcW w:w="1493" w:type="pct"/>
            <w:hideMark/>
          </w:tcPr>
          <w:p w:rsidR="00697901" w:rsidRDefault="00697901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Первухин О.В.</w:t>
            </w:r>
          </w:p>
        </w:tc>
        <w:tc>
          <w:tcPr>
            <w:tcW w:w="157" w:type="pct"/>
            <w:hideMark/>
          </w:tcPr>
          <w:p w:rsidR="00697901" w:rsidRDefault="00697901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3350" w:type="pct"/>
            <w:hideMark/>
          </w:tcPr>
          <w:p w:rsidR="00697901" w:rsidRDefault="00697901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города </w:t>
            </w:r>
          </w:p>
        </w:tc>
      </w:tr>
      <w:tr w:rsidR="00697901" w:rsidTr="00F753F5">
        <w:trPr>
          <w:trHeight w:val="642"/>
        </w:trPr>
        <w:tc>
          <w:tcPr>
            <w:tcW w:w="5000" w:type="pct"/>
            <w:gridSpan w:val="3"/>
            <w:vAlign w:val="center"/>
            <w:hideMark/>
          </w:tcPr>
          <w:p w:rsidR="00697901" w:rsidRPr="00F753F5" w:rsidRDefault="00127F8E" w:rsidP="00C54FC2">
            <w:pPr>
              <w:widowControl w:val="0"/>
              <w:jc w:val="center"/>
              <w:rPr>
                <w:sz w:val="28"/>
                <w:szCs w:val="28"/>
              </w:rPr>
            </w:pPr>
            <w:r w:rsidRPr="00F753F5">
              <w:rPr>
                <w:sz w:val="28"/>
                <w:szCs w:val="28"/>
              </w:rPr>
              <w:t>Заместител</w:t>
            </w:r>
            <w:r w:rsidR="00C54FC2">
              <w:rPr>
                <w:sz w:val="28"/>
                <w:szCs w:val="28"/>
              </w:rPr>
              <w:t>ь</w:t>
            </w:r>
            <w:r w:rsidRPr="00F753F5">
              <w:rPr>
                <w:sz w:val="28"/>
                <w:szCs w:val="28"/>
              </w:rPr>
              <w:t xml:space="preserve"> председателя </w:t>
            </w:r>
            <w:r w:rsidR="00852E0E">
              <w:rPr>
                <w:sz w:val="28"/>
                <w:szCs w:val="28"/>
              </w:rPr>
              <w:t>К</w:t>
            </w:r>
            <w:r w:rsidRPr="00F753F5">
              <w:rPr>
                <w:sz w:val="28"/>
                <w:szCs w:val="28"/>
              </w:rPr>
              <w:t>омиссии: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</w:tcPr>
          <w:p w:rsidR="00535148" w:rsidRDefault="00535148" w:rsidP="00A752EC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Понявина</w:t>
            </w:r>
            <w:proofErr w:type="spellEnd"/>
            <w:r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157" w:type="pct"/>
          </w:tcPr>
          <w:p w:rsidR="00535148" w:rsidRDefault="00535148" w:rsidP="00A752EC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535148" w:rsidRDefault="00535148" w:rsidP="00A752EC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</w:p>
          <w:p w:rsidR="00127F8E" w:rsidRDefault="00127F8E" w:rsidP="00A752EC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</w:p>
        </w:tc>
        <w:tc>
          <w:tcPr>
            <w:tcW w:w="3350" w:type="pct"/>
          </w:tcPr>
          <w:p w:rsidR="00535148" w:rsidRDefault="00535148" w:rsidP="00A752EC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города по экономике и финансам</w:t>
            </w:r>
          </w:p>
        </w:tc>
      </w:tr>
      <w:tr w:rsidR="00127F8E" w:rsidTr="00F753F5">
        <w:trPr>
          <w:trHeight w:val="640"/>
        </w:trPr>
        <w:tc>
          <w:tcPr>
            <w:tcW w:w="5000" w:type="pct"/>
            <w:gridSpan w:val="3"/>
            <w:vAlign w:val="center"/>
          </w:tcPr>
          <w:p w:rsidR="00127F8E" w:rsidRPr="00F753F5" w:rsidRDefault="00127F8E" w:rsidP="00852E0E">
            <w:pPr>
              <w:widowControl w:val="0"/>
              <w:jc w:val="center"/>
              <w:rPr>
                <w:sz w:val="28"/>
                <w:szCs w:val="28"/>
              </w:rPr>
            </w:pPr>
            <w:r w:rsidRPr="00F753F5">
              <w:rPr>
                <w:sz w:val="28"/>
                <w:szCs w:val="28"/>
              </w:rPr>
              <w:t xml:space="preserve">Члены </w:t>
            </w:r>
            <w:r w:rsidR="00852E0E">
              <w:rPr>
                <w:sz w:val="28"/>
                <w:szCs w:val="28"/>
              </w:rPr>
              <w:t>К</w:t>
            </w:r>
            <w:r w:rsidRPr="00F753F5">
              <w:rPr>
                <w:sz w:val="28"/>
                <w:szCs w:val="28"/>
              </w:rPr>
              <w:t>омиссии: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 А.П.</w:t>
            </w:r>
          </w:p>
        </w:tc>
        <w:tc>
          <w:tcPr>
            <w:tcW w:w="157" w:type="pct"/>
          </w:tcPr>
          <w:p w:rsidR="00127F8E" w:rsidRDefault="00F753F5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 w:rsidRPr="00F753F5">
              <w:rPr>
                <w:sz w:val="28"/>
                <w:szCs w:val="28"/>
              </w:rPr>
              <w:t>–</w:t>
            </w:r>
          </w:p>
        </w:tc>
        <w:tc>
          <w:tcPr>
            <w:tcW w:w="3350" w:type="pct"/>
            <w:hideMark/>
          </w:tcPr>
          <w:p w:rsidR="00127F8E" w:rsidRDefault="00127F8E" w:rsidP="00023BA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023BA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равового управления администрации города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Забродин Д.А.</w:t>
            </w:r>
          </w:p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" w:type="pct"/>
            <w:hideMark/>
          </w:tcPr>
          <w:p w:rsidR="00127F8E" w:rsidRDefault="00127F8E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3350" w:type="pct"/>
            <w:hideMark/>
          </w:tcPr>
          <w:p w:rsidR="00127F8E" w:rsidRDefault="00127F8E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ЖКХ, транспорта и связи администрации города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</w:tcPr>
          <w:p w:rsidR="00C54FC2" w:rsidRDefault="00C54FC2" w:rsidP="00535148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Голощапова</w:t>
            </w:r>
            <w:proofErr w:type="spellEnd"/>
            <w:r>
              <w:rPr>
                <w:sz w:val="28"/>
                <w:szCs w:val="28"/>
              </w:rPr>
              <w:t xml:space="preserve"> Т.Р.</w:t>
            </w:r>
          </w:p>
          <w:p w:rsidR="00C54FC2" w:rsidRDefault="00C54FC2" w:rsidP="00535148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127F8E" w:rsidRDefault="00E0793F" w:rsidP="0053514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А.В.</w:t>
            </w:r>
          </w:p>
          <w:p w:rsidR="004E1A5F" w:rsidRDefault="004E1A5F" w:rsidP="00535148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4E1A5F" w:rsidRDefault="004E1A5F" w:rsidP="00535148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4E1A5F" w:rsidRDefault="004E1A5F" w:rsidP="00535148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Каренгина</w:t>
            </w:r>
            <w:proofErr w:type="spellEnd"/>
            <w:r>
              <w:rPr>
                <w:sz w:val="28"/>
                <w:szCs w:val="28"/>
              </w:rPr>
              <w:t xml:space="preserve"> А.Ж.</w:t>
            </w:r>
          </w:p>
          <w:p w:rsidR="00127F8E" w:rsidRDefault="00127F8E" w:rsidP="00535148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" w:type="pct"/>
            <w:hideMark/>
          </w:tcPr>
          <w:p w:rsidR="00127F8E" w:rsidRDefault="00127F8E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C54FC2" w:rsidRDefault="00C54FC2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</w:p>
          <w:p w:rsidR="004E1A5F" w:rsidRDefault="004E1A5F" w:rsidP="004E1A5F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C54FC2" w:rsidRDefault="00C54FC2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</w:p>
          <w:p w:rsidR="004E1A5F" w:rsidRDefault="004E1A5F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</w:p>
          <w:p w:rsidR="004E1A5F" w:rsidRDefault="004E1A5F" w:rsidP="004E1A5F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4E1A5F" w:rsidRDefault="004E1A5F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</w:p>
        </w:tc>
        <w:tc>
          <w:tcPr>
            <w:tcW w:w="3350" w:type="pct"/>
            <w:hideMark/>
          </w:tcPr>
          <w:p w:rsidR="00C54FC2" w:rsidRDefault="00C54FC2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инженер отдела благоустройства</w:t>
            </w:r>
            <w:r w:rsidR="004E1A5F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МКУ «Служба заказчика»</w:t>
            </w:r>
          </w:p>
          <w:p w:rsidR="00127F8E" w:rsidRDefault="00E0793F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по управлению муниципальным имуществом КУИ и ЗО</w:t>
            </w:r>
          </w:p>
          <w:p w:rsidR="00127F8E" w:rsidRDefault="00127F8E" w:rsidP="002D2719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52349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екретарь </w:t>
            </w:r>
            <w:r w:rsidR="002D2719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омиссии)</w:t>
            </w:r>
          </w:p>
          <w:p w:rsidR="004E1A5F" w:rsidRDefault="004E1A5F" w:rsidP="004E1A5F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 отдела ЖКХ, транспорта и связи администрации города Трехгорного</w:t>
            </w:r>
          </w:p>
        </w:tc>
      </w:tr>
      <w:tr w:rsidR="00127F8E" w:rsidTr="00535148">
        <w:trPr>
          <w:trHeight w:val="20"/>
        </w:trPr>
        <w:tc>
          <w:tcPr>
            <w:tcW w:w="1493" w:type="pct"/>
          </w:tcPr>
          <w:p w:rsidR="008613D6" w:rsidRDefault="008613D6" w:rsidP="0053514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Кожевникова Е.А.</w:t>
            </w:r>
          </w:p>
          <w:p w:rsidR="008613D6" w:rsidRDefault="008613D6" w:rsidP="00535148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127F8E" w:rsidRDefault="008613D6" w:rsidP="0053514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Лукьянова О.Ю.</w:t>
            </w:r>
          </w:p>
        </w:tc>
        <w:tc>
          <w:tcPr>
            <w:tcW w:w="157" w:type="pct"/>
          </w:tcPr>
          <w:p w:rsidR="008613D6" w:rsidRDefault="008613D6" w:rsidP="008613D6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8613D6" w:rsidRDefault="008613D6" w:rsidP="008613D6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</w:p>
          <w:p w:rsidR="008613D6" w:rsidRDefault="008613D6" w:rsidP="008613D6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127F8E" w:rsidRDefault="00127F8E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</w:p>
        </w:tc>
        <w:tc>
          <w:tcPr>
            <w:tcW w:w="3350" w:type="pct"/>
          </w:tcPr>
          <w:p w:rsidR="008613D6" w:rsidRDefault="008613D6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по благоустройству </w:t>
            </w:r>
            <w:r w:rsidR="004E1A5F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МКУ «Служба заказчика»  </w:t>
            </w:r>
          </w:p>
          <w:p w:rsidR="00127F8E" w:rsidRDefault="008613D6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управлению муниципальным имуществом КУИ и ЗО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</w:tcPr>
          <w:p w:rsidR="00535148" w:rsidRDefault="008613D6" w:rsidP="006541BD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Манжай</w:t>
            </w:r>
            <w:proofErr w:type="spellEnd"/>
            <w:r>
              <w:rPr>
                <w:sz w:val="28"/>
                <w:szCs w:val="28"/>
              </w:rPr>
              <w:t xml:space="preserve"> А.Б.</w:t>
            </w:r>
          </w:p>
          <w:p w:rsidR="0032762C" w:rsidRDefault="0032762C" w:rsidP="006541BD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Мушаева</w:t>
            </w:r>
            <w:proofErr w:type="spellEnd"/>
            <w:r>
              <w:rPr>
                <w:sz w:val="28"/>
                <w:szCs w:val="28"/>
              </w:rPr>
              <w:t xml:space="preserve"> Т.В.</w:t>
            </w:r>
          </w:p>
          <w:p w:rsidR="000D0839" w:rsidRDefault="000D0839" w:rsidP="006541BD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127F8E" w:rsidRDefault="00523491" w:rsidP="006541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Первухина Е.В.</w:t>
            </w:r>
          </w:p>
        </w:tc>
        <w:tc>
          <w:tcPr>
            <w:tcW w:w="157" w:type="pct"/>
          </w:tcPr>
          <w:p w:rsidR="008613D6" w:rsidRDefault="008613D6" w:rsidP="008613D6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32762C" w:rsidRDefault="0032762C" w:rsidP="0032762C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32762C" w:rsidRDefault="0032762C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</w:p>
          <w:p w:rsidR="00535148" w:rsidRDefault="00535148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3350" w:type="pct"/>
          </w:tcPr>
          <w:p w:rsidR="00535148" w:rsidRDefault="008613D6" w:rsidP="004D233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 «Трехгорное лесничество»</w:t>
            </w:r>
          </w:p>
          <w:p w:rsidR="0032762C" w:rsidRDefault="0032762C" w:rsidP="004D233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города по городскому хозяйству и строительству</w:t>
            </w:r>
          </w:p>
          <w:p w:rsidR="00127F8E" w:rsidRDefault="00523491" w:rsidP="004D2330">
            <w:pPr>
              <w:widowControl w:val="0"/>
              <w:jc w:val="both"/>
              <w:rPr>
                <w:sz w:val="28"/>
                <w:szCs w:val="28"/>
              </w:rPr>
            </w:pPr>
            <w:r w:rsidRPr="00523491">
              <w:rPr>
                <w:sz w:val="28"/>
                <w:szCs w:val="28"/>
              </w:rPr>
              <w:t xml:space="preserve">Начальник отдела </w:t>
            </w:r>
            <w:r w:rsidR="00023BA8" w:rsidRPr="00023BA8">
              <w:rPr>
                <w:sz w:val="28"/>
                <w:szCs w:val="28"/>
              </w:rPr>
              <w:t>по управлению земельными ресурсами, земельному контролю и экономическим вопросам К</w:t>
            </w:r>
            <w:r w:rsidR="004D2330">
              <w:rPr>
                <w:sz w:val="28"/>
                <w:szCs w:val="28"/>
              </w:rPr>
              <w:t>УИ и ЗО</w:t>
            </w:r>
          </w:p>
        </w:tc>
      </w:tr>
      <w:tr w:rsidR="00127F8E" w:rsidTr="00F753F5">
        <w:trPr>
          <w:trHeight w:val="20"/>
        </w:trPr>
        <w:tc>
          <w:tcPr>
            <w:tcW w:w="1493" w:type="pct"/>
            <w:hideMark/>
          </w:tcPr>
          <w:p w:rsidR="00127F8E" w:rsidRDefault="00127F8E" w:rsidP="008613D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="008613D6">
              <w:rPr>
                <w:sz w:val="28"/>
                <w:szCs w:val="28"/>
              </w:rPr>
              <w:t>пов В.А.</w:t>
            </w:r>
          </w:p>
          <w:p w:rsidR="008613D6" w:rsidRDefault="008613D6" w:rsidP="008613D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Соловьева Л.В.</w:t>
            </w:r>
          </w:p>
          <w:p w:rsidR="0032762C" w:rsidRDefault="0032762C" w:rsidP="0032762C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Сырцев</w:t>
            </w:r>
            <w:proofErr w:type="spellEnd"/>
            <w:r>
              <w:rPr>
                <w:sz w:val="28"/>
                <w:szCs w:val="28"/>
              </w:rPr>
              <w:t xml:space="preserve"> С.Л.</w:t>
            </w:r>
          </w:p>
        </w:tc>
        <w:tc>
          <w:tcPr>
            <w:tcW w:w="157" w:type="pct"/>
            <w:hideMark/>
          </w:tcPr>
          <w:p w:rsidR="0032762C" w:rsidRDefault="0032762C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 w:rsidRPr="0032762C">
              <w:rPr>
                <w:sz w:val="28"/>
                <w:szCs w:val="28"/>
              </w:rPr>
              <w:t>–</w:t>
            </w:r>
          </w:p>
          <w:p w:rsidR="0032762C" w:rsidRDefault="0032762C" w:rsidP="0032762C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127F8E" w:rsidRDefault="0032762C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3350" w:type="pct"/>
            <w:hideMark/>
          </w:tcPr>
          <w:p w:rsidR="008613D6" w:rsidRDefault="008613D6" w:rsidP="008613D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 леса МБУ «Трехгорное лесничество»</w:t>
            </w:r>
          </w:p>
          <w:p w:rsidR="0032762C" w:rsidRDefault="0032762C" w:rsidP="00023BA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КУИ и ЗО</w:t>
            </w:r>
          </w:p>
          <w:p w:rsidR="0032762C" w:rsidRDefault="0032762C" w:rsidP="0032762C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лесничий МБУ «Трехгорное лесничество»</w:t>
            </w:r>
          </w:p>
          <w:p w:rsidR="00127F8E" w:rsidRDefault="00127F8E" w:rsidP="00023BA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127F8E" w:rsidTr="0032762C">
        <w:trPr>
          <w:trHeight w:val="20"/>
        </w:trPr>
        <w:tc>
          <w:tcPr>
            <w:tcW w:w="1493" w:type="pct"/>
          </w:tcPr>
          <w:p w:rsidR="008613D6" w:rsidRDefault="008613D6" w:rsidP="006541BD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" w:type="pct"/>
          </w:tcPr>
          <w:p w:rsidR="008613D6" w:rsidRDefault="008613D6" w:rsidP="006541BD">
            <w:pPr>
              <w:widowControl w:val="0"/>
              <w:ind w:left="-57" w:right="-57"/>
              <w:jc w:val="both"/>
              <w:rPr>
                <w:sz w:val="28"/>
                <w:szCs w:val="28"/>
              </w:rPr>
            </w:pPr>
          </w:p>
        </w:tc>
        <w:tc>
          <w:tcPr>
            <w:tcW w:w="3350" w:type="pct"/>
          </w:tcPr>
          <w:p w:rsidR="008613D6" w:rsidRDefault="008613D6" w:rsidP="00023BA8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32762C" w:rsidRDefault="0032762C" w:rsidP="00EA075F">
      <w:pPr>
        <w:pStyle w:val="afffe"/>
        <w:spacing w:before="0" w:beforeAutospacing="0" w:after="0" w:afterAutospacing="0"/>
        <w:ind w:firstLine="709"/>
        <w:jc w:val="both"/>
        <w:rPr>
          <w:rStyle w:val="afffd"/>
          <w:b w:val="0"/>
          <w:sz w:val="28"/>
          <w:szCs w:val="28"/>
        </w:rPr>
      </w:pPr>
    </w:p>
    <w:p w:rsidR="00697901" w:rsidRPr="00535148" w:rsidRDefault="006359D7" w:rsidP="00EA075F">
      <w:pPr>
        <w:pStyle w:val="afffe"/>
        <w:spacing w:before="0" w:beforeAutospacing="0" w:after="0" w:afterAutospacing="0"/>
        <w:ind w:firstLine="709"/>
        <w:jc w:val="both"/>
        <w:rPr>
          <w:rStyle w:val="afffd"/>
          <w:b w:val="0"/>
          <w:sz w:val="28"/>
          <w:szCs w:val="28"/>
        </w:rPr>
      </w:pPr>
      <w:r w:rsidRPr="00535148">
        <w:rPr>
          <w:rStyle w:val="afffd"/>
          <w:b w:val="0"/>
          <w:sz w:val="28"/>
          <w:szCs w:val="28"/>
        </w:rPr>
        <w:t>Примечание: В случае отсутствия члена Комиссии</w:t>
      </w:r>
      <w:r w:rsidR="00EA075F" w:rsidRPr="00535148">
        <w:rPr>
          <w:rStyle w:val="afffd"/>
          <w:b w:val="0"/>
          <w:sz w:val="28"/>
          <w:szCs w:val="28"/>
        </w:rPr>
        <w:t>, в работе Комиссии с правом голоса принимает участие лицо, замещающее его по должности.</w:t>
      </w:r>
    </w:p>
    <w:p w:rsidR="00E358DC" w:rsidRDefault="00E358DC" w:rsidP="00EA075F">
      <w:pPr>
        <w:pStyle w:val="afffe"/>
        <w:spacing w:before="0" w:beforeAutospacing="0" w:after="0" w:afterAutospacing="0"/>
        <w:ind w:firstLine="709"/>
        <w:jc w:val="both"/>
        <w:rPr>
          <w:rStyle w:val="afffd"/>
          <w:b w:val="0"/>
          <w:sz w:val="28"/>
          <w:szCs w:val="28"/>
        </w:rPr>
      </w:pPr>
    </w:p>
    <w:sectPr w:rsidR="00E358DC" w:rsidSect="002A42DD">
      <w:headerReference w:type="default" r:id="rId10"/>
      <w:pgSz w:w="11910" w:h="16840"/>
      <w:pgMar w:top="1021" w:right="851" w:bottom="1021" w:left="1701" w:header="720" w:footer="54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70F" w:rsidRDefault="0053170F">
      <w:r>
        <w:separator/>
      </w:r>
    </w:p>
  </w:endnote>
  <w:endnote w:type="continuationSeparator" w:id="0">
    <w:p w:rsidR="0053170F" w:rsidRDefault="00531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iroFont-19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19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48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88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88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2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3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3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7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7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9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100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100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9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164-0">
    <w:altName w:val="Times New Roman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70F" w:rsidRDefault="0053170F">
      <w:r>
        <w:separator/>
      </w:r>
    </w:p>
  </w:footnote>
  <w:footnote w:type="continuationSeparator" w:id="0">
    <w:p w:rsidR="0053170F" w:rsidRDefault="005317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80F" w:rsidRPr="00ED5B83" w:rsidRDefault="002E480F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3"/>
    <w:multiLevelType w:val="multilevel"/>
    <w:tmpl w:val="0C3A80FA"/>
    <w:lvl w:ilvl="0">
      <w:start w:val="1"/>
      <w:numFmt w:val="decimal"/>
      <w:lvlText w:val="%1)"/>
      <w:lvlJc w:val="left"/>
      <w:pPr>
        <w:ind w:left="216" w:hanging="235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238" w:hanging="235"/>
      </w:pPr>
    </w:lvl>
    <w:lvl w:ilvl="2">
      <w:numFmt w:val="bullet"/>
      <w:lvlText w:val="•"/>
      <w:lvlJc w:val="left"/>
      <w:pPr>
        <w:ind w:left="2257" w:hanging="235"/>
      </w:pPr>
    </w:lvl>
    <w:lvl w:ilvl="3">
      <w:numFmt w:val="bullet"/>
      <w:lvlText w:val="•"/>
      <w:lvlJc w:val="left"/>
      <w:pPr>
        <w:ind w:left="3275" w:hanging="235"/>
      </w:pPr>
    </w:lvl>
    <w:lvl w:ilvl="4">
      <w:numFmt w:val="bullet"/>
      <w:lvlText w:val="•"/>
      <w:lvlJc w:val="left"/>
      <w:pPr>
        <w:ind w:left="4294" w:hanging="235"/>
      </w:pPr>
    </w:lvl>
    <w:lvl w:ilvl="5">
      <w:numFmt w:val="bullet"/>
      <w:lvlText w:val="•"/>
      <w:lvlJc w:val="left"/>
      <w:pPr>
        <w:ind w:left="5312" w:hanging="235"/>
      </w:pPr>
    </w:lvl>
    <w:lvl w:ilvl="6">
      <w:numFmt w:val="bullet"/>
      <w:lvlText w:val="•"/>
      <w:lvlJc w:val="left"/>
      <w:pPr>
        <w:ind w:left="6331" w:hanging="235"/>
      </w:pPr>
    </w:lvl>
    <w:lvl w:ilvl="7">
      <w:numFmt w:val="bullet"/>
      <w:lvlText w:val="•"/>
      <w:lvlJc w:val="left"/>
      <w:pPr>
        <w:ind w:left="7349" w:hanging="235"/>
      </w:pPr>
    </w:lvl>
    <w:lvl w:ilvl="8">
      <w:numFmt w:val="bullet"/>
      <w:lvlText w:val="•"/>
      <w:lvlJc w:val="left"/>
      <w:pPr>
        <w:ind w:left="8368" w:hanging="235"/>
      </w:pPr>
    </w:lvl>
  </w:abstractNum>
  <w:abstractNum w:abstractNumId="1">
    <w:nsid w:val="00000404"/>
    <w:multiLevelType w:val="multilevel"/>
    <w:tmpl w:val="8AEC2BAA"/>
    <w:lvl w:ilvl="0">
      <w:start w:val="4"/>
      <w:numFmt w:val="decimal"/>
      <w:lvlText w:val="%1)"/>
      <w:lvlJc w:val="left"/>
      <w:pPr>
        <w:ind w:left="1159" w:hanging="235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84" w:hanging="235"/>
      </w:pPr>
    </w:lvl>
    <w:lvl w:ilvl="2">
      <w:numFmt w:val="bullet"/>
      <w:lvlText w:val="•"/>
      <w:lvlJc w:val="left"/>
      <w:pPr>
        <w:ind w:left="3009" w:hanging="235"/>
      </w:pPr>
    </w:lvl>
    <w:lvl w:ilvl="3">
      <w:numFmt w:val="bullet"/>
      <w:lvlText w:val="•"/>
      <w:lvlJc w:val="left"/>
      <w:pPr>
        <w:ind w:left="3933" w:hanging="235"/>
      </w:pPr>
    </w:lvl>
    <w:lvl w:ilvl="4">
      <w:numFmt w:val="bullet"/>
      <w:lvlText w:val="•"/>
      <w:lvlJc w:val="left"/>
      <w:pPr>
        <w:ind w:left="4858" w:hanging="235"/>
      </w:pPr>
    </w:lvl>
    <w:lvl w:ilvl="5">
      <w:numFmt w:val="bullet"/>
      <w:lvlText w:val="•"/>
      <w:lvlJc w:val="left"/>
      <w:pPr>
        <w:ind w:left="5782" w:hanging="235"/>
      </w:pPr>
    </w:lvl>
    <w:lvl w:ilvl="6">
      <w:numFmt w:val="bullet"/>
      <w:lvlText w:val="•"/>
      <w:lvlJc w:val="left"/>
      <w:pPr>
        <w:ind w:left="6707" w:hanging="235"/>
      </w:pPr>
    </w:lvl>
    <w:lvl w:ilvl="7">
      <w:numFmt w:val="bullet"/>
      <w:lvlText w:val="•"/>
      <w:lvlJc w:val="left"/>
      <w:pPr>
        <w:ind w:left="7631" w:hanging="235"/>
      </w:pPr>
    </w:lvl>
    <w:lvl w:ilvl="8">
      <w:numFmt w:val="bullet"/>
      <w:lvlText w:val="•"/>
      <w:lvlJc w:val="left"/>
      <w:pPr>
        <w:ind w:left="8556" w:hanging="235"/>
      </w:pPr>
    </w:lvl>
  </w:abstractNum>
  <w:abstractNum w:abstractNumId="2">
    <w:nsid w:val="006E1F88"/>
    <w:multiLevelType w:val="hybridMultilevel"/>
    <w:tmpl w:val="16D0B1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347616"/>
    <w:multiLevelType w:val="multilevel"/>
    <w:tmpl w:val="3BF6D86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5040D19"/>
    <w:multiLevelType w:val="hybridMultilevel"/>
    <w:tmpl w:val="545A8C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D19F8"/>
    <w:multiLevelType w:val="hybridMultilevel"/>
    <w:tmpl w:val="F7AC0CC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7F961C8"/>
    <w:multiLevelType w:val="hybridMultilevel"/>
    <w:tmpl w:val="0BECD18E"/>
    <w:lvl w:ilvl="0" w:tplc="D23A83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836040D"/>
    <w:multiLevelType w:val="hybridMultilevel"/>
    <w:tmpl w:val="563A64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052AE7"/>
    <w:multiLevelType w:val="hybridMultilevel"/>
    <w:tmpl w:val="203AAEB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F0D5F4C"/>
    <w:multiLevelType w:val="hybridMultilevel"/>
    <w:tmpl w:val="779E5D1C"/>
    <w:lvl w:ilvl="0" w:tplc="6BD8C3A4">
      <w:start w:val="1"/>
      <w:numFmt w:val="decimal"/>
      <w:lvlText w:val="Приложение %1"/>
      <w:lvlJc w:val="left"/>
      <w:pPr>
        <w:ind w:left="957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1C787B"/>
    <w:multiLevelType w:val="hybridMultilevel"/>
    <w:tmpl w:val="D542D8C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1683DCE"/>
    <w:multiLevelType w:val="hybridMultilevel"/>
    <w:tmpl w:val="7C729D90"/>
    <w:lvl w:ilvl="0" w:tplc="D23A83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2D91D41"/>
    <w:multiLevelType w:val="hybridMultilevel"/>
    <w:tmpl w:val="FB2EB0E6"/>
    <w:lvl w:ilvl="0" w:tplc="D23A83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7397B2D"/>
    <w:multiLevelType w:val="multilevel"/>
    <w:tmpl w:val="DBEA2A8E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A64058E"/>
    <w:multiLevelType w:val="hybridMultilevel"/>
    <w:tmpl w:val="63AC2752"/>
    <w:lvl w:ilvl="0" w:tplc="EEDC1A6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0B0CDD"/>
    <w:multiLevelType w:val="hybridMultilevel"/>
    <w:tmpl w:val="72DCE0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B16345"/>
    <w:multiLevelType w:val="multilevel"/>
    <w:tmpl w:val="16AABB8E"/>
    <w:lvl w:ilvl="0">
      <w:start w:val="27"/>
      <w:numFmt w:val="decimal"/>
      <w:lvlText w:val="%1."/>
      <w:lvlJc w:val="left"/>
      <w:pPr>
        <w:ind w:left="119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2FC2DED"/>
    <w:multiLevelType w:val="hybridMultilevel"/>
    <w:tmpl w:val="27820D0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36E406DC"/>
    <w:multiLevelType w:val="multilevel"/>
    <w:tmpl w:val="C36827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7E15F9B"/>
    <w:multiLevelType w:val="hybridMultilevel"/>
    <w:tmpl w:val="0B5283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8B253E2"/>
    <w:multiLevelType w:val="multilevel"/>
    <w:tmpl w:val="38B253E2"/>
    <w:lvl w:ilvl="0">
      <w:start w:val="19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A690A87"/>
    <w:multiLevelType w:val="hybridMultilevel"/>
    <w:tmpl w:val="0EB82C4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3B600ED6"/>
    <w:multiLevelType w:val="hybridMultilevel"/>
    <w:tmpl w:val="61E29C98"/>
    <w:lvl w:ilvl="0" w:tplc="D03AD68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96A9E88">
      <w:start w:val="1"/>
      <w:numFmt w:val="decimal"/>
      <w:lvlText w:val="%2)"/>
      <w:lvlJc w:val="left"/>
      <w:pPr>
        <w:ind w:left="2007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3C7524E4"/>
    <w:multiLevelType w:val="hybridMultilevel"/>
    <w:tmpl w:val="F4DC513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3D105582"/>
    <w:multiLevelType w:val="hybridMultilevel"/>
    <w:tmpl w:val="C69E2606"/>
    <w:lvl w:ilvl="0" w:tplc="89A29B0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48A525A4"/>
    <w:multiLevelType w:val="hybridMultilevel"/>
    <w:tmpl w:val="5D2032F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99932C4"/>
    <w:multiLevelType w:val="hybridMultilevel"/>
    <w:tmpl w:val="B20ACD3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4BEE2EA4"/>
    <w:multiLevelType w:val="hybridMultilevel"/>
    <w:tmpl w:val="28DA8DF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4D0331FA"/>
    <w:multiLevelType w:val="hybridMultilevel"/>
    <w:tmpl w:val="26829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A974DF"/>
    <w:multiLevelType w:val="hybridMultilevel"/>
    <w:tmpl w:val="9F088FA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7C30FA8"/>
    <w:multiLevelType w:val="multilevel"/>
    <w:tmpl w:val="CA1E6A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8ED526C"/>
    <w:multiLevelType w:val="hybridMultilevel"/>
    <w:tmpl w:val="9AD44EF4"/>
    <w:lvl w:ilvl="0" w:tplc="18224B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317F5F"/>
    <w:multiLevelType w:val="hybridMultilevel"/>
    <w:tmpl w:val="6E06610E"/>
    <w:lvl w:ilvl="0" w:tplc="C3F898C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1325AA"/>
    <w:multiLevelType w:val="hybridMultilevel"/>
    <w:tmpl w:val="6AEE933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67347DB0"/>
    <w:multiLevelType w:val="multilevel"/>
    <w:tmpl w:val="DBEA2A8E"/>
    <w:lvl w:ilvl="0">
      <w:start w:val="28"/>
      <w:numFmt w:val="decimal"/>
      <w:lvlText w:val="%1."/>
      <w:lvlJc w:val="left"/>
      <w:pPr>
        <w:ind w:left="119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A341234"/>
    <w:multiLevelType w:val="hybridMultilevel"/>
    <w:tmpl w:val="E21AA42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71CA23B1"/>
    <w:multiLevelType w:val="hybridMultilevel"/>
    <w:tmpl w:val="A2C28218"/>
    <w:lvl w:ilvl="0" w:tplc="F764669A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47748BF"/>
    <w:multiLevelType w:val="multilevel"/>
    <w:tmpl w:val="CA1E6A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6B267E9"/>
    <w:multiLevelType w:val="hybridMultilevel"/>
    <w:tmpl w:val="574A177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6D50B07"/>
    <w:multiLevelType w:val="hybridMultilevel"/>
    <w:tmpl w:val="8AA20BFA"/>
    <w:lvl w:ilvl="0" w:tplc="D23A83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77CC3201"/>
    <w:multiLevelType w:val="hybridMultilevel"/>
    <w:tmpl w:val="06BEF5A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7B5A74C1"/>
    <w:multiLevelType w:val="hybridMultilevel"/>
    <w:tmpl w:val="CDBE6D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F41817"/>
    <w:multiLevelType w:val="hybridMultilevel"/>
    <w:tmpl w:val="D244181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0"/>
  </w:num>
  <w:num w:numId="2">
    <w:abstractNumId w:val="0"/>
  </w:num>
  <w:num w:numId="3">
    <w:abstractNumId w:val="1"/>
  </w:num>
  <w:num w:numId="4">
    <w:abstractNumId w:val="9"/>
  </w:num>
  <w:num w:numId="5">
    <w:abstractNumId w:val="15"/>
  </w:num>
  <w:num w:numId="6">
    <w:abstractNumId w:val="30"/>
  </w:num>
  <w:num w:numId="7">
    <w:abstractNumId w:val="18"/>
  </w:num>
  <w:num w:numId="8">
    <w:abstractNumId w:val="12"/>
  </w:num>
  <w:num w:numId="9">
    <w:abstractNumId w:val="39"/>
  </w:num>
  <w:num w:numId="10">
    <w:abstractNumId w:val="31"/>
  </w:num>
  <w:num w:numId="11">
    <w:abstractNumId w:val="6"/>
  </w:num>
  <w:num w:numId="12">
    <w:abstractNumId w:val="38"/>
  </w:num>
  <w:num w:numId="13">
    <w:abstractNumId w:val="26"/>
  </w:num>
  <w:num w:numId="14">
    <w:abstractNumId w:val="10"/>
  </w:num>
  <w:num w:numId="15">
    <w:abstractNumId w:val="27"/>
  </w:num>
  <w:num w:numId="16">
    <w:abstractNumId w:val="17"/>
  </w:num>
  <w:num w:numId="17">
    <w:abstractNumId w:val="29"/>
  </w:num>
  <w:num w:numId="18">
    <w:abstractNumId w:val="21"/>
  </w:num>
  <w:num w:numId="19">
    <w:abstractNumId w:val="5"/>
  </w:num>
  <w:num w:numId="20">
    <w:abstractNumId w:val="19"/>
  </w:num>
  <w:num w:numId="21">
    <w:abstractNumId w:val="40"/>
  </w:num>
  <w:num w:numId="22">
    <w:abstractNumId w:val="8"/>
  </w:num>
  <w:num w:numId="23">
    <w:abstractNumId w:val="35"/>
  </w:num>
  <w:num w:numId="24">
    <w:abstractNumId w:val="41"/>
  </w:num>
  <w:num w:numId="25">
    <w:abstractNumId w:val="33"/>
  </w:num>
  <w:num w:numId="26">
    <w:abstractNumId w:val="23"/>
  </w:num>
  <w:num w:numId="27">
    <w:abstractNumId w:val="42"/>
  </w:num>
  <w:num w:numId="28">
    <w:abstractNumId w:val="11"/>
  </w:num>
  <w:num w:numId="29">
    <w:abstractNumId w:val="25"/>
  </w:num>
  <w:num w:numId="30">
    <w:abstractNumId w:val="22"/>
  </w:num>
  <w:num w:numId="31">
    <w:abstractNumId w:val="3"/>
  </w:num>
  <w:num w:numId="32">
    <w:abstractNumId w:val="13"/>
  </w:num>
  <w:num w:numId="33">
    <w:abstractNumId w:val="34"/>
  </w:num>
  <w:num w:numId="34">
    <w:abstractNumId w:val="14"/>
  </w:num>
  <w:num w:numId="35">
    <w:abstractNumId w:val="16"/>
  </w:num>
  <w:num w:numId="36">
    <w:abstractNumId w:val="32"/>
  </w:num>
  <w:num w:numId="37">
    <w:abstractNumId w:val="36"/>
  </w:num>
  <w:num w:numId="38">
    <w:abstractNumId w:val="28"/>
  </w:num>
  <w:num w:numId="39">
    <w:abstractNumId w:val="7"/>
  </w:num>
  <w:num w:numId="40">
    <w:abstractNumId w:val="37"/>
  </w:num>
  <w:num w:numId="41">
    <w:abstractNumId w:val="24"/>
  </w:num>
  <w:num w:numId="42">
    <w:abstractNumId w:val="2"/>
  </w:num>
  <w:num w:numId="43">
    <w:abstractNumId w:val="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D8C"/>
    <w:rsid w:val="0000059A"/>
    <w:rsid w:val="00001A3D"/>
    <w:rsid w:val="00001BB5"/>
    <w:rsid w:val="00001D73"/>
    <w:rsid w:val="00002658"/>
    <w:rsid w:val="00002F2E"/>
    <w:rsid w:val="00004024"/>
    <w:rsid w:val="00004B9E"/>
    <w:rsid w:val="00005E69"/>
    <w:rsid w:val="00006B96"/>
    <w:rsid w:val="00007349"/>
    <w:rsid w:val="00011263"/>
    <w:rsid w:val="00011C35"/>
    <w:rsid w:val="000124CE"/>
    <w:rsid w:val="00013364"/>
    <w:rsid w:val="00013B28"/>
    <w:rsid w:val="00013C42"/>
    <w:rsid w:val="00014D0E"/>
    <w:rsid w:val="00015536"/>
    <w:rsid w:val="00015A64"/>
    <w:rsid w:val="00020631"/>
    <w:rsid w:val="00020EB9"/>
    <w:rsid w:val="00021009"/>
    <w:rsid w:val="00023BA8"/>
    <w:rsid w:val="00023ED4"/>
    <w:rsid w:val="00024277"/>
    <w:rsid w:val="00026A24"/>
    <w:rsid w:val="00026EF7"/>
    <w:rsid w:val="000271AA"/>
    <w:rsid w:val="00027A1C"/>
    <w:rsid w:val="00030686"/>
    <w:rsid w:val="0003144A"/>
    <w:rsid w:val="000317A8"/>
    <w:rsid w:val="00031CD5"/>
    <w:rsid w:val="0003547C"/>
    <w:rsid w:val="00035674"/>
    <w:rsid w:val="00036429"/>
    <w:rsid w:val="00036F0B"/>
    <w:rsid w:val="00037E40"/>
    <w:rsid w:val="00040A02"/>
    <w:rsid w:val="00040CCF"/>
    <w:rsid w:val="00040CF5"/>
    <w:rsid w:val="000417B1"/>
    <w:rsid w:val="00041FC1"/>
    <w:rsid w:val="000425A8"/>
    <w:rsid w:val="0004333F"/>
    <w:rsid w:val="000445A0"/>
    <w:rsid w:val="00044A3D"/>
    <w:rsid w:val="00044D8C"/>
    <w:rsid w:val="00044D95"/>
    <w:rsid w:val="0004622D"/>
    <w:rsid w:val="000469D6"/>
    <w:rsid w:val="00050E07"/>
    <w:rsid w:val="00050E79"/>
    <w:rsid w:val="000514B7"/>
    <w:rsid w:val="00052FA6"/>
    <w:rsid w:val="00053012"/>
    <w:rsid w:val="00053082"/>
    <w:rsid w:val="00053981"/>
    <w:rsid w:val="00054182"/>
    <w:rsid w:val="00054BE6"/>
    <w:rsid w:val="00055834"/>
    <w:rsid w:val="00055C92"/>
    <w:rsid w:val="00056A47"/>
    <w:rsid w:val="00057854"/>
    <w:rsid w:val="000612AD"/>
    <w:rsid w:val="00061312"/>
    <w:rsid w:val="00062456"/>
    <w:rsid w:val="00063258"/>
    <w:rsid w:val="000632B8"/>
    <w:rsid w:val="000633E2"/>
    <w:rsid w:val="00063F2E"/>
    <w:rsid w:val="00064849"/>
    <w:rsid w:val="000658B7"/>
    <w:rsid w:val="00066C14"/>
    <w:rsid w:val="000676AA"/>
    <w:rsid w:val="00070EFB"/>
    <w:rsid w:val="00071A2E"/>
    <w:rsid w:val="00073357"/>
    <w:rsid w:val="000746A0"/>
    <w:rsid w:val="00076499"/>
    <w:rsid w:val="000766C5"/>
    <w:rsid w:val="00080036"/>
    <w:rsid w:val="0008338B"/>
    <w:rsid w:val="000855E4"/>
    <w:rsid w:val="00085819"/>
    <w:rsid w:val="00085C9C"/>
    <w:rsid w:val="00087BA3"/>
    <w:rsid w:val="0009087B"/>
    <w:rsid w:val="00091975"/>
    <w:rsid w:val="00093542"/>
    <w:rsid w:val="000937E8"/>
    <w:rsid w:val="00095390"/>
    <w:rsid w:val="00096E18"/>
    <w:rsid w:val="00097C82"/>
    <w:rsid w:val="00097F5A"/>
    <w:rsid w:val="000A0255"/>
    <w:rsid w:val="000A0F14"/>
    <w:rsid w:val="000A0FDE"/>
    <w:rsid w:val="000A10EB"/>
    <w:rsid w:val="000A1E37"/>
    <w:rsid w:val="000A394F"/>
    <w:rsid w:val="000A3D46"/>
    <w:rsid w:val="000A4E1C"/>
    <w:rsid w:val="000A5DF0"/>
    <w:rsid w:val="000A5E94"/>
    <w:rsid w:val="000A698B"/>
    <w:rsid w:val="000A6ED7"/>
    <w:rsid w:val="000B1833"/>
    <w:rsid w:val="000B1C9B"/>
    <w:rsid w:val="000B41A2"/>
    <w:rsid w:val="000B63A4"/>
    <w:rsid w:val="000B70DF"/>
    <w:rsid w:val="000B710B"/>
    <w:rsid w:val="000B76DB"/>
    <w:rsid w:val="000C069A"/>
    <w:rsid w:val="000C0AFE"/>
    <w:rsid w:val="000C1EE1"/>
    <w:rsid w:val="000C21AB"/>
    <w:rsid w:val="000C4B08"/>
    <w:rsid w:val="000C4E06"/>
    <w:rsid w:val="000C6E10"/>
    <w:rsid w:val="000C78AE"/>
    <w:rsid w:val="000C7A9D"/>
    <w:rsid w:val="000D0839"/>
    <w:rsid w:val="000D1CC7"/>
    <w:rsid w:val="000D20BF"/>
    <w:rsid w:val="000D2D77"/>
    <w:rsid w:val="000D3F57"/>
    <w:rsid w:val="000D77C2"/>
    <w:rsid w:val="000E0194"/>
    <w:rsid w:val="000E04FA"/>
    <w:rsid w:val="000E1F93"/>
    <w:rsid w:val="000E2242"/>
    <w:rsid w:val="000E22AF"/>
    <w:rsid w:val="000E3A9B"/>
    <w:rsid w:val="000E474F"/>
    <w:rsid w:val="000E4F6F"/>
    <w:rsid w:val="000E5CF4"/>
    <w:rsid w:val="000E60BB"/>
    <w:rsid w:val="000E636B"/>
    <w:rsid w:val="000E7E3C"/>
    <w:rsid w:val="000F06EB"/>
    <w:rsid w:val="000F11D8"/>
    <w:rsid w:val="000F1A29"/>
    <w:rsid w:val="000F24D2"/>
    <w:rsid w:val="000F2B40"/>
    <w:rsid w:val="000F3DD0"/>
    <w:rsid w:val="000F46CD"/>
    <w:rsid w:val="000F695B"/>
    <w:rsid w:val="000F6BC9"/>
    <w:rsid w:val="000F7262"/>
    <w:rsid w:val="000F7E32"/>
    <w:rsid w:val="00101A00"/>
    <w:rsid w:val="0010222F"/>
    <w:rsid w:val="001030F5"/>
    <w:rsid w:val="00103369"/>
    <w:rsid w:val="00103931"/>
    <w:rsid w:val="001039F2"/>
    <w:rsid w:val="00103B3D"/>
    <w:rsid w:val="00104289"/>
    <w:rsid w:val="00104545"/>
    <w:rsid w:val="00104D9B"/>
    <w:rsid w:val="00105972"/>
    <w:rsid w:val="001067BE"/>
    <w:rsid w:val="001070AF"/>
    <w:rsid w:val="0010757B"/>
    <w:rsid w:val="00110333"/>
    <w:rsid w:val="0011066C"/>
    <w:rsid w:val="0011141C"/>
    <w:rsid w:val="001118BF"/>
    <w:rsid w:val="001133EA"/>
    <w:rsid w:val="001145B8"/>
    <w:rsid w:val="00114EB7"/>
    <w:rsid w:val="001159C8"/>
    <w:rsid w:val="001168FD"/>
    <w:rsid w:val="00120635"/>
    <w:rsid w:val="00120D25"/>
    <w:rsid w:val="00121346"/>
    <w:rsid w:val="00123CCF"/>
    <w:rsid w:val="00124AEB"/>
    <w:rsid w:val="00124CAB"/>
    <w:rsid w:val="00126EC3"/>
    <w:rsid w:val="00127F8E"/>
    <w:rsid w:val="00130014"/>
    <w:rsid w:val="00130016"/>
    <w:rsid w:val="00131065"/>
    <w:rsid w:val="00133A15"/>
    <w:rsid w:val="00133B4A"/>
    <w:rsid w:val="001349E9"/>
    <w:rsid w:val="0013607A"/>
    <w:rsid w:val="00136AF5"/>
    <w:rsid w:val="001406F6"/>
    <w:rsid w:val="001419BC"/>
    <w:rsid w:val="001474B6"/>
    <w:rsid w:val="00147D49"/>
    <w:rsid w:val="001500A3"/>
    <w:rsid w:val="0015075A"/>
    <w:rsid w:val="00152C66"/>
    <w:rsid w:val="00153FD4"/>
    <w:rsid w:val="00154190"/>
    <w:rsid w:val="00154E2C"/>
    <w:rsid w:val="00155214"/>
    <w:rsid w:val="001560F9"/>
    <w:rsid w:val="00156667"/>
    <w:rsid w:val="001566BC"/>
    <w:rsid w:val="00156887"/>
    <w:rsid w:val="001568B0"/>
    <w:rsid w:val="00156C26"/>
    <w:rsid w:val="001576DA"/>
    <w:rsid w:val="00157AC2"/>
    <w:rsid w:val="00160058"/>
    <w:rsid w:val="001600F8"/>
    <w:rsid w:val="0016038B"/>
    <w:rsid w:val="001605FA"/>
    <w:rsid w:val="00161EAC"/>
    <w:rsid w:val="00163F88"/>
    <w:rsid w:val="0016418F"/>
    <w:rsid w:val="00164B98"/>
    <w:rsid w:val="00165567"/>
    <w:rsid w:val="00166811"/>
    <w:rsid w:val="00166CFD"/>
    <w:rsid w:val="001740DB"/>
    <w:rsid w:val="00174C88"/>
    <w:rsid w:val="00175B14"/>
    <w:rsid w:val="00175CC8"/>
    <w:rsid w:val="0017713D"/>
    <w:rsid w:val="00177334"/>
    <w:rsid w:val="001779DA"/>
    <w:rsid w:val="0018080D"/>
    <w:rsid w:val="00180F9B"/>
    <w:rsid w:val="001812B6"/>
    <w:rsid w:val="00181CB3"/>
    <w:rsid w:val="001820CC"/>
    <w:rsid w:val="00182800"/>
    <w:rsid w:val="001829FD"/>
    <w:rsid w:val="001835C6"/>
    <w:rsid w:val="00184450"/>
    <w:rsid w:val="001857A3"/>
    <w:rsid w:val="00186C80"/>
    <w:rsid w:val="00186E62"/>
    <w:rsid w:val="001906B4"/>
    <w:rsid w:val="00191509"/>
    <w:rsid w:val="00191B5E"/>
    <w:rsid w:val="00191DF8"/>
    <w:rsid w:val="00191F35"/>
    <w:rsid w:val="00192F9A"/>
    <w:rsid w:val="00193100"/>
    <w:rsid w:val="00193109"/>
    <w:rsid w:val="00193D46"/>
    <w:rsid w:val="00194878"/>
    <w:rsid w:val="001953DD"/>
    <w:rsid w:val="00197ED4"/>
    <w:rsid w:val="001A05E0"/>
    <w:rsid w:val="001A2A9E"/>
    <w:rsid w:val="001A5258"/>
    <w:rsid w:val="001A5B35"/>
    <w:rsid w:val="001A6503"/>
    <w:rsid w:val="001A675F"/>
    <w:rsid w:val="001A7A35"/>
    <w:rsid w:val="001B020F"/>
    <w:rsid w:val="001B16F5"/>
    <w:rsid w:val="001B2223"/>
    <w:rsid w:val="001B233B"/>
    <w:rsid w:val="001B2A2F"/>
    <w:rsid w:val="001B2B28"/>
    <w:rsid w:val="001B3176"/>
    <w:rsid w:val="001B3BE9"/>
    <w:rsid w:val="001B3FE6"/>
    <w:rsid w:val="001B58D5"/>
    <w:rsid w:val="001B5BCA"/>
    <w:rsid w:val="001B5FE4"/>
    <w:rsid w:val="001B6C8B"/>
    <w:rsid w:val="001C1465"/>
    <w:rsid w:val="001C2D5C"/>
    <w:rsid w:val="001C2D76"/>
    <w:rsid w:val="001C2EB3"/>
    <w:rsid w:val="001C2FF2"/>
    <w:rsid w:val="001C5F02"/>
    <w:rsid w:val="001C623A"/>
    <w:rsid w:val="001C63EF"/>
    <w:rsid w:val="001C65D8"/>
    <w:rsid w:val="001C7B3E"/>
    <w:rsid w:val="001D05E2"/>
    <w:rsid w:val="001D1213"/>
    <w:rsid w:val="001D1FA6"/>
    <w:rsid w:val="001D2FC8"/>
    <w:rsid w:val="001D3227"/>
    <w:rsid w:val="001D5271"/>
    <w:rsid w:val="001D6826"/>
    <w:rsid w:val="001D6E79"/>
    <w:rsid w:val="001D70F0"/>
    <w:rsid w:val="001E045C"/>
    <w:rsid w:val="001E0904"/>
    <w:rsid w:val="001E281D"/>
    <w:rsid w:val="001E2A29"/>
    <w:rsid w:val="001E359A"/>
    <w:rsid w:val="001E37C0"/>
    <w:rsid w:val="001E3B23"/>
    <w:rsid w:val="001E58A7"/>
    <w:rsid w:val="001E63DA"/>
    <w:rsid w:val="001E7B35"/>
    <w:rsid w:val="001F0614"/>
    <w:rsid w:val="001F0DCD"/>
    <w:rsid w:val="001F14A5"/>
    <w:rsid w:val="001F4003"/>
    <w:rsid w:val="001F48F8"/>
    <w:rsid w:val="001F4BFE"/>
    <w:rsid w:val="001F57D1"/>
    <w:rsid w:val="001F70BA"/>
    <w:rsid w:val="001F7940"/>
    <w:rsid w:val="002007FF"/>
    <w:rsid w:val="00200DB9"/>
    <w:rsid w:val="00201FBA"/>
    <w:rsid w:val="0020276C"/>
    <w:rsid w:val="00202ACC"/>
    <w:rsid w:val="00203DA5"/>
    <w:rsid w:val="00205FAD"/>
    <w:rsid w:val="00207D9E"/>
    <w:rsid w:val="00210052"/>
    <w:rsid w:val="0021043D"/>
    <w:rsid w:val="002117DF"/>
    <w:rsid w:val="00212461"/>
    <w:rsid w:val="002138D8"/>
    <w:rsid w:val="00214242"/>
    <w:rsid w:val="0022126C"/>
    <w:rsid w:val="00223276"/>
    <w:rsid w:val="0022463E"/>
    <w:rsid w:val="00225BED"/>
    <w:rsid w:val="00226F75"/>
    <w:rsid w:val="00227121"/>
    <w:rsid w:val="00227307"/>
    <w:rsid w:val="002274C9"/>
    <w:rsid w:val="0022771B"/>
    <w:rsid w:val="00227FEA"/>
    <w:rsid w:val="002311CD"/>
    <w:rsid w:val="002338C3"/>
    <w:rsid w:val="00233CF3"/>
    <w:rsid w:val="0023427F"/>
    <w:rsid w:val="002342AB"/>
    <w:rsid w:val="0023458C"/>
    <w:rsid w:val="00234644"/>
    <w:rsid w:val="0023468F"/>
    <w:rsid w:val="00235AD5"/>
    <w:rsid w:val="00235D63"/>
    <w:rsid w:val="002376FC"/>
    <w:rsid w:val="002408FA"/>
    <w:rsid w:val="00240B49"/>
    <w:rsid w:val="002411C9"/>
    <w:rsid w:val="00241545"/>
    <w:rsid w:val="00242A4A"/>
    <w:rsid w:val="00242AF8"/>
    <w:rsid w:val="00242B95"/>
    <w:rsid w:val="00244DFE"/>
    <w:rsid w:val="002459B5"/>
    <w:rsid w:val="00245C3D"/>
    <w:rsid w:val="00245C77"/>
    <w:rsid w:val="002474AC"/>
    <w:rsid w:val="0024790E"/>
    <w:rsid w:val="00247D8A"/>
    <w:rsid w:val="00247E20"/>
    <w:rsid w:val="00250E1C"/>
    <w:rsid w:val="002543E4"/>
    <w:rsid w:val="002550A8"/>
    <w:rsid w:val="0025612B"/>
    <w:rsid w:val="002565CC"/>
    <w:rsid w:val="00257EFC"/>
    <w:rsid w:val="002603C7"/>
    <w:rsid w:val="00260948"/>
    <w:rsid w:val="00260D29"/>
    <w:rsid w:val="0026211C"/>
    <w:rsid w:val="002625A5"/>
    <w:rsid w:val="00262D66"/>
    <w:rsid w:val="00263F51"/>
    <w:rsid w:val="002659E6"/>
    <w:rsid w:val="00266E92"/>
    <w:rsid w:val="002672EF"/>
    <w:rsid w:val="00270005"/>
    <w:rsid w:val="00270BC8"/>
    <w:rsid w:val="0027260A"/>
    <w:rsid w:val="002729F8"/>
    <w:rsid w:val="00272CD1"/>
    <w:rsid w:val="00273299"/>
    <w:rsid w:val="002735F3"/>
    <w:rsid w:val="0027438D"/>
    <w:rsid w:val="0027481A"/>
    <w:rsid w:val="00275C0F"/>
    <w:rsid w:val="00275D09"/>
    <w:rsid w:val="002765CA"/>
    <w:rsid w:val="00276EA6"/>
    <w:rsid w:val="0027737C"/>
    <w:rsid w:val="002805FA"/>
    <w:rsid w:val="00280A45"/>
    <w:rsid w:val="00280BE5"/>
    <w:rsid w:val="00280D09"/>
    <w:rsid w:val="00284807"/>
    <w:rsid w:val="00287195"/>
    <w:rsid w:val="00290C7E"/>
    <w:rsid w:val="00290F4F"/>
    <w:rsid w:val="00291081"/>
    <w:rsid w:val="00291BF4"/>
    <w:rsid w:val="00292F1F"/>
    <w:rsid w:val="00293413"/>
    <w:rsid w:val="0029415E"/>
    <w:rsid w:val="00294272"/>
    <w:rsid w:val="00294D36"/>
    <w:rsid w:val="002951B4"/>
    <w:rsid w:val="00295903"/>
    <w:rsid w:val="0029726D"/>
    <w:rsid w:val="002A089A"/>
    <w:rsid w:val="002A09C4"/>
    <w:rsid w:val="002A0E2A"/>
    <w:rsid w:val="002A10A3"/>
    <w:rsid w:val="002A2196"/>
    <w:rsid w:val="002A2BA0"/>
    <w:rsid w:val="002A3153"/>
    <w:rsid w:val="002A3570"/>
    <w:rsid w:val="002A42DD"/>
    <w:rsid w:val="002A62B7"/>
    <w:rsid w:val="002A65E7"/>
    <w:rsid w:val="002A6E39"/>
    <w:rsid w:val="002A716F"/>
    <w:rsid w:val="002B0708"/>
    <w:rsid w:val="002B0A3A"/>
    <w:rsid w:val="002B1F73"/>
    <w:rsid w:val="002B2FD9"/>
    <w:rsid w:val="002B3874"/>
    <w:rsid w:val="002B4A2B"/>
    <w:rsid w:val="002B4A4B"/>
    <w:rsid w:val="002B51D2"/>
    <w:rsid w:val="002B615E"/>
    <w:rsid w:val="002B68C7"/>
    <w:rsid w:val="002B6C59"/>
    <w:rsid w:val="002B71D0"/>
    <w:rsid w:val="002B79B4"/>
    <w:rsid w:val="002B7CAC"/>
    <w:rsid w:val="002C020E"/>
    <w:rsid w:val="002C0383"/>
    <w:rsid w:val="002C2CE4"/>
    <w:rsid w:val="002C3021"/>
    <w:rsid w:val="002C3655"/>
    <w:rsid w:val="002C3720"/>
    <w:rsid w:val="002C3B87"/>
    <w:rsid w:val="002C408D"/>
    <w:rsid w:val="002C46C7"/>
    <w:rsid w:val="002C4F4B"/>
    <w:rsid w:val="002C5653"/>
    <w:rsid w:val="002C5E2B"/>
    <w:rsid w:val="002C5ED5"/>
    <w:rsid w:val="002C755C"/>
    <w:rsid w:val="002D0D72"/>
    <w:rsid w:val="002D1ADB"/>
    <w:rsid w:val="002D20EE"/>
    <w:rsid w:val="002D2719"/>
    <w:rsid w:val="002D2D0B"/>
    <w:rsid w:val="002D30B1"/>
    <w:rsid w:val="002D32D7"/>
    <w:rsid w:val="002D3334"/>
    <w:rsid w:val="002D393A"/>
    <w:rsid w:val="002D3952"/>
    <w:rsid w:val="002D4684"/>
    <w:rsid w:val="002D4B79"/>
    <w:rsid w:val="002D59AE"/>
    <w:rsid w:val="002D66EB"/>
    <w:rsid w:val="002D7EE5"/>
    <w:rsid w:val="002E2D85"/>
    <w:rsid w:val="002E42F5"/>
    <w:rsid w:val="002E480F"/>
    <w:rsid w:val="002E4AED"/>
    <w:rsid w:val="002E55FB"/>
    <w:rsid w:val="002E594E"/>
    <w:rsid w:val="002E5B68"/>
    <w:rsid w:val="002E5DDD"/>
    <w:rsid w:val="002E627D"/>
    <w:rsid w:val="002E6D1D"/>
    <w:rsid w:val="002E71E5"/>
    <w:rsid w:val="002E726D"/>
    <w:rsid w:val="002E76AD"/>
    <w:rsid w:val="002E7908"/>
    <w:rsid w:val="002F0C71"/>
    <w:rsid w:val="002F1B9E"/>
    <w:rsid w:val="002F24C3"/>
    <w:rsid w:val="002F2F89"/>
    <w:rsid w:val="002F4D11"/>
    <w:rsid w:val="00300382"/>
    <w:rsid w:val="0030048D"/>
    <w:rsid w:val="00300653"/>
    <w:rsid w:val="00300DFC"/>
    <w:rsid w:val="00300E47"/>
    <w:rsid w:val="00301F02"/>
    <w:rsid w:val="0030345F"/>
    <w:rsid w:val="0030353E"/>
    <w:rsid w:val="00304F6D"/>
    <w:rsid w:val="003055B9"/>
    <w:rsid w:val="003057E7"/>
    <w:rsid w:val="00305A27"/>
    <w:rsid w:val="00310D33"/>
    <w:rsid w:val="00313C45"/>
    <w:rsid w:val="00316FF3"/>
    <w:rsid w:val="00317ABE"/>
    <w:rsid w:val="003203E1"/>
    <w:rsid w:val="003215C0"/>
    <w:rsid w:val="0032168D"/>
    <w:rsid w:val="00321854"/>
    <w:rsid w:val="00321FD7"/>
    <w:rsid w:val="00322CCE"/>
    <w:rsid w:val="00322F23"/>
    <w:rsid w:val="00323075"/>
    <w:rsid w:val="00323713"/>
    <w:rsid w:val="00324B55"/>
    <w:rsid w:val="00324BC6"/>
    <w:rsid w:val="0032659F"/>
    <w:rsid w:val="0032728D"/>
    <w:rsid w:val="0032762C"/>
    <w:rsid w:val="0033037C"/>
    <w:rsid w:val="003307C7"/>
    <w:rsid w:val="00331197"/>
    <w:rsid w:val="003356A7"/>
    <w:rsid w:val="003402D6"/>
    <w:rsid w:val="00341463"/>
    <w:rsid w:val="003417AF"/>
    <w:rsid w:val="0034228E"/>
    <w:rsid w:val="00342D84"/>
    <w:rsid w:val="0034414F"/>
    <w:rsid w:val="0034548C"/>
    <w:rsid w:val="0034577E"/>
    <w:rsid w:val="00345B60"/>
    <w:rsid w:val="00345B78"/>
    <w:rsid w:val="0034604C"/>
    <w:rsid w:val="0034755B"/>
    <w:rsid w:val="0034786C"/>
    <w:rsid w:val="00347E40"/>
    <w:rsid w:val="00347E5F"/>
    <w:rsid w:val="00350336"/>
    <w:rsid w:val="003516BC"/>
    <w:rsid w:val="00352C42"/>
    <w:rsid w:val="003530DC"/>
    <w:rsid w:val="00353715"/>
    <w:rsid w:val="00353E91"/>
    <w:rsid w:val="003545EE"/>
    <w:rsid w:val="00355443"/>
    <w:rsid w:val="00355A0C"/>
    <w:rsid w:val="00355BB0"/>
    <w:rsid w:val="00356D22"/>
    <w:rsid w:val="003573FC"/>
    <w:rsid w:val="00360283"/>
    <w:rsid w:val="00361C12"/>
    <w:rsid w:val="003632F6"/>
    <w:rsid w:val="0036399F"/>
    <w:rsid w:val="00365F75"/>
    <w:rsid w:val="00370768"/>
    <w:rsid w:val="00371270"/>
    <w:rsid w:val="00372632"/>
    <w:rsid w:val="003726F4"/>
    <w:rsid w:val="0037331B"/>
    <w:rsid w:val="00374CC9"/>
    <w:rsid w:val="003752C3"/>
    <w:rsid w:val="00375B44"/>
    <w:rsid w:val="00375BA8"/>
    <w:rsid w:val="0037615C"/>
    <w:rsid w:val="003768BB"/>
    <w:rsid w:val="00376C24"/>
    <w:rsid w:val="00376E83"/>
    <w:rsid w:val="00377DE9"/>
    <w:rsid w:val="003801DC"/>
    <w:rsid w:val="00380BC9"/>
    <w:rsid w:val="00380F72"/>
    <w:rsid w:val="00381EAF"/>
    <w:rsid w:val="0038614F"/>
    <w:rsid w:val="0038743F"/>
    <w:rsid w:val="00387E40"/>
    <w:rsid w:val="003901D5"/>
    <w:rsid w:val="003904D0"/>
    <w:rsid w:val="00391B01"/>
    <w:rsid w:val="00392E9C"/>
    <w:rsid w:val="003946AD"/>
    <w:rsid w:val="00394ABE"/>
    <w:rsid w:val="00396422"/>
    <w:rsid w:val="003966A2"/>
    <w:rsid w:val="003A0BBE"/>
    <w:rsid w:val="003A1055"/>
    <w:rsid w:val="003A19EF"/>
    <w:rsid w:val="003A1A60"/>
    <w:rsid w:val="003A30C8"/>
    <w:rsid w:val="003A32D1"/>
    <w:rsid w:val="003A3B43"/>
    <w:rsid w:val="003A3EE5"/>
    <w:rsid w:val="003A5834"/>
    <w:rsid w:val="003A5CB1"/>
    <w:rsid w:val="003A65E3"/>
    <w:rsid w:val="003A6CF3"/>
    <w:rsid w:val="003A6EF8"/>
    <w:rsid w:val="003A7F65"/>
    <w:rsid w:val="003B1339"/>
    <w:rsid w:val="003B13F3"/>
    <w:rsid w:val="003B3001"/>
    <w:rsid w:val="003B5D65"/>
    <w:rsid w:val="003B7441"/>
    <w:rsid w:val="003B75C6"/>
    <w:rsid w:val="003B7B73"/>
    <w:rsid w:val="003B7ED7"/>
    <w:rsid w:val="003C27F9"/>
    <w:rsid w:val="003C3610"/>
    <w:rsid w:val="003C3CC9"/>
    <w:rsid w:val="003C6227"/>
    <w:rsid w:val="003D17C1"/>
    <w:rsid w:val="003D209D"/>
    <w:rsid w:val="003D23A4"/>
    <w:rsid w:val="003D301D"/>
    <w:rsid w:val="003D3837"/>
    <w:rsid w:val="003D3EB9"/>
    <w:rsid w:val="003D3EF7"/>
    <w:rsid w:val="003D492D"/>
    <w:rsid w:val="003D4AF4"/>
    <w:rsid w:val="003D7459"/>
    <w:rsid w:val="003D7487"/>
    <w:rsid w:val="003E143C"/>
    <w:rsid w:val="003E1787"/>
    <w:rsid w:val="003E36F6"/>
    <w:rsid w:val="003E4C34"/>
    <w:rsid w:val="003E54CC"/>
    <w:rsid w:val="003E5E90"/>
    <w:rsid w:val="003E5FD8"/>
    <w:rsid w:val="003E641E"/>
    <w:rsid w:val="003E6816"/>
    <w:rsid w:val="003E68FC"/>
    <w:rsid w:val="003E6E42"/>
    <w:rsid w:val="003E7071"/>
    <w:rsid w:val="003E7812"/>
    <w:rsid w:val="003F0112"/>
    <w:rsid w:val="003F0536"/>
    <w:rsid w:val="003F13A4"/>
    <w:rsid w:val="003F3770"/>
    <w:rsid w:val="003F549B"/>
    <w:rsid w:val="003F5A30"/>
    <w:rsid w:val="003F6398"/>
    <w:rsid w:val="003F704B"/>
    <w:rsid w:val="00400492"/>
    <w:rsid w:val="00401A25"/>
    <w:rsid w:val="00402242"/>
    <w:rsid w:val="00406421"/>
    <w:rsid w:val="0040723E"/>
    <w:rsid w:val="00411154"/>
    <w:rsid w:val="00411492"/>
    <w:rsid w:val="00411E66"/>
    <w:rsid w:val="00411F83"/>
    <w:rsid w:val="004138C8"/>
    <w:rsid w:val="004144D8"/>
    <w:rsid w:val="00414BE6"/>
    <w:rsid w:val="00414D29"/>
    <w:rsid w:val="00417B35"/>
    <w:rsid w:val="00421121"/>
    <w:rsid w:val="004221BF"/>
    <w:rsid w:val="004225B6"/>
    <w:rsid w:val="0042375C"/>
    <w:rsid w:val="00423A16"/>
    <w:rsid w:val="00423B4B"/>
    <w:rsid w:val="004243FC"/>
    <w:rsid w:val="004250AF"/>
    <w:rsid w:val="004251C5"/>
    <w:rsid w:val="0042608D"/>
    <w:rsid w:val="004260DF"/>
    <w:rsid w:val="00426E6D"/>
    <w:rsid w:val="00427D5D"/>
    <w:rsid w:val="00430054"/>
    <w:rsid w:val="00430A7E"/>
    <w:rsid w:val="00430EAB"/>
    <w:rsid w:val="00433851"/>
    <w:rsid w:val="0043451A"/>
    <w:rsid w:val="0043481A"/>
    <w:rsid w:val="00434D68"/>
    <w:rsid w:val="00435407"/>
    <w:rsid w:val="00435D0F"/>
    <w:rsid w:val="0043668F"/>
    <w:rsid w:val="00437F33"/>
    <w:rsid w:val="00440102"/>
    <w:rsid w:val="0044076D"/>
    <w:rsid w:val="00440DB6"/>
    <w:rsid w:val="0044112E"/>
    <w:rsid w:val="00441E73"/>
    <w:rsid w:val="0044308E"/>
    <w:rsid w:val="00444943"/>
    <w:rsid w:val="00445D62"/>
    <w:rsid w:val="004468AA"/>
    <w:rsid w:val="004476D8"/>
    <w:rsid w:val="00447D23"/>
    <w:rsid w:val="00447D62"/>
    <w:rsid w:val="0045028D"/>
    <w:rsid w:val="004538A8"/>
    <w:rsid w:val="004548A6"/>
    <w:rsid w:val="004553E6"/>
    <w:rsid w:val="0045635E"/>
    <w:rsid w:val="004564A6"/>
    <w:rsid w:val="004577D1"/>
    <w:rsid w:val="00461F40"/>
    <w:rsid w:val="00464D83"/>
    <w:rsid w:val="00465185"/>
    <w:rsid w:val="004662EB"/>
    <w:rsid w:val="004673B3"/>
    <w:rsid w:val="00467530"/>
    <w:rsid w:val="00467C3D"/>
    <w:rsid w:val="004710E4"/>
    <w:rsid w:val="00471DEB"/>
    <w:rsid w:val="00471EB0"/>
    <w:rsid w:val="00472609"/>
    <w:rsid w:val="00472E26"/>
    <w:rsid w:val="0047421F"/>
    <w:rsid w:val="0047791C"/>
    <w:rsid w:val="00477B11"/>
    <w:rsid w:val="00481CF6"/>
    <w:rsid w:val="004823CA"/>
    <w:rsid w:val="00483977"/>
    <w:rsid w:val="00483ACF"/>
    <w:rsid w:val="0048454D"/>
    <w:rsid w:val="00484962"/>
    <w:rsid w:val="00485868"/>
    <w:rsid w:val="00487EFA"/>
    <w:rsid w:val="00491A7A"/>
    <w:rsid w:val="00491E70"/>
    <w:rsid w:val="00492271"/>
    <w:rsid w:val="00492433"/>
    <w:rsid w:val="00492751"/>
    <w:rsid w:val="004929E8"/>
    <w:rsid w:val="00493744"/>
    <w:rsid w:val="00493CE9"/>
    <w:rsid w:val="0049478F"/>
    <w:rsid w:val="00494EC1"/>
    <w:rsid w:val="004953C3"/>
    <w:rsid w:val="004962D2"/>
    <w:rsid w:val="0049720D"/>
    <w:rsid w:val="004977A0"/>
    <w:rsid w:val="00497D69"/>
    <w:rsid w:val="004A1321"/>
    <w:rsid w:val="004A2482"/>
    <w:rsid w:val="004A3FEE"/>
    <w:rsid w:val="004A4BAE"/>
    <w:rsid w:val="004A5057"/>
    <w:rsid w:val="004A59B0"/>
    <w:rsid w:val="004A5BFD"/>
    <w:rsid w:val="004A6422"/>
    <w:rsid w:val="004B056A"/>
    <w:rsid w:val="004B0FEA"/>
    <w:rsid w:val="004B1B71"/>
    <w:rsid w:val="004B1EBB"/>
    <w:rsid w:val="004B451A"/>
    <w:rsid w:val="004B6112"/>
    <w:rsid w:val="004B6BC7"/>
    <w:rsid w:val="004B717F"/>
    <w:rsid w:val="004C06B6"/>
    <w:rsid w:val="004C0ACA"/>
    <w:rsid w:val="004C12BA"/>
    <w:rsid w:val="004C1AEA"/>
    <w:rsid w:val="004C1BAA"/>
    <w:rsid w:val="004C2769"/>
    <w:rsid w:val="004C2CAC"/>
    <w:rsid w:val="004C48FE"/>
    <w:rsid w:val="004C56CC"/>
    <w:rsid w:val="004C794E"/>
    <w:rsid w:val="004D16E9"/>
    <w:rsid w:val="004D1846"/>
    <w:rsid w:val="004D1A60"/>
    <w:rsid w:val="004D1D43"/>
    <w:rsid w:val="004D1F95"/>
    <w:rsid w:val="004D2330"/>
    <w:rsid w:val="004D3E48"/>
    <w:rsid w:val="004D45DA"/>
    <w:rsid w:val="004D67FD"/>
    <w:rsid w:val="004D74AF"/>
    <w:rsid w:val="004D7542"/>
    <w:rsid w:val="004E0BA9"/>
    <w:rsid w:val="004E1A5F"/>
    <w:rsid w:val="004E26CB"/>
    <w:rsid w:val="004E35A6"/>
    <w:rsid w:val="004E462D"/>
    <w:rsid w:val="004E4B08"/>
    <w:rsid w:val="004E4E03"/>
    <w:rsid w:val="004E67FE"/>
    <w:rsid w:val="004E7976"/>
    <w:rsid w:val="004F028E"/>
    <w:rsid w:val="004F3357"/>
    <w:rsid w:val="004F4DDB"/>
    <w:rsid w:val="004F5F7E"/>
    <w:rsid w:val="00500BDE"/>
    <w:rsid w:val="00501B7A"/>
    <w:rsid w:val="00502045"/>
    <w:rsid w:val="00505043"/>
    <w:rsid w:val="00505B31"/>
    <w:rsid w:val="00505ED7"/>
    <w:rsid w:val="005064C3"/>
    <w:rsid w:val="00506DA5"/>
    <w:rsid w:val="00506DAC"/>
    <w:rsid w:val="005071E3"/>
    <w:rsid w:val="005074C6"/>
    <w:rsid w:val="00507B18"/>
    <w:rsid w:val="00507F41"/>
    <w:rsid w:val="0051282C"/>
    <w:rsid w:val="00512D29"/>
    <w:rsid w:val="00514528"/>
    <w:rsid w:val="005152CC"/>
    <w:rsid w:val="00515A9B"/>
    <w:rsid w:val="00517D59"/>
    <w:rsid w:val="00520131"/>
    <w:rsid w:val="005203B6"/>
    <w:rsid w:val="005208CC"/>
    <w:rsid w:val="005216B6"/>
    <w:rsid w:val="00522009"/>
    <w:rsid w:val="00523491"/>
    <w:rsid w:val="005234EF"/>
    <w:rsid w:val="00523BFF"/>
    <w:rsid w:val="00524526"/>
    <w:rsid w:val="0052633B"/>
    <w:rsid w:val="00526362"/>
    <w:rsid w:val="00526686"/>
    <w:rsid w:val="00530B34"/>
    <w:rsid w:val="0053170F"/>
    <w:rsid w:val="00531888"/>
    <w:rsid w:val="0053330E"/>
    <w:rsid w:val="00535148"/>
    <w:rsid w:val="00536084"/>
    <w:rsid w:val="00536747"/>
    <w:rsid w:val="00537A23"/>
    <w:rsid w:val="005406C9"/>
    <w:rsid w:val="00540D6D"/>
    <w:rsid w:val="00543951"/>
    <w:rsid w:val="00553478"/>
    <w:rsid w:val="00553967"/>
    <w:rsid w:val="00554149"/>
    <w:rsid w:val="005546C5"/>
    <w:rsid w:val="00554A52"/>
    <w:rsid w:val="00555498"/>
    <w:rsid w:val="00555792"/>
    <w:rsid w:val="00560216"/>
    <w:rsid w:val="00561602"/>
    <w:rsid w:val="00562B72"/>
    <w:rsid w:val="00562CE8"/>
    <w:rsid w:val="005630AA"/>
    <w:rsid w:val="00563600"/>
    <w:rsid w:val="00564258"/>
    <w:rsid w:val="00566BEC"/>
    <w:rsid w:val="005709F0"/>
    <w:rsid w:val="0057149C"/>
    <w:rsid w:val="0057223A"/>
    <w:rsid w:val="005723BA"/>
    <w:rsid w:val="00573916"/>
    <w:rsid w:val="00574133"/>
    <w:rsid w:val="005745EC"/>
    <w:rsid w:val="0057578C"/>
    <w:rsid w:val="00575F97"/>
    <w:rsid w:val="005766C9"/>
    <w:rsid w:val="00576D33"/>
    <w:rsid w:val="005774EC"/>
    <w:rsid w:val="00577639"/>
    <w:rsid w:val="00577B78"/>
    <w:rsid w:val="00577C39"/>
    <w:rsid w:val="0058091C"/>
    <w:rsid w:val="0058126F"/>
    <w:rsid w:val="005820E7"/>
    <w:rsid w:val="00584127"/>
    <w:rsid w:val="00584AEC"/>
    <w:rsid w:val="00585B81"/>
    <w:rsid w:val="00586FE7"/>
    <w:rsid w:val="005872D9"/>
    <w:rsid w:val="005878CD"/>
    <w:rsid w:val="00590088"/>
    <w:rsid w:val="00590397"/>
    <w:rsid w:val="005916F0"/>
    <w:rsid w:val="005921CF"/>
    <w:rsid w:val="00592508"/>
    <w:rsid w:val="00592E0B"/>
    <w:rsid w:val="00592E8D"/>
    <w:rsid w:val="005939A2"/>
    <w:rsid w:val="00594D59"/>
    <w:rsid w:val="005958C9"/>
    <w:rsid w:val="005960EF"/>
    <w:rsid w:val="00596882"/>
    <w:rsid w:val="00596AFA"/>
    <w:rsid w:val="00597675"/>
    <w:rsid w:val="00597BFF"/>
    <w:rsid w:val="005A12CF"/>
    <w:rsid w:val="005A1E04"/>
    <w:rsid w:val="005A230D"/>
    <w:rsid w:val="005A2351"/>
    <w:rsid w:val="005A2956"/>
    <w:rsid w:val="005A317C"/>
    <w:rsid w:val="005A4262"/>
    <w:rsid w:val="005A6233"/>
    <w:rsid w:val="005B03DE"/>
    <w:rsid w:val="005B151D"/>
    <w:rsid w:val="005B4E73"/>
    <w:rsid w:val="005B5615"/>
    <w:rsid w:val="005B67D8"/>
    <w:rsid w:val="005B6E47"/>
    <w:rsid w:val="005C230B"/>
    <w:rsid w:val="005C2AE0"/>
    <w:rsid w:val="005C3F6B"/>
    <w:rsid w:val="005C4CE1"/>
    <w:rsid w:val="005C65B5"/>
    <w:rsid w:val="005C7418"/>
    <w:rsid w:val="005C76C2"/>
    <w:rsid w:val="005C76ED"/>
    <w:rsid w:val="005D038A"/>
    <w:rsid w:val="005D0480"/>
    <w:rsid w:val="005D0663"/>
    <w:rsid w:val="005D168C"/>
    <w:rsid w:val="005D20A5"/>
    <w:rsid w:val="005D2449"/>
    <w:rsid w:val="005D2F3C"/>
    <w:rsid w:val="005D3756"/>
    <w:rsid w:val="005D7CDA"/>
    <w:rsid w:val="005D7E46"/>
    <w:rsid w:val="005E03FB"/>
    <w:rsid w:val="005E05FA"/>
    <w:rsid w:val="005E2098"/>
    <w:rsid w:val="005E58A7"/>
    <w:rsid w:val="005E5B5A"/>
    <w:rsid w:val="005E6756"/>
    <w:rsid w:val="005E7276"/>
    <w:rsid w:val="005E756C"/>
    <w:rsid w:val="005E79D2"/>
    <w:rsid w:val="005F2DE7"/>
    <w:rsid w:val="005F363A"/>
    <w:rsid w:val="005F3DB5"/>
    <w:rsid w:val="005F4532"/>
    <w:rsid w:val="005F77A3"/>
    <w:rsid w:val="00600E77"/>
    <w:rsid w:val="00600FE3"/>
    <w:rsid w:val="0060105B"/>
    <w:rsid w:val="00601856"/>
    <w:rsid w:val="006021B9"/>
    <w:rsid w:val="006027A1"/>
    <w:rsid w:val="00602BA9"/>
    <w:rsid w:val="00602BC9"/>
    <w:rsid w:val="006032EC"/>
    <w:rsid w:val="00603C0A"/>
    <w:rsid w:val="006049D8"/>
    <w:rsid w:val="00605365"/>
    <w:rsid w:val="0060544B"/>
    <w:rsid w:val="00605D6A"/>
    <w:rsid w:val="00610076"/>
    <w:rsid w:val="0061070A"/>
    <w:rsid w:val="0061114E"/>
    <w:rsid w:val="00611F3A"/>
    <w:rsid w:val="00612561"/>
    <w:rsid w:val="00612DC7"/>
    <w:rsid w:val="006134B2"/>
    <w:rsid w:val="0061551D"/>
    <w:rsid w:val="006179C1"/>
    <w:rsid w:val="00617AC5"/>
    <w:rsid w:val="00620E0C"/>
    <w:rsid w:val="006226B7"/>
    <w:rsid w:val="006234BA"/>
    <w:rsid w:val="00623EC4"/>
    <w:rsid w:val="00624547"/>
    <w:rsid w:val="0062454F"/>
    <w:rsid w:val="006245A0"/>
    <w:rsid w:val="00624692"/>
    <w:rsid w:val="00624AC1"/>
    <w:rsid w:val="006258F6"/>
    <w:rsid w:val="00625B4E"/>
    <w:rsid w:val="00626992"/>
    <w:rsid w:val="00631A51"/>
    <w:rsid w:val="00635872"/>
    <w:rsid w:val="006359D7"/>
    <w:rsid w:val="00637382"/>
    <w:rsid w:val="006379CF"/>
    <w:rsid w:val="0064116E"/>
    <w:rsid w:val="00641D52"/>
    <w:rsid w:val="00641EDE"/>
    <w:rsid w:val="0064203D"/>
    <w:rsid w:val="006440AC"/>
    <w:rsid w:val="006442A5"/>
    <w:rsid w:val="0064483D"/>
    <w:rsid w:val="00644A86"/>
    <w:rsid w:val="00645B75"/>
    <w:rsid w:val="00646824"/>
    <w:rsid w:val="00647AB7"/>
    <w:rsid w:val="00650B93"/>
    <w:rsid w:val="00651542"/>
    <w:rsid w:val="00651D68"/>
    <w:rsid w:val="00652600"/>
    <w:rsid w:val="006526DA"/>
    <w:rsid w:val="00652CA0"/>
    <w:rsid w:val="00653325"/>
    <w:rsid w:val="006541BD"/>
    <w:rsid w:val="00656BE1"/>
    <w:rsid w:val="0065755F"/>
    <w:rsid w:val="00660321"/>
    <w:rsid w:val="006606A1"/>
    <w:rsid w:val="00660F1F"/>
    <w:rsid w:val="006610ED"/>
    <w:rsid w:val="00661327"/>
    <w:rsid w:val="00662EDB"/>
    <w:rsid w:val="006662BC"/>
    <w:rsid w:val="0066659C"/>
    <w:rsid w:val="006665C8"/>
    <w:rsid w:val="006673CF"/>
    <w:rsid w:val="00667B15"/>
    <w:rsid w:val="00671366"/>
    <w:rsid w:val="00671756"/>
    <w:rsid w:val="006723DD"/>
    <w:rsid w:val="00672DD1"/>
    <w:rsid w:val="006761A7"/>
    <w:rsid w:val="006802BF"/>
    <w:rsid w:val="006829F8"/>
    <w:rsid w:val="00683C6D"/>
    <w:rsid w:val="00685088"/>
    <w:rsid w:val="006879D7"/>
    <w:rsid w:val="0069071F"/>
    <w:rsid w:val="00691F34"/>
    <w:rsid w:val="00692780"/>
    <w:rsid w:val="00693201"/>
    <w:rsid w:val="00695B0D"/>
    <w:rsid w:val="00695BFC"/>
    <w:rsid w:val="00697901"/>
    <w:rsid w:val="006A2340"/>
    <w:rsid w:val="006A3996"/>
    <w:rsid w:val="006A4607"/>
    <w:rsid w:val="006A4C3B"/>
    <w:rsid w:val="006A4E17"/>
    <w:rsid w:val="006A4F35"/>
    <w:rsid w:val="006A5408"/>
    <w:rsid w:val="006A70BB"/>
    <w:rsid w:val="006B0190"/>
    <w:rsid w:val="006B06FA"/>
    <w:rsid w:val="006B27C9"/>
    <w:rsid w:val="006B2AF7"/>
    <w:rsid w:val="006B3085"/>
    <w:rsid w:val="006B73E7"/>
    <w:rsid w:val="006B75E4"/>
    <w:rsid w:val="006C0447"/>
    <w:rsid w:val="006C051A"/>
    <w:rsid w:val="006C07A6"/>
    <w:rsid w:val="006C07F0"/>
    <w:rsid w:val="006C195F"/>
    <w:rsid w:val="006C1C6B"/>
    <w:rsid w:val="006C1D87"/>
    <w:rsid w:val="006C2FB7"/>
    <w:rsid w:val="006C360D"/>
    <w:rsid w:val="006C5236"/>
    <w:rsid w:val="006C7B8C"/>
    <w:rsid w:val="006D350B"/>
    <w:rsid w:val="006D3D8C"/>
    <w:rsid w:val="006D3FD7"/>
    <w:rsid w:val="006D621C"/>
    <w:rsid w:val="006E0C57"/>
    <w:rsid w:val="006E15EE"/>
    <w:rsid w:val="006E160A"/>
    <w:rsid w:val="006E3607"/>
    <w:rsid w:val="006E5E31"/>
    <w:rsid w:val="006E6AB6"/>
    <w:rsid w:val="006E7A06"/>
    <w:rsid w:val="006E7CEC"/>
    <w:rsid w:val="006F01AF"/>
    <w:rsid w:val="006F1AFB"/>
    <w:rsid w:val="006F5656"/>
    <w:rsid w:val="006F5709"/>
    <w:rsid w:val="006F5D3B"/>
    <w:rsid w:val="006F6D38"/>
    <w:rsid w:val="00700BDC"/>
    <w:rsid w:val="007014CE"/>
    <w:rsid w:val="00706260"/>
    <w:rsid w:val="00706738"/>
    <w:rsid w:val="00706FBC"/>
    <w:rsid w:val="0070718F"/>
    <w:rsid w:val="0070780F"/>
    <w:rsid w:val="00707E17"/>
    <w:rsid w:val="00714109"/>
    <w:rsid w:val="00714343"/>
    <w:rsid w:val="00714422"/>
    <w:rsid w:val="00714E75"/>
    <w:rsid w:val="0071739A"/>
    <w:rsid w:val="007173A9"/>
    <w:rsid w:val="007205CF"/>
    <w:rsid w:val="0072143D"/>
    <w:rsid w:val="007220DF"/>
    <w:rsid w:val="007229F5"/>
    <w:rsid w:val="007245BC"/>
    <w:rsid w:val="007247BC"/>
    <w:rsid w:val="007251B2"/>
    <w:rsid w:val="007261A1"/>
    <w:rsid w:val="0072623B"/>
    <w:rsid w:val="007265EF"/>
    <w:rsid w:val="00726CFE"/>
    <w:rsid w:val="00727326"/>
    <w:rsid w:val="007324A6"/>
    <w:rsid w:val="0073268A"/>
    <w:rsid w:val="00734250"/>
    <w:rsid w:val="00734CE1"/>
    <w:rsid w:val="00734EE1"/>
    <w:rsid w:val="00735BAB"/>
    <w:rsid w:val="0074155C"/>
    <w:rsid w:val="00742DAE"/>
    <w:rsid w:val="00743B6C"/>
    <w:rsid w:val="00743FB0"/>
    <w:rsid w:val="007460DC"/>
    <w:rsid w:val="00746649"/>
    <w:rsid w:val="00746BF7"/>
    <w:rsid w:val="0074734E"/>
    <w:rsid w:val="00750B72"/>
    <w:rsid w:val="007518AF"/>
    <w:rsid w:val="00752080"/>
    <w:rsid w:val="00752197"/>
    <w:rsid w:val="00753734"/>
    <w:rsid w:val="00753F44"/>
    <w:rsid w:val="00755932"/>
    <w:rsid w:val="00756B0B"/>
    <w:rsid w:val="007600EB"/>
    <w:rsid w:val="00762008"/>
    <w:rsid w:val="00763A52"/>
    <w:rsid w:val="0076488C"/>
    <w:rsid w:val="00764C15"/>
    <w:rsid w:val="007655AE"/>
    <w:rsid w:val="007657FA"/>
    <w:rsid w:val="00765B7E"/>
    <w:rsid w:val="007678B6"/>
    <w:rsid w:val="00770129"/>
    <w:rsid w:val="00771D88"/>
    <w:rsid w:val="00772CAF"/>
    <w:rsid w:val="00773DEC"/>
    <w:rsid w:val="00773E45"/>
    <w:rsid w:val="0077445A"/>
    <w:rsid w:val="007777A6"/>
    <w:rsid w:val="00777AB8"/>
    <w:rsid w:val="00780399"/>
    <w:rsid w:val="0078042B"/>
    <w:rsid w:val="00780FBF"/>
    <w:rsid w:val="00783E20"/>
    <w:rsid w:val="007847E1"/>
    <w:rsid w:val="007859EC"/>
    <w:rsid w:val="00785AD2"/>
    <w:rsid w:val="007861E3"/>
    <w:rsid w:val="007865F9"/>
    <w:rsid w:val="00786C75"/>
    <w:rsid w:val="0078766E"/>
    <w:rsid w:val="00790428"/>
    <w:rsid w:val="00790755"/>
    <w:rsid w:val="00790AA3"/>
    <w:rsid w:val="0079254F"/>
    <w:rsid w:val="00792B65"/>
    <w:rsid w:val="00792E27"/>
    <w:rsid w:val="00793185"/>
    <w:rsid w:val="00793847"/>
    <w:rsid w:val="007938EC"/>
    <w:rsid w:val="00794269"/>
    <w:rsid w:val="007948FA"/>
    <w:rsid w:val="00794EB4"/>
    <w:rsid w:val="0079658B"/>
    <w:rsid w:val="00797216"/>
    <w:rsid w:val="007974A1"/>
    <w:rsid w:val="007A06F5"/>
    <w:rsid w:val="007A0A30"/>
    <w:rsid w:val="007A1159"/>
    <w:rsid w:val="007A2B67"/>
    <w:rsid w:val="007A2E88"/>
    <w:rsid w:val="007A37F4"/>
    <w:rsid w:val="007A3D6A"/>
    <w:rsid w:val="007A479F"/>
    <w:rsid w:val="007A4E9B"/>
    <w:rsid w:val="007A535C"/>
    <w:rsid w:val="007A6629"/>
    <w:rsid w:val="007A7A37"/>
    <w:rsid w:val="007B01AA"/>
    <w:rsid w:val="007B0E99"/>
    <w:rsid w:val="007B1A57"/>
    <w:rsid w:val="007B24EF"/>
    <w:rsid w:val="007B2D18"/>
    <w:rsid w:val="007B4E29"/>
    <w:rsid w:val="007B5757"/>
    <w:rsid w:val="007B5EAF"/>
    <w:rsid w:val="007B7480"/>
    <w:rsid w:val="007B7B27"/>
    <w:rsid w:val="007C0217"/>
    <w:rsid w:val="007C0862"/>
    <w:rsid w:val="007C0C19"/>
    <w:rsid w:val="007C1717"/>
    <w:rsid w:val="007C26FA"/>
    <w:rsid w:val="007C2962"/>
    <w:rsid w:val="007C421B"/>
    <w:rsid w:val="007C4474"/>
    <w:rsid w:val="007C4BB3"/>
    <w:rsid w:val="007C523B"/>
    <w:rsid w:val="007C5B39"/>
    <w:rsid w:val="007C5FBA"/>
    <w:rsid w:val="007C6E3A"/>
    <w:rsid w:val="007C7FBA"/>
    <w:rsid w:val="007D014F"/>
    <w:rsid w:val="007D0285"/>
    <w:rsid w:val="007D0E8C"/>
    <w:rsid w:val="007D13BC"/>
    <w:rsid w:val="007D2379"/>
    <w:rsid w:val="007D24D6"/>
    <w:rsid w:val="007D2C7D"/>
    <w:rsid w:val="007D2D8C"/>
    <w:rsid w:val="007D354E"/>
    <w:rsid w:val="007D42A6"/>
    <w:rsid w:val="007D4309"/>
    <w:rsid w:val="007D50BF"/>
    <w:rsid w:val="007D5C9E"/>
    <w:rsid w:val="007E02BE"/>
    <w:rsid w:val="007E0CAA"/>
    <w:rsid w:val="007E1FFA"/>
    <w:rsid w:val="007E30B9"/>
    <w:rsid w:val="007E3578"/>
    <w:rsid w:val="007E408C"/>
    <w:rsid w:val="007E56C9"/>
    <w:rsid w:val="007E59BC"/>
    <w:rsid w:val="007E5B02"/>
    <w:rsid w:val="007E5E32"/>
    <w:rsid w:val="007E6881"/>
    <w:rsid w:val="007E6ECC"/>
    <w:rsid w:val="007E7CAD"/>
    <w:rsid w:val="007F15C3"/>
    <w:rsid w:val="007F2B2A"/>
    <w:rsid w:val="007F3025"/>
    <w:rsid w:val="007F31B0"/>
    <w:rsid w:val="007F3FBC"/>
    <w:rsid w:val="007F4D2F"/>
    <w:rsid w:val="007F6B20"/>
    <w:rsid w:val="007F704C"/>
    <w:rsid w:val="007F763F"/>
    <w:rsid w:val="008006A1"/>
    <w:rsid w:val="00800C9E"/>
    <w:rsid w:val="00800E9C"/>
    <w:rsid w:val="0080127C"/>
    <w:rsid w:val="00802487"/>
    <w:rsid w:val="008024E0"/>
    <w:rsid w:val="008031DA"/>
    <w:rsid w:val="00803386"/>
    <w:rsid w:val="00803A1A"/>
    <w:rsid w:val="00804141"/>
    <w:rsid w:val="00804649"/>
    <w:rsid w:val="00804F3D"/>
    <w:rsid w:val="00805EB9"/>
    <w:rsid w:val="00806015"/>
    <w:rsid w:val="008065EB"/>
    <w:rsid w:val="0081009B"/>
    <w:rsid w:val="00810101"/>
    <w:rsid w:val="008105FE"/>
    <w:rsid w:val="00810AE7"/>
    <w:rsid w:val="00811626"/>
    <w:rsid w:val="00811A0F"/>
    <w:rsid w:val="0081234F"/>
    <w:rsid w:val="008127D4"/>
    <w:rsid w:val="00812C43"/>
    <w:rsid w:val="0081435A"/>
    <w:rsid w:val="008152AE"/>
    <w:rsid w:val="008155BC"/>
    <w:rsid w:val="008160B0"/>
    <w:rsid w:val="0081797A"/>
    <w:rsid w:val="00817F08"/>
    <w:rsid w:val="00821524"/>
    <w:rsid w:val="0082238E"/>
    <w:rsid w:val="00822BB6"/>
    <w:rsid w:val="00822DA1"/>
    <w:rsid w:val="00823A8C"/>
    <w:rsid w:val="0082578C"/>
    <w:rsid w:val="00825827"/>
    <w:rsid w:val="00826028"/>
    <w:rsid w:val="00827176"/>
    <w:rsid w:val="0083031A"/>
    <w:rsid w:val="00830880"/>
    <w:rsid w:val="008308B3"/>
    <w:rsid w:val="0083276E"/>
    <w:rsid w:val="008327CA"/>
    <w:rsid w:val="0083291C"/>
    <w:rsid w:val="00833DE0"/>
    <w:rsid w:val="008366EA"/>
    <w:rsid w:val="00836D37"/>
    <w:rsid w:val="008372EA"/>
    <w:rsid w:val="008373DA"/>
    <w:rsid w:val="00841006"/>
    <w:rsid w:val="008429EE"/>
    <w:rsid w:val="00843FD7"/>
    <w:rsid w:val="0084446F"/>
    <w:rsid w:val="0084591F"/>
    <w:rsid w:val="0084611F"/>
    <w:rsid w:val="0084631E"/>
    <w:rsid w:val="00846D4C"/>
    <w:rsid w:val="00847429"/>
    <w:rsid w:val="00847FAA"/>
    <w:rsid w:val="00850296"/>
    <w:rsid w:val="00852553"/>
    <w:rsid w:val="00852E0E"/>
    <w:rsid w:val="0085397D"/>
    <w:rsid w:val="00853FB6"/>
    <w:rsid w:val="008557DE"/>
    <w:rsid w:val="00855E1C"/>
    <w:rsid w:val="00855FD9"/>
    <w:rsid w:val="0085655B"/>
    <w:rsid w:val="0085762E"/>
    <w:rsid w:val="00857B38"/>
    <w:rsid w:val="008604F1"/>
    <w:rsid w:val="00860E7A"/>
    <w:rsid w:val="008613D6"/>
    <w:rsid w:val="00862567"/>
    <w:rsid w:val="008640FD"/>
    <w:rsid w:val="00864151"/>
    <w:rsid w:val="00864A92"/>
    <w:rsid w:val="0086636A"/>
    <w:rsid w:val="00866522"/>
    <w:rsid w:val="00866D12"/>
    <w:rsid w:val="00866FC1"/>
    <w:rsid w:val="00871B72"/>
    <w:rsid w:val="00871D28"/>
    <w:rsid w:val="00871E04"/>
    <w:rsid w:val="008728D7"/>
    <w:rsid w:val="00873346"/>
    <w:rsid w:val="008735BC"/>
    <w:rsid w:val="00873642"/>
    <w:rsid w:val="0087422D"/>
    <w:rsid w:val="0087428D"/>
    <w:rsid w:val="0087591C"/>
    <w:rsid w:val="0087712D"/>
    <w:rsid w:val="008776A8"/>
    <w:rsid w:val="008806CA"/>
    <w:rsid w:val="00881C90"/>
    <w:rsid w:val="0088250F"/>
    <w:rsid w:val="00882792"/>
    <w:rsid w:val="008837F2"/>
    <w:rsid w:val="008861AC"/>
    <w:rsid w:val="00890ACF"/>
    <w:rsid w:val="00890B35"/>
    <w:rsid w:val="00892427"/>
    <w:rsid w:val="0089268B"/>
    <w:rsid w:val="0089276E"/>
    <w:rsid w:val="00893BBF"/>
    <w:rsid w:val="00894C4F"/>
    <w:rsid w:val="00895D85"/>
    <w:rsid w:val="00895F0E"/>
    <w:rsid w:val="00896855"/>
    <w:rsid w:val="00896AEE"/>
    <w:rsid w:val="00896C74"/>
    <w:rsid w:val="00896F19"/>
    <w:rsid w:val="00897CAE"/>
    <w:rsid w:val="00897F8F"/>
    <w:rsid w:val="008A00F3"/>
    <w:rsid w:val="008A00FB"/>
    <w:rsid w:val="008A0F2A"/>
    <w:rsid w:val="008A202F"/>
    <w:rsid w:val="008A238D"/>
    <w:rsid w:val="008A2CDE"/>
    <w:rsid w:val="008A30E4"/>
    <w:rsid w:val="008A3223"/>
    <w:rsid w:val="008A3942"/>
    <w:rsid w:val="008A3D9D"/>
    <w:rsid w:val="008A401A"/>
    <w:rsid w:val="008A4A8A"/>
    <w:rsid w:val="008A512A"/>
    <w:rsid w:val="008A5A0A"/>
    <w:rsid w:val="008A629C"/>
    <w:rsid w:val="008A73D7"/>
    <w:rsid w:val="008A771C"/>
    <w:rsid w:val="008B0999"/>
    <w:rsid w:val="008B0C7F"/>
    <w:rsid w:val="008B38CA"/>
    <w:rsid w:val="008B4ADA"/>
    <w:rsid w:val="008B4E3A"/>
    <w:rsid w:val="008B61BF"/>
    <w:rsid w:val="008B6A5E"/>
    <w:rsid w:val="008B7646"/>
    <w:rsid w:val="008B7EC6"/>
    <w:rsid w:val="008B7FD5"/>
    <w:rsid w:val="008C028A"/>
    <w:rsid w:val="008C0C2F"/>
    <w:rsid w:val="008C14D5"/>
    <w:rsid w:val="008C152D"/>
    <w:rsid w:val="008C26B6"/>
    <w:rsid w:val="008C2992"/>
    <w:rsid w:val="008C2A0B"/>
    <w:rsid w:val="008C306D"/>
    <w:rsid w:val="008C34D7"/>
    <w:rsid w:val="008C5C56"/>
    <w:rsid w:val="008C5F53"/>
    <w:rsid w:val="008C7067"/>
    <w:rsid w:val="008C7D5C"/>
    <w:rsid w:val="008D009F"/>
    <w:rsid w:val="008D03F4"/>
    <w:rsid w:val="008D0558"/>
    <w:rsid w:val="008D0858"/>
    <w:rsid w:val="008D0A50"/>
    <w:rsid w:val="008D0FB1"/>
    <w:rsid w:val="008D11F5"/>
    <w:rsid w:val="008D1BCD"/>
    <w:rsid w:val="008D2606"/>
    <w:rsid w:val="008D3BAE"/>
    <w:rsid w:val="008D3E57"/>
    <w:rsid w:val="008D3F7E"/>
    <w:rsid w:val="008D491F"/>
    <w:rsid w:val="008D585C"/>
    <w:rsid w:val="008D5B14"/>
    <w:rsid w:val="008D5CC9"/>
    <w:rsid w:val="008D6747"/>
    <w:rsid w:val="008E0FA0"/>
    <w:rsid w:val="008E1A32"/>
    <w:rsid w:val="008E2A3E"/>
    <w:rsid w:val="008E3646"/>
    <w:rsid w:val="008E5906"/>
    <w:rsid w:val="008E5FE3"/>
    <w:rsid w:val="008E6850"/>
    <w:rsid w:val="008E6A57"/>
    <w:rsid w:val="008E7337"/>
    <w:rsid w:val="008E7CB8"/>
    <w:rsid w:val="008F054C"/>
    <w:rsid w:val="008F0C61"/>
    <w:rsid w:val="008F157C"/>
    <w:rsid w:val="008F4224"/>
    <w:rsid w:val="008F781B"/>
    <w:rsid w:val="009001EA"/>
    <w:rsid w:val="0090039B"/>
    <w:rsid w:val="00900DE8"/>
    <w:rsid w:val="0090245F"/>
    <w:rsid w:val="009034E2"/>
    <w:rsid w:val="00903604"/>
    <w:rsid w:val="009041D8"/>
    <w:rsid w:val="009044BD"/>
    <w:rsid w:val="009047E8"/>
    <w:rsid w:val="0090489A"/>
    <w:rsid w:val="00907DC2"/>
    <w:rsid w:val="00910FC3"/>
    <w:rsid w:val="00912FCA"/>
    <w:rsid w:val="00913414"/>
    <w:rsid w:val="00913467"/>
    <w:rsid w:val="00914A5C"/>
    <w:rsid w:val="00914CEB"/>
    <w:rsid w:val="009150E7"/>
    <w:rsid w:val="009175DD"/>
    <w:rsid w:val="00917870"/>
    <w:rsid w:val="00917950"/>
    <w:rsid w:val="00920465"/>
    <w:rsid w:val="009220FE"/>
    <w:rsid w:val="009230E3"/>
    <w:rsid w:val="0092355F"/>
    <w:rsid w:val="00924318"/>
    <w:rsid w:val="00924C35"/>
    <w:rsid w:val="00925BFA"/>
    <w:rsid w:val="009260F5"/>
    <w:rsid w:val="0092634C"/>
    <w:rsid w:val="009264F0"/>
    <w:rsid w:val="00926EDC"/>
    <w:rsid w:val="0093034C"/>
    <w:rsid w:val="00931422"/>
    <w:rsid w:val="00931616"/>
    <w:rsid w:val="00932FC5"/>
    <w:rsid w:val="00934F18"/>
    <w:rsid w:val="00936027"/>
    <w:rsid w:val="00941356"/>
    <w:rsid w:val="00941FEE"/>
    <w:rsid w:val="009424D8"/>
    <w:rsid w:val="009430B4"/>
    <w:rsid w:val="00943BCD"/>
    <w:rsid w:val="0094409D"/>
    <w:rsid w:val="00946B9B"/>
    <w:rsid w:val="00947D1D"/>
    <w:rsid w:val="00947E50"/>
    <w:rsid w:val="0095139D"/>
    <w:rsid w:val="009514BB"/>
    <w:rsid w:val="0095199E"/>
    <w:rsid w:val="00951DCE"/>
    <w:rsid w:val="00952CBC"/>
    <w:rsid w:val="009546DC"/>
    <w:rsid w:val="009547B3"/>
    <w:rsid w:val="0096099C"/>
    <w:rsid w:val="009610EB"/>
    <w:rsid w:val="009615C2"/>
    <w:rsid w:val="0096254C"/>
    <w:rsid w:val="009630EE"/>
    <w:rsid w:val="00963256"/>
    <w:rsid w:val="009642A6"/>
    <w:rsid w:val="00964578"/>
    <w:rsid w:val="0096553D"/>
    <w:rsid w:val="009655C7"/>
    <w:rsid w:val="009669B1"/>
    <w:rsid w:val="00966D5E"/>
    <w:rsid w:val="009671F1"/>
    <w:rsid w:val="009674BC"/>
    <w:rsid w:val="00967D4E"/>
    <w:rsid w:val="009704AD"/>
    <w:rsid w:val="009715DD"/>
    <w:rsid w:val="009728DC"/>
    <w:rsid w:val="009734EF"/>
    <w:rsid w:val="00973554"/>
    <w:rsid w:val="009737F2"/>
    <w:rsid w:val="00974334"/>
    <w:rsid w:val="00974501"/>
    <w:rsid w:val="009756DB"/>
    <w:rsid w:val="009756DD"/>
    <w:rsid w:val="0097687B"/>
    <w:rsid w:val="00976DD2"/>
    <w:rsid w:val="009778F9"/>
    <w:rsid w:val="009804BD"/>
    <w:rsid w:val="009814EB"/>
    <w:rsid w:val="009816F4"/>
    <w:rsid w:val="00981BE1"/>
    <w:rsid w:val="009838A6"/>
    <w:rsid w:val="00983AC7"/>
    <w:rsid w:val="00983B59"/>
    <w:rsid w:val="00985662"/>
    <w:rsid w:val="00986022"/>
    <w:rsid w:val="0098647D"/>
    <w:rsid w:val="00990ADB"/>
    <w:rsid w:val="0099110B"/>
    <w:rsid w:val="009916E0"/>
    <w:rsid w:val="0099247F"/>
    <w:rsid w:val="009951E4"/>
    <w:rsid w:val="00995347"/>
    <w:rsid w:val="00995547"/>
    <w:rsid w:val="0099721A"/>
    <w:rsid w:val="009A11D0"/>
    <w:rsid w:val="009A1FE4"/>
    <w:rsid w:val="009A3F86"/>
    <w:rsid w:val="009A4787"/>
    <w:rsid w:val="009A4BF4"/>
    <w:rsid w:val="009A4DB1"/>
    <w:rsid w:val="009A574A"/>
    <w:rsid w:val="009A609A"/>
    <w:rsid w:val="009A750A"/>
    <w:rsid w:val="009A75AC"/>
    <w:rsid w:val="009A7A41"/>
    <w:rsid w:val="009B088B"/>
    <w:rsid w:val="009B1F03"/>
    <w:rsid w:val="009B296C"/>
    <w:rsid w:val="009B2F3E"/>
    <w:rsid w:val="009B39EC"/>
    <w:rsid w:val="009B51E1"/>
    <w:rsid w:val="009B67D9"/>
    <w:rsid w:val="009B6D2F"/>
    <w:rsid w:val="009C069A"/>
    <w:rsid w:val="009C1F56"/>
    <w:rsid w:val="009C2436"/>
    <w:rsid w:val="009C28E6"/>
    <w:rsid w:val="009C29CA"/>
    <w:rsid w:val="009C2B2E"/>
    <w:rsid w:val="009C2EC7"/>
    <w:rsid w:val="009C3B39"/>
    <w:rsid w:val="009C47FF"/>
    <w:rsid w:val="009C5768"/>
    <w:rsid w:val="009C5D0F"/>
    <w:rsid w:val="009C6788"/>
    <w:rsid w:val="009C6C31"/>
    <w:rsid w:val="009D17F3"/>
    <w:rsid w:val="009D1F6B"/>
    <w:rsid w:val="009D241C"/>
    <w:rsid w:val="009D29F9"/>
    <w:rsid w:val="009D2CB8"/>
    <w:rsid w:val="009D2EC8"/>
    <w:rsid w:val="009D3B70"/>
    <w:rsid w:val="009D4539"/>
    <w:rsid w:val="009D55E0"/>
    <w:rsid w:val="009D65B9"/>
    <w:rsid w:val="009D7324"/>
    <w:rsid w:val="009D7BA2"/>
    <w:rsid w:val="009E0CA2"/>
    <w:rsid w:val="009E10AB"/>
    <w:rsid w:val="009E18F4"/>
    <w:rsid w:val="009E4018"/>
    <w:rsid w:val="009E4D02"/>
    <w:rsid w:val="009E6015"/>
    <w:rsid w:val="009E6DE5"/>
    <w:rsid w:val="009E75C3"/>
    <w:rsid w:val="009E78D4"/>
    <w:rsid w:val="009F0DC2"/>
    <w:rsid w:val="009F1B5C"/>
    <w:rsid w:val="009F30AD"/>
    <w:rsid w:val="009F3D72"/>
    <w:rsid w:val="009F4174"/>
    <w:rsid w:val="009F4FF7"/>
    <w:rsid w:val="009F50D8"/>
    <w:rsid w:val="00A003B9"/>
    <w:rsid w:val="00A01193"/>
    <w:rsid w:val="00A01D93"/>
    <w:rsid w:val="00A035F9"/>
    <w:rsid w:val="00A036BE"/>
    <w:rsid w:val="00A04793"/>
    <w:rsid w:val="00A06D43"/>
    <w:rsid w:val="00A0770E"/>
    <w:rsid w:val="00A07D7C"/>
    <w:rsid w:val="00A10A2A"/>
    <w:rsid w:val="00A10D88"/>
    <w:rsid w:val="00A112BC"/>
    <w:rsid w:val="00A119DB"/>
    <w:rsid w:val="00A12326"/>
    <w:rsid w:val="00A12A39"/>
    <w:rsid w:val="00A13255"/>
    <w:rsid w:val="00A148F8"/>
    <w:rsid w:val="00A14938"/>
    <w:rsid w:val="00A15B87"/>
    <w:rsid w:val="00A173F5"/>
    <w:rsid w:val="00A17D10"/>
    <w:rsid w:val="00A17EB9"/>
    <w:rsid w:val="00A20036"/>
    <w:rsid w:val="00A20A89"/>
    <w:rsid w:val="00A218F9"/>
    <w:rsid w:val="00A21E9B"/>
    <w:rsid w:val="00A21ED4"/>
    <w:rsid w:val="00A2539E"/>
    <w:rsid w:val="00A254AB"/>
    <w:rsid w:val="00A262F1"/>
    <w:rsid w:val="00A26F2C"/>
    <w:rsid w:val="00A272DE"/>
    <w:rsid w:val="00A27D41"/>
    <w:rsid w:val="00A30DAA"/>
    <w:rsid w:val="00A359C3"/>
    <w:rsid w:val="00A362DD"/>
    <w:rsid w:val="00A36392"/>
    <w:rsid w:val="00A36AAC"/>
    <w:rsid w:val="00A377D4"/>
    <w:rsid w:val="00A40754"/>
    <w:rsid w:val="00A410AE"/>
    <w:rsid w:val="00A41364"/>
    <w:rsid w:val="00A4155B"/>
    <w:rsid w:val="00A416E1"/>
    <w:rsid w:val="00A41991"/>
    <w:rsid w:val="00A41D87"/>
    <w:rsid w:val="00A420E7"/>
    <w:rsid w:val="00A42C37"/>
    <w:rsid w:val="00A45FF9"/>
    <w:rsid w:val="00A505A8"/>
    <w:rsid w:val="00A51359"/>
    <w:rsid w:val="00A525CD"/>
    <w:rsid w:val="00A53117"/>
    <w:rsid w:val="00A53BF6"/>
    <w:rsid w:val="00A54685"/>
    <w:rsid w:val="00A54934"/>
    <w:rsid w:val="00A5785D"/>
    <w:rsid w:val="00A57F3C"/>
    <w:rsid w:val="00A6080D"/>
    <w:rsid w:val="00A613E0"/>
    <w:rsid w:val="00A61D3A"/>
    <w:rsid w:val="00A62A32"/>
    <w:rsid w:val="00A638D3"/>
    <w:rsid w:val="00A63B7D"/>
    <w:rsid w:val="00A64EEC"/>
    <w:rsid w:val="00A65976"/>
    <w:rsid w:val="00A66777"/>
    <w:rsid w:val="00A66EDE"/>
    <w:rsid w:val="00A67D7C"/>
    <w:rsid w:val="00A71071"/>
    <w:rsid w:val="00A713A6"/>
    <w:rsid w:val="00A71568"/>
    <w:rsid w:val="00A71EBA"/>
    <w:rsid w:val="00A730FA"/>
    <w:rsid w:val="00A738BA"/>
    <w:rsid w:val="00A7581A"/>
    <w:rsid w:val="00A77130"/>
    <w:rsid w:val="00A81AB7"/>
    <w:rsid w:val="00A81C6A"/>
    <w:rsid w:val="00A81D02"/>
    <w:rsid w:val="00A84F5D"/>
    <w:rsid w:val="00A8548F"/>
    <w:rsid w:val="00A859F1"/>
    <w:rsid w:val="00A85C2B"/>
    <w:rsid w:val="00A86382"/>
    <w:rsid w:val="00A8707E"/>
    <w:rsid w:val="00A87742"/>
    <w:rsid w:val="00A9032F"/>
    <w:rsid w:val="00A903DB"/>
    <w:rsid w:val="00A922A7"/>
    <w:rsid w:val="00A93DBD"/>
    <w:rsid w:val="00A93F1E"/>
    <w:rsid w:val="00A94011"/>
    <w:rsid w:val="00A94ABF"/>
    <w:rsid w:val="00A956A3"/>
    <w:rsid w:val="00AA0C96"/>
    <w:rsid w:val="00AA3037"/>
    <w:rsid w:val="00AA36F2"/>
    <w:rsid w:val="00AA3808"/>
    <w:rsid w:val="00AA462A"/>
    <w:rsid w:val="00AA7A96"/>
    <w:rsid w:val="00AA7E0D"/>
    <w:rsid w:val="00AB01EE"/>
    <w:rsid w:val="00AB06FF"/>
    <w:rsid w:val="00AB090B"/>
    <w:rsid w:val="00AB2363"/>
    <w:rsid w:val="00AB33F1"/>
    <w:rsid w:val="00AB3701"/>
    <w:rsid w:val="00AB456E"/>
    <w:rsid w:val="00AB4996"/>
    <w:rsid w:val="00AB536A"/>
    <w:rsid w:val="00AB63EE"/>
    <w:rsid w:val="00AB6D07"/>
    <w:rsid w:val="00AB7638"/>
    <w:rsid w:val="00AB7AED"/>
    <w:rsid w:val="00AC07C3"/>
    <w:rsid w:val="00AC0E4D"/>
    <w:rsid w:val="00AC10F8"/>
    <w:rsid w:val="00AC14F5"/>
    <w:rsid w:val="00AC2360"/>
    <w:rsid w:val="00AC24E3"/>
    <w:rsid w:val="00AC25DF"/>
    <w:rsid w:val="00AC2D9F"/>
    <w:rsid w:val="00AC3F4B"/>
    <w:rsid w:val="00AC406A"/>
    <w:rsid w:val="00AC62E1"/>
    <w:rsid w:val="00AC6A19"/>
    <w:rsid w:val="00AD0E70"/>
    <w:rsid w:val="00AD1F4E"/>
    <w:rsid w:val="00AD2C49"/>
    <w:rsid w:val="00AD4AA5"/>
    <w:rsid w:val="00AD59DE"/>
    <w:rsid w:val="00AD6A67"/>
    <w:rsid w:val="00AD7DF1"/>
    <w:rsid w:val="00AE06B3"/>
    <w:rsid w:val="00AE47A8"/>
    <w:rsid w:val="00AE5388"/>
    <w:rsid w:val="00AE57E9"/>
    <w:rsid w:val="00AE59EE"/>
    <w:rsid w:val="00AE658F"/>
    <w:rsid w:val="00AE6A04"/>
    <w:rsid w:val="00AF03A9"/>
    <w:rsid w:val="00AF045E"/>
    <w:rsid w:val="00AF0561"/>
    <w:rsid w:val="00AF0EC3"/>
    <w:rsid w:val="00AF1237"/>
    <w:rsid w:val="00AF15E2"/>
    <w:rsid w:val="00AF173B"/>
    <w:rsid w:val="00AF269F"/>
    <w:rsid w:val="00AF2F29"/>
    <w:rsid w:val="00AF3245"/>
    <w:rsid w:val="00AF69F0"/>
    <w:rsid w:val="00B00670"/>
    <w:rsid w:val="00B00CE5"/>
    <w:rsid w:val="00B03A5F"/>
    <w:rsid w:val="00B03B28"/>
    <w:rsid w:val="00B03BC4"/>
    <w:rsid w:val="00B07F25"/>
    <w:rsid w:val="00B108AC"/>
    <w:rsid w:val="00B135A7"/>
    <w:rsid w:val="00B15F2E"/>
    <w:rsid w:val="00B17817"/>
    <w:rsid w:val="00B2044D"/>
    <w:rsid w:val="00B222E2"/>
    <w:rsid w:val="00B223AE"/>
    <w:rsid w:val="00B225A2"/>
    <w:rsid w:val="00B249FB"/>
    <w:rsid w:val="00B25038"/>
    <w:rsid w:val="00B25077"/>
    <w:rsid w:val="00B2511E"/>
    <w:rsid w:val="00B2649D"/>
    <w:rsid w:val="00B26A2C"/>
    <w:rsid w:val="00B26B3A"/>
    <w:rsid w:val="00B30A55"/>
    <w:rsid w:val="00B30E45"/>
    <w:rsid w:val="00B30E60"/>
    <w:rsid w:val="00B30F40"/>
    <w:rsid w:val="00B32142"/>
    <w:rsid w:val="00B32C53"/>
    <w:rsid w:val="00B34296"/>
    <w:rsid w:val="00B343F2"/>
    <w:rsid w:val="00B34FEC"/>
    <w:rsid w:val="00B36414"/>
    <w:rsid w:val="00B36B7B"/>
    <w:rsid w:val="00B37390"/>
    <w:rsid w:val="00B378A3"/>
    <w:rsid w:val="00B426A5"/>
    <w:rsid w:val="00B44A30"/>
    <w:rsid w:val="00B45286"/>
    <w:rsid w:val="00B467FB"/>
    <w:rsid w:val="00B46AD4"/>
    <w:rsid w:val="00B46CC4"/>
    <w:rsid w:val="00B46D4D"/>
    <w:rsid w:val="00B511AC"/>
    <w:rsid w:val="00B51CB2"/>
    <w:rsid w:val="00B52376"/>
    <w:rsid w:val="00B52961"/>
    <w:rsid w:val="00B5306B"/>
    <w:rsid w:val="00B535E2"/>
    <w:rsid w:val="00B543BD"/>
    <w:rsid w:val="00B54E54"/>
    <w:rsid w:val="00B55240"/>
    <w:rsid w:val="00B560C7"/>
    <w:rsid w:val="00B565C8"/>
    <w:rsid w:val="00B57B66"/>
    <w:rsid w:val="00B6014A"/>
    <w:rsid w:val="00B60D99"/>
    <w:rsid w:val="00B61077"/>
    <w:rsid w:val="00B62B29"/>
    <w:rsid w:val="00B63276"/>
    <w:rsid w:val="00B633C2"/>
    <w:rsid w:val="00B64177"/>
    <w:rsid w:val="00B64253"/>
    <w:rsid w:val="00B65606"/>
    <w:rsid w:val="00B66EFB"/>
    <w:rsid w:val="00B67265"/>
    <w:rsid w:val="00B677FB"/>
    <w:rsid w:val="00B67D8D"/>
    <w:rsid w:val="00B70E8D"/>
    <w:rsid w:val="00B74002"/>
    <w:rsid w:val="00B742AF"/>
    <w:rsid w:val="00B75027"/>
    <w:rsid w:val="00B7545A"/>
    <w:rsid w:val="00B7741E"/>
    <w:rsid w:val="00B77B77"/>
    <w:rsid w:val="00B77D38"/>
    <w:rsid w:val="00B8031A"/>
    <w:rsid w:val="00B8153A"/>
    <w:rsid w:val="00B8246D"/>
    <w:rsid w:val="00B82789"/>
    <w:rsid w:val="00B83746"/>
    <w:rsid w:val="00B83BD2"/>
    <w:rsid w:val="00B84216"/>
    <w:rsid w:val="00B84E93"/>
    <w:rsid w:val="00B879C3"/>
    <w:rsid w:val="00B90D58"/>
    <w:rsid w:val="00B911AB"/>
    <w:rsid w:val="00B92045"/>
    <w:rsid w:val="00B940B9"/>
    <w:rsid w:val="00B94D90"/>
    <w:rsid w:val="00B96C22"/>
    <w:rsid w:val="00B96F79"/>
    <w:rsid w:val="00BA06C7"/>
    <w:rsid w:val="00BA0C81"/>
    <w:rsid w:val="00BA1224"/>
    <w:rsid w:val="00BA1316"/>
    <w:rsid w:val="00BA18CE"/>
    <w:rsid w:val="00BA20AF"/>
    <w:rsid w:val="00BA2300"/>
    <w:rsid w:val="00BA2728"/>
    <w:rsid w:val="00BA2D61"/>
    <w:rsid w:val="00BA383B"/>
    <w:rsid w:val="00BA4521"/>
    <w:rsid w:val="00BA4948"/>
    <w:rsid w:val="00BA4977"/>
    <w:rsid w:val="00BA63D2"/>
    <w:rsid w:val="00BA7B98"/>
    <w:rsid w:val="00BA7BEF"/>
    <w:rsid w:val="00BB0BE1"/>
    <w:rsid w:val="00BB228E"/>
    <w:rsid w:val="00BB3D42"/>
    <w:rsid w:val="00BB3EE6"/>
    <w:rsid w:val="00BB59B7"/>
    <w:rsid w:val="00BB5AC8"/>
    <w:rsid w:val="00BB5C18"/>
    <w:rsid w:val="00BB672D"/>
    <w:rsid w:val="00BB6B06"/>
    <w:rsid w:val="00BC0396"/>
    <w:rsid w:val="00BC1E20"/>
    <w:rsid w:val="00BC265E"/>
    <w:rsid w:val="00BC2E3B"/>
    <w:rsid w:val="00BC3348"/>
    <w:rsid w:val="00BC33BD"/>
    <w:rsid w:val="00BC346E"/>
    <w:rsid w:val="00BC6B9C"/>
    <w:rsid w:val="00BD09BE"/>
    <w:rsid w:val="00BD0C58"/>
    <w:rsid w:val="00BD0EBB"/>
    <w:rsid w:val="00BD1F7D"/>
    <w:rsid w:val="00BD20A4"/>
    <w:rsid w:val="00BD528D"/>
    <w:rsid w:val="00BD5426"/>
    <w:rsid w:val="00BD54DE"/>
    <w:rsid w:val="00BD565C"/>
    <w:rsid w:val="00BD6848"/>
    <w:rsid w:val="00BD6B4D"/>
    <w:rsid w:val="00BD7E06"/>
    <w:rsid w:val="00BE6B43"/>
    <w:rsid w:val="00BE7DCC"/>
    <w:rsid w:val="00BF06A5"/>
    <w:rsid w:val="00BF10BC"/>
    <w:rsid w:val="00BF10ED"/>
    <w:rsid w:val="00BF1C6B"/>
    <w:rsid w:val="00BF1F6D"/>
    <w:rsid w:val="00BF214A"/>
    <w:rsid w:val="00BF2AC9"/>
    <w:rsid w:val="00BF4823"/>
    <w:rsid w:val="00BF5D92"/>
    <w:rsid w:val="00BF67CE"/>
    <w:rsid w:val="00BF7466"/>
    <w:rsid w:val="00C001AF"/>
    <w:rsid w:val="00C02540"/>
    <w:rsid w:val="00C05B3E"/>
    <w:rsid w:val="00C119C0"/>
    <w:rsid w:val="00C11F35"/>
    <w:rsid w:val="00C12BCF"/>
    <w:rsid w:val="00C132BA"/>
    <w:rsid w:val="00C140E6"/>
    <w:rsid w:val="00C1454F"/>
    <w:rsid w:val="00C14668"/>
    <w:rsid w:val="00C1554B"/>
    <w:rsid w:val="00C160C5"/>
    <w:rsid w:val="00C179C4"/>
    <w:rsid w:val="00C20376"/>
    <w:rsid w:val="00C205AD"/>
    <w:rsid w:val="00C20E0C"/>
    <w:rsid w:val="00C20E19"/>
    <w:rsid w:val="00C211DE"/>
    <w:rsid w:val="00C2173F"/>
    <w:rsid w:val="00C22FD3"/>
    <w:rsid w:val="00C2463F"/>
    <w:rsid w:val="00C25B72"/>
    <w:rsid w:val="00C2632E"/>
    <w:rsid w:val="00C27781"/>
    <w:rsid w:val="00C27B57"/>
    <w:rsid w:val="00C306BF"/>
    <w:rsid w:val="00C30E98"/>
    <w:rsid w:val="00C31278"/>
    <w:rsid w:val="00C3163B"/>
    <w:rsid w:val="00C32934"/>
    <w:rsid w:val="00C32A1E"/>
    <w:rsid w:val="00C332FE"/>
    <w:rsid w:val="00C33860"/>
    <w:rsid w:val="00C34978"/>
    <w:rsid w:val="00C35833"/>
    <w:rsid w:val="00C36F3C"/>
    <w:rsid w:val="00C37FA0"/>
    <w:rsid w:val="00C4005B"/>
    <w:rsid w:val="00C406C7"/>
    <w:rsid w:val="00C40F4B"/>
    <w:rsid w:val="00C4224E"/>
    <w:rsid w:val="00C43B03"/>
    <w:rsid w:val="00C45B9E"/>
    <w:rsid w:val="00C464B6"/>
    <w:rsid w:val="00C46667"/>
    <w:rsid w:val="00C502EE"/>
    <w:rsid w:val="00C5052F"/>
    <w:rsid w:val="00C50C94"/>
    <w:rsid w:val="00C510D0"/>
    <w:rsid w:val="00C517C6"/>
    <w:rsid w:val="00C51887"/>
    <w:rsid w:val="00C52576"/>
    <w:rsid w:val="00C52D30"/>
    <w:rsid w:val="00C54554"/>
    <w:rsid w:val="00C54FC2"/>
    <w:rsid w:val="00C55031"/>
    <w:rsid w:val="00C5553C"/>
    <w:rsid w:val="00C55843"/>
    <w:rsid w:val="00C55DA6"/>
    <w:rsid w:val="00C6072A"/>
    <w:rsid w:val="00C619EB"/>
    <w:rsid w:val="00C622FD"/>
    <w:rsid w:val="00C62D2D"/>
    <w:rsid w:val="00C638E9"/>
    <w:rsid w:val="00C63C7E"/>
    <w:rsid w:val="00C6407B"/>
    <w:rsid w:val="00C658EF"/>
    <w:rsid w:val="00C6614D"/>
    <w:rsid w:val="00C66667"/>
    <w:rsid w:val="00C67F35"/>
    <w:rsid w:val="00C71358"/>
    <w:rsid w:val="00C7231E"/>
    <w:rsid w:val="00C740B0"/>
    <w:rsid w:val="00C74656"/>
    <w:rsid w:val="00C76DFE"/>
    <w:rsid w:val="00C771D8"/>
    <w:rsid w:val="00C77C21"/>
    <w:rsid w:val="00C77CF4"/>
    <w:rsid w:val="00C812A4"/>
    <w:rsid w:val="00C8222F"/>
    <w:rsid w:val="00C82295"/>
    <w:rsid w:val="00C84EFA"/>
    <w:rsid w:val="00C85438"/>
    <w:rsid w:val="00C87AC0"/>
    <w:rsid w:val="00C903FA"/>
    <w:rsid w:val="00C91008"/>
    <w:rsid w:val="00C91052"/>
    <w:rsid w:val="00C91892"/>
    <w:rsid w:val="00C91E22"/>
    <w:rsid w:val="00C93559"/>
    <w:rsid w:val="00C94AB8"/>
    <w:rsid w:val="00C9563F"/>
    <w:rsid w:val="00C96230"/>
    <w:rsid w:val="00C96645"/>
    <w:rsid w:val="00C96E65"/>
    <w:rsid w:val="00CA1B23"/>
    <w:rsid w:val="00CA1CF6"/>
    <w:rsid w:val="00CA3035"/>
    <w:rsid w:val="00CA32E4"/>
    <w:rsid w:val="00CA4941"/>
    <w:rsid w:val="00CA5614"/>
    <w:rsid w:val="00CA596F"/>
    <w:rsid w:val="00CA5976"/>
    <w:rsid w:val="00CB0444"/>
    <w:rsid w:val="00CB0DB0"/>
    <w:rsid w:val="00CB113A"/>
    <w:rsid w:val="00CB1E9C"/>
    <w:rsid w:val="00CB23CF"/>
    <w:rsid w:val="00CB27CA"/>
    <w:rsid w:val="00CB2B85"/>
    <w:rsid w:val="00CB3B35"/>
    <w:rsid w:val="00CB5F09"/>
    <w:rsid w:val="00CB7204"/>
    <w:rsid w:val="00CC03A1"/>
    <w:rsid w:val="00CC0BF3"/>
    <w:rsid w:val="00CC28C4"/>
    <w:rsid w:val="00CC2CE2"/>
    <w:rsid w:val="00CC30B3"/>
    <w:rsid w:val="00CC5983"/>
    <w:rsid w:val="00CC7D2D"/>
    <w:rsid w:val="00CC7D3B"/>
    <w:rsid w:val="00CD10EC"/>
    <w:rsid w:val="00CD2065"/>
    <w:rsid w:val="00CD23AB"/>
    <w:rsid w:val="00CD25D5"/>
    <w:rsid w:val="00CD26D7"/>
    <w:rsid w:val="00CD47AF"/>
    <w:rsid w:val="00CD4829"/>
    <w:rsid w:val="00CD4CBD"/>
    <w:rsid w:val="00CD72BC"/>
    <w:rsid w:val="00CD78D0"/>
    <w:rsid w:val="00CD7C25"/>
    <w:rsid w:val="00CE27B0"/>
    <w:rsid w:val="00CE3049"/>
    <w:rsid w:val="00CE3424"/>
    <w:rsid w:val="00CE40F6"/>
    <w:rsid w:val="00CE43FD"/>
    <w:rsid w:val="00CE4ADB"/>
    <w:rsid w:val="00CE507D"/>
    <w:rsid w:val="00CE58A0"/>
    <w:rsid w:val="00CE63CF"/>
    <w:rsid w:val="00CF05FD"/>
    <w:rsid w:val="00CF0F1C"/>
    <w:rsid w:val="00CF1649"/>
    <w:rsid w:val="00CF3B8B"/>
    <w:rsid w:val="00CF405A"/>
    <w:rsid w:val="00CF55A6"/>
    <w:rsid w:val="00CF738E"/>
    <w:rsid w:val="00CF7C82"/>
    <w:rsid w:val="00D00D0D"/>
    <w:rsid w:val="00D014C9"/>
    <w:rsid w:val="00D017E4"/>
    <w:rsid w:val="00D020ED"/>
    <w:rsid w:val="00D0380C"/>
    <w:rsid w:val="00D044E9"/>
    <w:rsid w:val="00D04BE5"/>
    <w:rsid w:val="00D0528C"/>
    <w:rsid w:val="00D05A2C"/>
    <w:rsid w:val="00D05B84"/>
    <w:rsid w:val="00D064E9"/>
    <w:rsid w:val="00D06BF5"/>
    <w:rsid w:val="00D100D9"/>
    <w:rsid w:val="00D10C28"/>
    <w:rsid w:val="00D11D52"/>
    <w:rsid w:val="00D120BD"/>
    <w:rsid w:val="00D128B9"/>
    <w:rsid w:val="00D12DAD"/>
    <w:rsid w:val="00D140FD"/>
    <w:rsid w:val="00D14301"/>
    <w:rsid w:val="00D15546"/>
    <w:rsid w:val="00D15BBF"/>
    <w:rsid w:val="00D1648F"/>
    <w:rsid w:val="00D21704"/>
    <w:rsid w:val="00D21B8F"/>
    <w:rsid w:val="00D23285"/>
    <w:rsid w:val="00D23519"/>
    <w:rsid w:val="00D23E04"/>
    <w:rsid w:val="00D2429F"/>
    <w:rsid w:val="00D2477B"/>
    <w:rsid w:val="00D25151"/>
    <w:rsid w:val="00D2677E"/>
    <w:rsid w:val="00D26C4D"/>
    <w:rsid w:val="00D27926"/>
    <w:rsid w:val="00D3698A"/>
    <w:rsid w:val="00D40178"/>
    <w:rsid w:val="00D4188E"/>
    <w:rsid w:val="00D419A3"/>
    <w:rsid w:val="00D41E34"/>
    <w:rsid w:val="00D42254"/>
    <w:rsid w:val="00D43250"/>
    <w:rsid w:val="00D44F42"/>
    <w:rsid w:val="00D46120"/>
    <w:rsid w:val="00D47931"/>
    <w:rsid w:val="00D501DE"/>
    <w:rsid w:val="00D508E6"/>
    <w:rsid w:val="00D50B7B"/>
    <w:rsid w:val="00D51496"/>
    <w:rsid w:val="00D514CE"/>
    <w:rsid w:val="00D5358D"/>
    <w:rsid w:val="00D53A5F"/>
    <w:rsid w:val="00D53BD7"/>
    <w:rsid w:val="00D5506D"/>
    <w:rsid w:val="00D55C0A"/>
    <w:rsid w:val="00D572A8"/>
    <w:rsid w:val="00D57503"/>
    <w:rsid w:val="00D64954"/>
    <w:rsid w:val="00D64D16"/>
    <w:rsid w:val="00D65FC0"/>
    <w:rsid w:val="00D67294"/>
    <w:rsid w:val="00D67C62"/>
    <w:rsid w:val="00D70415"/>
    <w:rsid w:val="00D706BD"/>
    <w:rsid w:val="00D71321"/>
    <w:rsid w:val="00D71456"/>
    <w:rsid w:val="00D71A25"/>
    <w:rsid w:val="00D71C17"/>
    <w:rsid w:val="00D722E2"/>
    <w:rsid w:val="00D72DA4"/>
    <w:rsid w:val="00D73274"/>
    <w:rsid w:val="00D74A93"/>
    <w:rsid w:val="00D7507B"/>
    <w:rsid w:val="00D75B9B"/>
    <w:rsid w:val="00D763B8"/>
    <w:rsid w:val="00D768F0"/>
    <w:rsid w:val="00D806BD"/>
    <w:rsid w:val="00D80BD8"/>
    <w:rsid w:val="00D81333"/>
    <w:rsid w:val="00D823B9"/>
    <w:rsid w:val="00D828E8"/>
    <w:rsid w:val="00D82CB0"/>
    <w:rsid w:val="00D830E7"/>
    <w:rsid w:val="00D83666"/>
    <w:rsid w:val="00D84B57"/>
    <w:rsid w:val="00D870C2"/>
    <w:rsid w:val="00D8719B"/>
    <w:rsid w:val="00D87A5F"/>
    <w:rsid w:val="00D87AEA"/>
    <w:rsid w:val="00D91379"/>
    <w:rsid w:val="00D919BE"/>
    <w:rsid w:val="00D92CAC"/>
    <w:rsid w:val="00D930C1"/>
    <w:rsid w:val="00D9427E"/>
    <w:rsid w:val="00D94C08"/>
    <w:rsid w:val="00D9609E"/>
    <w:rsid w:val="00D969BC"/>
    <w:rsid w:val="00D974AA"/>
    <w:rsid w:val="00D97FAB"/>
    <w:rsid w:val="00DA18C6"/>
    <w:rsid w:val="00DA1C2A"/>
    <w:rsid w:val="00DA1F9E"/>
    <w:rsid w:val="00DA30DA"/>
    <w:rsid w:val="00DA3157"/>
    <w:rsid w:val="00DA31B6"/>
    <w:rsid w:val="00DA328C"/>
    <w:rsid w:val="00DA400F"/>
    <w:rsid w:val="00DA4D3E"/>
    <w:rsid w:val="00DA552D"/>
    <w:rsid w:val="00DA7ECF"/>
    <w:rsid w:val="00DB084E"/>
    <w:rsid w:val="00DB0C49"/>
    <w:rsid w:val="00DB1F7C"/>
    <w:rsid w:val="00DB270C"/>
    <w:rsid w:val="00DB338F"/>
    <w:rsid w:val="00DB3EF9"/>
    <w:rsid w:val="00DB50F8"/>
    <w:rsid w:val="00DB6869"/>
    <w:rsid w:val="00DB696F"/>
    <w:rsid w:val="00DB6AED"/>
    <w:rsid w:val="00DB6E9E"/>
    <w:rsid w:val="00DB6FE7"/>
    <w:rsid w:val="00DB7817"/>
    <w:rsid w:val="00DC0B96"/>
    <w:rsid w:val="00DC0D7E"/>
    <w:rsid w:val="00DC16A3"/>
    <w:rsid w:val="00DC2B96"/>
    <w:rsid w:val="00DC2BF0"/>
    <w:rsid w:val="00DC390D"/>
    <w:rsid w:val="00DC5502"/>
    <w:rsid w:val="00DC5D34"/>
    <w:rsid w:val="00DC770F"/>
    <w:rsid w:val="00DD05C1"/>
    <w:rsid w:val="00DD1110"/>
    <w:rsid w:val="00DD13D4"/>
    <w:rsid w:val="00DD15CB"/>
    <w:rsid w:val="00DD22E6"/>
    <w:rsid w:val="00DD37F5"/>
    <w:rsid w:val="00DD3C9C"/>
    <w:rsid w:val="00DD3F88"/>
    <w:rsid w:val="00DD495B"/>
    <w:rsid w:val="00DD5506"/>
    <w:rsid w:val="00DD55DB"/>
    <w:rsid w:val="00DD6A78"/>
    <w:rsid w:val="00DD7049"/>
    <w:rsid w:val="00DD7214"/>
    <w:rsid w:val="00DD727C"/>
    <w:rsid w:val="00DD7AB6"/>
    <w:rsid w:val="00DD7DD5"/>
    <w:rsid w:val="00DE121B"/>
    <w:rsid w:val="00DE1D57"/>
    <w:rsid w:val="00DE1E13"/>
    <w:rsid w:val="00DE213D"/>
    <w:rsid w:val="00DE30CB"/>
    <w:rsid w:val="00DE35B2"/>
    <w:rsid w:val="00DE3685"/>
    <w:rsid w:val="00DE41DD"/>
    <w:rsid w:val="00DE4284"/>
    <w:rsid w:val="00DE4AB2"/>
    <w:rsid w:val="00DE4D53"/>
    <w:rsid w:val="00DE4FF4"/>
    <w:rsid w:val="00DE5756"/>
    <w:rsid w:val="00DE6DB9"/>
    <w:rsid w:val="00DE7147"/>
    <w:rsid w:val="00DF139D"/>
    <w:rsid w:val="00DF16DF"/>
    <w:rsid w:val="00DF181D"/>
    <w:rsid w:val="00DF27EC"/>
    <w:rsid w:val="00DF365B"/>
    <w:rsid w:val="00DF425B"/>
    <w:rsid w:val="00DF47D3"/>
    <w:rsid w:val="00DF7790"/>
    <w:rsid w:val="00E02248"/>
    <w:rsid w:val="00E02841"/>
    <w:rsid w:val="00E03671"/>
    <w:rsid w:val="00E05C12"/>
    <w:rsid w:val="00E06274"/>
    <w:rsid w:val="00E0690B"/>
    <w:rsid w:val="00E0793F"/>
    <w:rsid w:val="00E1010B"/>
    <w:rsid w:val="00E10922"/>
    <w:rsid w:val="00E113CB"/>
    <w:rsid w:val="00E11BFF"/>
    <w:rsid w:val="00E120D4"/>
    <w:rsid w:val="00E1513E"/>
    <w:rsid w:val="00E17FEB"/>
    <w:rsid w:val="00E22BDB"/>
    <w:rsid w:val="00E2353B"/>
    <w:rsid w:val="00E23A2C"/>
    <w:rsid w:val="00E25276"/>
    <w:rsid w:val="00E25C95"/>
    <w:rsid w:val="00E300CD"/>
    <w:rsid w:val="00E302EB"/>
    <w:rsid w:val="00E30973"/>
    <w:rsid w:val="00E30DC0"/>
    <w:rsid w:val="00E3116E"/>
    <w:rsid w:val="00E32282"/>
    <w:rsid w:val="00E3293B"/>
    <w:rsid w:val="00E32AE8"/>
    <w:rsid w:val="00E33BE2"/>
    <w:rsid w:val="00E33BF8"/>
    <w:rsid w:val="00E346FE"/>
    <w:rsid w:val="00E34E3B"/>
    <w:rsid w:val="00E358DC"/>
    <w:rsid w:val="00E35C63"/>
    <w:rsid w:val="00E373A2"/>
    <w:rsid w:val="00E37672"/>
    <w:rsid w:val="00E4077F"/>
    <w:rsid w:val="00E42CD6"/>
    <w:rsid w:val="00E43F5F"/>
    <w:rsid w:val="00E44028"/>
    <w:rsid w:val="00E44881"/>
    <w:rsid w:val="00E45C8B"/>
    <w:rsid w:val="00E46042"/>
    <w:rsid w:val="00E4708D"/>
    <w:rsid w:val="00E47AAB"/>
    <w:rsid w:val="00E5004C"/>
    <w:rsid w:val="00E50EF4"/>
    <w:rsid w:val="00E518BC"/>
    <w:rsid w:val="00E51E8D"/>
    <w:rsid w:val="00E53D99"/>
    <w:rsid w:val="00E54EA3"/>
    <w:rsid w:val="00E55B0F"/>
    <w:rsid w:val="00E56F5E"/>
    <w:rsid w:val="00E572F0"/>
    <w:rsid w:val="00E572FD"/>
    <w:rsid w:val="00E578DD"/>
    <w:rsid w:val="00E57C12"/>
    <w:rsid w:val="00E612A7"/>
    <w:rsid w:val="00E612AF"/>
    <w:rsid w:val="00E63FCA"/>
    <w:rsid w:val="00E64074"/>
    <w:rsid w:val="00E65817"/>
    <w:rsid w:val="00E663A5"/>
    <w:rsid w:val="00E6748E"/>
    <w:rsid w:val="00E70137"/>
    <w:rsid w:val="00E7090D"/>
    <w:rsid w:val="00E71982"/>
    <w:rsid w:val="00E72B5A"/>
    <w:rsid w:val="00E76AAE"/>
    <w:rsid w:val="00E8098D"/>
    <w:rsid w:val="00E809E7"/>
    <w:rsid w:val="00E80CA9"/>
    <w:rsid w:val="00E81295"/>
    <w:rsid w:val="00E81DBA"/>
    <w:rsid w:val="00E82822"/>
    <w:rsid w:val="00E841B6"/>
    <w:rsid w:val="00E84B2D"/>
    <w:rsid w:val="00E86210"/>
    <w:rsid w:val="00E871DF"/>
    <w:rsid w:val="00E8742D"/>
    <w:rsid w:val="00E87643"/>
    <w:rsid w:val="00E9058B"/>
    <w:rsid w:val="00E91A71"/>
    <w:rsid w:val="00E91D18"/>
    <w:rsid w:val="00E91E3E"/>
    <w:rsid w:val="00E929AE"/>
    <w:rsid w:val="00E930D0"/>
    <w:rsid w:val="00E945D9"/>
    <w:rsid w:val="00E94E34"/>
    <w:rsid w:val="00E95AF9"/>
    <w:rsid w:val="00E95B50"/>
    <w:rsid w:val="00E961A8"/>
    <w:rsid w:val="00E973EF"/>
    <w:rsid w:val="00E976DC"/>
    <w:rsid w:val="00EA059F"/>
    <w:rsid w:val="00EA075F"/>
    <w:rsid w:val="00EA0F3C"/>
    <w:rsid w:val="00EA3442"/>
    <w:rsid w:val="00EA3D8F"/>
    <w:rsid w:val="00EA4D76"/>
    <w:rsid w:val="00EA617F"/>
    <w:rsid w:val="00EB01FB"/>
    <w:rsid w:val="00EB05A6"/>
    <w:rsid w:val="00EB0823"/>
    <w:rsid w:val="00EB088F"/>
    <w:rsid w:val="00EB0C31"/>
    <w:rsid w:val="00EB286E"/>
    <w:rsid w:val="00EB36BD"/>
    <w:rsid w:val="00EB36FE"/>
    <w:rsid w:val="00EB37D8"/>
    <w:rsid w:val="00EB39BF"/>
    <w:rsid w:val="00EB3BA6"/>
    <w:rsid w:val="00EB44D4"/>
    <w:rsid w:val="00EB45E8"/>
    <w:rsid w:val="00EB6662"/>
    <w:rsid w:val="00EB6833"/>
    <w:rsid w:val="00EB6B0F"/>
    <w:rsid w:val="00EB7F05"/>
    <w:rsid w:val="00EC1E98"/>
    <w:rsid w:val="00EC2392"/>
    <w:rsid w:val="00EC41FD"/>
    <w:rsid w:val="00EC4592"/>
    <w:rsid w:val="00EC5310"/>
    <w:rsid w:val="00EC5DD9"/>
    <w:rsid w:val="00EC6E41"/>
    <w:rsid w:val="00EC74B8"/>
    <w:rsid w:val="00EC7753"/>
    <w:rsid w:val="00ED0E25"/>
    <w:rsid w:val="00ED2841"/>
    <w:rsid w:val="00ED2916"/>
    <w:rsid w:val="00ED308D"/>
    <w:rsid w:val="00ED5B83"/>
    <w:rsid w:val="00ED69B0"/>
    <w:rsid w:val="00EE129E"/>
    <w:rsid w:val="00EE195F"/>
    <w:rsid w:val="00EE2024"/>
    <w:rsid w:val="00EE2112"/>
    <w:rsid w:val="00EE2276"/>
    <w:rsid w:val="00EE2971"/>
    <w:rsid w:val="00EE2C43"/>
    <w:rsid w:val="00EE301E"/>
    <w:rsid w:val="00EE3714"/>
    <w:rsid w:val="00EE66AC"/>
    <w:rsid w:val="00EE7821"/>
    <w:rsid w:val="00EF15D7"/>
    <w:rsid w:val="00EF2251"/>
    <w:rsid w:val="00EF26FF"/>
    <w:rsid w:val="00EF2C33"/>
    <w:rsid w:val="00EF4CEC"/>
    <w:rsid w:val="00EF5BEA"/>
    <w:rsid w:val="00EF6073"/>
    <w:rsid w:val="00EF62F7"/>
    <w:rsid w:val="00F010B9"/>
    <w:rsid w:val="00F01385"/>
    <w:rsid w:val="00F019D8"/>
    <w:rsid w:val="00F02489"/>
    <w:rsid w:val="00F027BC"/>
    <w:rsid w:val="00F04426"/>
    <w:rsid w:val="00F0469D"/>
    <w:rsid w:val="00F04773"/>
    <w:rsid w:val="00F06FF3"/>
    <w:rsid w:val="00F075E6"/>
    <w:rsid w:val="00F10091"/>
    <w:rsid w:val="00F10D99"/>
    <w:rsid w:val="00F1107A"/>
    <w:rsid w:val="00F113AF"/>
    <w:rsid w:val="00F11F9A"/>
    <w:rsid w:val="00F12DD3"/>
    <w:rsid w:val="00F12F3E"/>
    <w:rsid w:val="00F1393C"/>
    <w:rsid w:val="00F13D20"/>
    <w:rsid w:val="00F15CEB"/>
    <w:rsid w:val="00F1659C"/>
    <w:rsid w:val="00F16AAA"/>
    <w:rsid w:val="00F172CA"/>
    <w:rsid w:val="00F17AE0"/>
    <w:rsid w:val="00F212E6"/>
    <w:rsid w:val="00F2201B"/>
    <w:rsid w:val="00F234A7"/>
    <w:rsid w:val="00F23D52"/>
    <w:rsid w:val="00F23F20"/>
    <w:rsid w:val="00F2468B"/>
    <w:rsid w:val="00F248BE"/>
    <w:rsid w:val="00F26FD9"/>
    <w:rsid w:val="00F30D8C"/>
    <w:rsid w:val="00F316DD"/>
    <w:rsid w:val="00F34116"/>
    <w:rsid w:val="00F34F1F"/>
    <w:rsid w:val="00F360D2"/>
    <w:rsid w:val="00F3626A"/>
    <w:rsid w:val="00F368FC"/>
    <w:rsid w:val="00F37CAE"/>
    <w:rsid w:val="00F37CCE"/>
    <w:rsid w:val="00F40FDE"/>
    <w:rsid w:val="00F4243D"/>
    <w:rsid w:val="00F42643"/>
    <w:rsid w:val="00F429BD"/>
    <w:rsid w:val="00F44C2D"/>
    <w:rsid w:val="00F462F5"/>
    <w:rsid w:val="00F46A69"/>
    <w:rsid w:val="00F46BFA"/>
    <w:rsid w:val="00F52729"/>
    <w:rsid w:val="00F537B0"/>
    <w:rsid w:val="00F54F1E"/>
    <w:rsid w:val="00F552FA"/>
    <w:rsid w:val="00F556F6"/>
    <w:rsid w:val="00F5778F"/>
    <w:rsid w:val="00F57C1F"/>
    <w:rsid w:val="00F57EA8"/>
    <w:rsid w:val="00F608A5"/>
    <w:rsid w:val="00F61A49"/>
    <w:rsid w:val="00F62003"/>
    <w:rsid w:val="00F6263C"/>
    <w:rsid w:val="00F629BD"/>
    <w:rsid w:val="00F62EED"/>
    <w:rsid w:val="00F63779"/>
    <w:rsid w:val="00F65DC7"/>
    <w:rsid w:val="00F669E1"/>
    <w:rsid w:val="00F66FFC"/>
    <w:rsid w:val="00F67751"/>
    <w:rsid w:val="00F70B9C"/>
    <w:rsid w:val="00F7264E"/>
    <w:rsid w:val="00F7269C"/>
    <w:rsid w:val="00F73A74"/>
    <w:rsid w:val="00F753F5"/>
    <w:rsid w:val="00F80F58"/>
    <w:rsid w:val="00F81C4A"/>
    <w:rsid w:val="00F8271A"/>
    <w:rsid w:val="00F828DD"/>
    <w:rsid w:val="00F83762"/>
    <w:rsid w:val="00F843A7"/>
    <w:rsid w:val="00F8574B"/>
    <w:rsid w:val="00F85F5B"/>
    <w:rsid w:val="00F860BF"/>
    <w:rsid w:val="00F904D4"/>
    <w:rsid w:val="00F9050F"/>
    <w:rsid w:val="00F911B7"/>
    <w:rsid w:val="00F918B5"/>
    <w:rsid w:val="00F91B7B"/>
    <w:rsid w:val="00F91E9A"/>
    <w:rsid w:val="00F927E5"/>
    <w:rsid w:val="00F92CA9"/>
    <w:rsid w:val="00F93720"/>
    <w:rsid w:val="00F93ABA"/>
    <w:rsid w:val="00F93E55"/>
    <w:rsid w:val="00F9443C"/>
    <w:rsid w:val="00F9475A"/>
    <w:rsid w:val="00F95766"/>
    <w:rsid w:val="00F958F5"/>
    <w:rsid w:val="00F95D77"/>
    <w:rsid w:val="00F97465"/>
    <w:rsid w:val="00FA0C08"/>
    <w:rsid w:val="00FA11BB"/>
    <w:rsid w:val="00FA53AE"/>
    <w:rsid w:val="00FA789F"/>
    <w:rsid w:val="00FB0644"/>
    <w:rsid w:val="00FB1DF6"/>
    <w:rsid w:val="00FB23E9"/>
    <w:rsid w:val="00FB24A1"/>
    <w:rsid w:val="00FB306F"/>
    <w:rsid w:val="00FB35C4"/>
    <w:rsid w:val="00FB3B8A"/>
    <w:rsid w:val="00FB4EFD"/>
    <w:rsid w:val="00FB7EDF"/>
    <w:rsid w:val="00FC0065"/>
    <w:rsid w:val="00FC1546"/>
    <w:rsid w:val="00FC1C2F"/>
    <w:rsid w:val="00FC2B23"/>
    <w:rsid w:val="00FC2E55"/>
    <w:rsid w:val="00FC2ED6"/>
    <w:rsid w:val="00FC5B4E"/>
    <w:rsid w:val="00FC5DE8"/>
    <w:rsid w:val="00FC6873"/>
    <w:rsid w:val="00FC6CA0"/>
    <w:rsid w:val="00FC73D0"/>
    <w:rsid w:val="00FC7B76"/>
    <w:rsid w:val="00FD0929"/>
    <w:rsid w:val="00FD195E"/>
    <w:rsid w:val="00FD3F8A"/>
    <w:rsid w:val="00FD492C"/>
    <w:rsid w:val="00FD4F07"/>
    <w:rsid w:val="00FD4F5D"/>
    <w:rsid w:val="00FD50B3"/>
    <w:rsid w:val="00FD5B48"/>
    <w:rsid w:val="00FD625B"/>
    <w:rsid w:val="00FD6A8C"/>
    <w:rsid w:val="00FD6C84"/>
    <w:rsid w:val="00FE0E0D"/>
    <w:rsid w:val="00FE1324"/>
    <w:rsid w:val="00FE4293"/>
    <w:rsid w:val="00FE44DB"/>
    <w:rsid w:val="00FE4D05"/>
    <w:rsid w:val="00FE5FB7"/>
    <w:rsid w:val="00FE64E3"/>
    <w:rsid w:val="00FE65EA"/>
    <w:rsid w:val="00FE7281"/>
    <w:rsid w:val="00FF0C5A"/>
    <w:rsid w:val="00FF1059"/>
    <w:rsid w:val="00FF1E0B"/>
    <w:rsid w:val="00FF2190"/>
    <w:rsid w:val="00FF310B"/>
    <w:rsid w:val="00FF4B59"/>
    <w:rsid w:val="00FF56B8"/>
    <w:rsid w:val="00FF5A81"/>
    <w:rsid w:val="00FF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ne number" w:uiPriority="99"/>
    <w:lsdException w:name="Title" w:qFormat="1"/>
    <w:lsdException w:name="Body Text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F4BF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8"/>
      <w:szCs w:val="28"/>
    </w:rPr>
  </w:style>
  <w:style w:type="paragraph" w:styleId="2">
    <w:name w:val="heading 2"/>
    <w:basedOn w:val="1"/>
    <w:next w:val="a"/>
    <w:link w:val="20"/>
    <w:uiPriority w:val="9"/>
    <w:qFormat/>
    <w:rsid w:val="001F4BFE"/>
    <w:pPr>
      <w:outlineLvl w:val="1"/>
    </w:pPr>
  </w:style>
  <w:style w:type="paragraph" w:styleId="3">
    <w:name w:val="heading 3"/>
    <w:basedOn w:val="2"/>
    <w:next w:val="a"/>
    <w:qFormat/>
    <w:rsid w:val="001F4BFE"/>
    <w:pPr>
      <w:outlineLvl w:val="2"/>
    </w:pPr>
  </w:style>
  <w:style w:type="paragraph" w:styleId="4">
    <w:name w:val="heading 4"/>
    <w:basedOn w:val="3"/>
    <w:next w:val="a"/>
    <w:qFormat/>
    <w:rsid w:val="001F4BF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6FE"/>
    <w:rPr>
      <w:rFonts w:ascii="Arial" w:hAnsi="Arial"/>
      <w:b/>
      <w:bCs/>
      <w:color w:val="000080"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04BD"/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36FE"/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link w:val="ac"/>
    <w:rsid w:val="004564A6"/>
    <w:pPr>
      <w:ind w:firstLine="720"/>
      <w:jc w:val="both"/>
    </w:pPr>
    <w:rPr>
      <w:sz w:val="28"/>
      <w:szCs w:val="28"/>
    </w:rPr>
  </w:style>
  <w:style w:type="paragraph" w:customStyle="1" w:styleId="ad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e">
    <w:name w:val="Цветовое выделение"/>
    <w:uiPriority w:val="99"/>
    <w:rsid w:val="001F4BFE"/>
    <w:rPr>
      <w:b/>
      <w:color w:val="000080"/>
      <w:sz w:val="28"/>
    </w:rPr>
  </w:style>
  <w:style w:type="character" w:customStyle="1" w:styleId="af">
    <w:name w:val="Гипертекстовая ссылка"/>
    <w:uiPriority w:val="99"/>
    <w:rsid w:val="001F4BFE"/>
    <w:rPr>
      <w:rFonts w:cs="Times New Roman"/>
      <w:b/>
      <w:color w:val="008000"/>
      <w:sz w:val="28"/>
      <w:szCs w:val="28"/>
      <w:u w:val="single"/>
    </w:rPr>
  </w:style>
  <w:style w:type="paragraph" w:customStyle="1" w:styleId="af0">
    <w:name w:val="Основное меню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30"/>
      <w:szCs w:val="30"/>
    </w:rPr>
  </w:style>
  <w:style w:type="paragraph" w:customStyle="1" w:styleId="af1">
    <w:name w:val="Заголовок"/>
    <w:basedOn w:val="af0"/>
    <w:next w:val="a"/>
    <w:rsid w:val="001F4BFE"/>
    <w:rPr>
      <w:b/>
      <w:bCs/>
      <w:color w:val="C0C0C0"/>
    </w:rPr>
  </w:style>
  <w:style w:type="paragraph" w:customStyle="1" w:styleId="af2">
    <w:name w:val="Заголовок статьи"/>
    <w:basedOn w:val="a"/>
    <w:next w:val="a"/>
    <w:uiPriority w:val="99"/>
    <w:rsid w:val="001F4BF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8"/>
      <w:szCs w:val="28"/>
    </w:rPr>
  </w:style>
  <w:style w:type="paragraph" w:customStyle="1" w:styleId="af3">
    <w:name w:val="Интерактивный заголовок"/>
    <w:basedOn w:val="af1"/>
    <w:next w:val="a"/>
    <w:rsid w:val="001F4BFE"/>
    <w:rPr>
      <w:u w:val="single"/>
    </w:rPr>
  </w:style>
  <w:style w:type="paragraph" w:customStyle="1" w:styleId="af4">
    <w:name w:val="Интерфейс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ECE9D8"/>
      <w:sz w:val="28"/>
      <w:szCs w:val="28"/>
    </w:rPr>
  </w:style>
  <w:style w:type="paragraph" w:customStyle="1" w:styleId="af5">
    <w:name w:val="Комментарий"/>
    <w:basedOn w:val="a"/>
    <w:next w:val="a"/>
    <w:rsid w:val="001F4BF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8"/>
      <w:szCs w:val="28"/>
    </w:rPr>
  </w:style>
  <w:style w:type="paragraph" w:customStyle="1" w:styleId="af6">
    <w:name w:val="Информация о версии"/>
    <w:basedOn w:val="af5"/>
    <w:next w:val="a"/>
    <w:rsid w:val="001F4BFE"/>
    <w:rPr>
      <w:color w:val="000080"/>
    </w:rPr>
  </w:style>
  <w:style w:type="paragraph" w:customStyle="1" w:styleId="af7">
    <w:name w:val="Текст (лев. подпись)"/>
    <w:basedOn w:val="a"/>
    <w:next w:val="a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paragraph" w:customStyle="1" w:styleId="af8">
    <w:name w:val="Колонтитул (левый)"/>
    <w:basedOn w:val="af7"/>
    <w:next w:val="a"/>
    <w:rsid w:val="001F4BFE"/>
    <w:rPr>
      <w:sz w:val="22"/>
      <w:szCs w:val="22"/>
    </w:rPr>
  </w:style>
  <w:style w:type="paragraph" w:customStyle="1" w:styleId="af9">
    <w:name w:val="Текст (прав. подпись)"/>
    <w:basedOn w:val="a"/>
    <w:next w:val="a"/>
    <w:rsid w:val="001F4BFE"/>
    <w:pPr>
      <w:widowControl w:val="0"/>
      <w:autoSpaceDE w:val="0"/>
      <w:autoSpaceDN w:val="0"/>
      <w:adjustRightInd w:val="0"/>
      <w:jc w:val="right"/>
    </w:pPr>
    <w:rPr>
      <w:rFonts w:ascii="Arial" w:hAnsi="Arial"/>
      <w:sz w:val="28"/>
      <w:szCs w:val="28"/>
    </w:rPr>
  </w:style>
  <w:style w:type="paragraph" w:customStyle="1" w:styleId="afa">
    <w:name w:val="Колонтитул (правый)"/>
    <w:basedOn w:val="af9"/>
    <w:next w:val="a"/>
    <w:rsid w:val="001F4BFE"/>
    <w:rPr>
      <w:sz w:val="22"/>
      <w:szCs w:val="22"/>
    </w:rPr>
  </w:style>
  <w:style w:type="paragraph" w:customStyle="1" w:styleId="afb">
    <w:name w:val="Комментарий пользователя"/>
    <w:basedOn w:val="af5"/>
    <w:next w:val="a"/>
    <w:rsid w:val="001F4BFE"/>
    <w:pPr>
      <w:jc w:val="left"/>
    </w:pPr>
    <w:rPr>
      <w:color w:val="000080"/>
    </w:rPr>
  </w:style>
  <w:style w:type="paragraph" w:customStyle="1" w:styleId="afc">
    <w:name w:val="Моноширинный"/>
    <w:basedOn w:val="a"/>
    <w:next w:val="a"/>
    <w:rsid w:val="001F4B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afd">
    <w:name w:val="Найденные слова"/>
    <w:rsid w:val="001F4BFE"/>
    <w:rPr>
      <w:rFonts w:cs="Times New Roman"/>
      <w:b/>
      <w:bCs/>
      <w:color w:val="000080"/>
      <w:sz w:val="28"/>
      <w:szCs w:val="28"/>
    </w:rPr>
  </w:style>
  <w:style w:type="character" w:customStyle="1" w:styleId="afe">
    <w:name w:val="Не вступил в силу"/>
    <w:rsid w:val="001F4BFE"/>
    <w:rPr>
      <w:rFonts w:cs="Times New Roman"/>
      <w:b/>
      <w:color w:val="008080"/>
      <w:sz w:val="28"/>
      <w:szCs w:val="28"/>
    </w:rPr>
  </w:style>
  <w:style w:type="paragraph" w:customStyle="1" w:styleId="aff">
    <w:name w:val="Нормальный (таблица)"/>
    <w:basedOn w:val="a"/>
    <w:next w:val="a"/>
    <w:uiPriority w:val="99"/>
    <w:rsid w:val="001F4BFE"/>
    <w:pPr>
      <w:widowControl w:val="0"/>
      <w:autoSpaceDE w:val="0"/>
      <w:autoSpaceDN w:val="0"/>
      <w:adjustRightInd w:val="0"/>
      <w:jc w:val="both"/>
    </w:pPr>
    <w:rPr>
      <w:rFonts w:ascii="Arial" w:hAnsi="Arial"/>
      <w:sz w:val="28"/>
      <w:szCs w:val="28"/>
    </w:rPr>
  </w:style>
  <w:style w:type="paragraph" w:customStyle="1" w:styleId="aff0">
    <w:name w:val="Объект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aff1">
    <w:name w:val="Таблицы (моноширинный)"/>
    <w:basedOn w:val="a"/>
    <w:next w:val="a"/>
    <w:uiPriority w:val="99"/>
    <w:rsid w:val="001F4B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customStyle="1" w:styleId="aff2">
    <w:name w:val="Оглавление"/>
    <w:basedOn w:val="aff1"/>
    <w:next w:val="a"/>
    <w:link w:val="aff3"/>
    <w:rsid w:val="001F4BFE"/>
    <w:pPr>
      <w:ind w:left="140"/>
    </w:pPr>
  </w:style>
  <w:style w:type="character" w:customStyle="1" w:styleId="aff3">
    <w:name w:val="Оглавление_"/>
    <w:basedOn w:val="a0"/>
    <w:link w:val="aff2"/>
    <w:rsid w:val="00EB36FE"/>
    <w:rPr>
      <w:rFonts w:ascii="Courier New" w:hAnsi="Courier New" w:cs="Courier New"/>
      <w:sz w:val="28"/>
      <w:szCs w:val="28"/>
    </w:rPr>
  </w:style>
  <w:style w:type="character" w:customStyle="1" w:styleId="aff4">
    <w:name w:val="Опечатки"/>
    <w:rsid w:val="001F4BFE"/>
    <w:rPr>
      <w:color w:val="FF0000"/>
      <w:sz w:val="28"/>
    </w:rPr>
  </w:style>
  <w:style w:type="paragraph" w:customStyle="1" w:styleId="aff5">
    <w:name w:val="Переменная часть"/>
    <w:basedOn w:val="af0"/>
    <w:next w:val="a"/>
    <w:rsid w:val="001F4BFE"/>
    <w:rPr>
      <w:sz w:val="26"/>
      <w:szCs w:val="26"/>
    </w:rPr>
  </w:style>
  <w:style w:type="paragraph" w:customStyle="1" w:styleId="aff6">
    <w:name w:val="Постоянная часть"/>
    <w:basedOn w:val="af0"/>
    <w:next w:val="a"/>
    <w:rsid w:val="001F4BFE"/>
    <w:rPr>
      <w:sz w:val="28"/>
      <w:szCs w:val="28"/>
    </w:rPr>
  </w:style>
  <w:style w:type="paragraph" w:customStyle="1" w:styleId="aff7">
    <w:name w:val="Прижатый влево"/>
    <w:basedOn w:val="a"/>
    <w:next w:val="a"/>
    <w:uiPriority w:val="99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character" w:customStyle="1" w:styleId="aff8">
    <w:name w:val="Продолжение ссылки"/>
    <w:basedOn w:val="af"/>
    <w:rsid w:val="001F4BFE"/>
    <w:rPr>
      <w:rFonts w:cs="Times New Roman"/>
      <w:b/>
      <w:color w:val="008000"/>
      <w:sz w:val="28"/>
      <w:szCs w:val="28"/>
      <w:u w:val="single"/>
    </w:rPr>
  </w:style>
  <w:style w:type="paragraph" w:customStyle="1" w:styleId="aff9">
    <w:name w:val="Словарная статья"/>
    <w:basedOn w:val="a"/>
    <w:next w:val="a"/>
    <w:rsid w:val="001F4BFE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8"/>
      <w:szCs w:val="28"/>
    </w:rPr>
  </w:style>
  <w:style w:type="paragraph" w:customStyle="1" w:styleId="affa">
    <w:name w:val="Текст (справка)"/>
    <w:basedOn w:val="a"/>
    <w:next w:val="a"/>
    <w:rsid w:val="001F4BFE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8"/>
      <w:szCs w:val="28"/>
    </w:rPr>
  </w:style>
  <w:style w:type="paragraph" w:customStyle="1" w:styleId="affb">
    <w:name w:val="Текст в таблице"/>
    <w:basedOn w:val="aff"/>
    <w:next w:val="a"/>
    <w:rsid w:val="001F4BFE"/>
    <w:pPr>
      <w:ind w:firstLine="500"/>
    </w:pPr>
  </w:style>
  <w:style w:type="paragraph" w:customStyle="1" w:styleId="affc">
    <w:name w:val="Технический комментарий"/>
    <w:basedOn w:val="a"/>
    <w:next w:val="a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character" w:customStyle="1" w:styleId="affd">
    <w:name w:val="Утратил силу"/>
    <w:rsid w:val="001F4BFE"/>
    <w:rPr>
      <w:rFonts w:cs="Times New Roman"/>
      <w:b/>
      <w:strike/>
      <w:color w:val="808000"/>
      <w:sz w:val="28"/>
      <w:szCs w:val="28"/>
    </w:rPr>
  </w:style>
  <w:style w:type="table" w:styleId="affe">
    <w:name w:val="Table Grid"/>
    <w:basedOn w:val="a1"/>
    <w:rsid w:val="001F4BFE"/>
    <w:pPr>
      <w:widowControl w:val="0"/>
      <w:autoSpaceDE w:val="0"/>
      <w:autoSpaceDN w:val="0"/>
      <w:adjustRightInd w:val="0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">
    <w:name w:val="footnote text"/>
    <w:basedOn w:val="a"/>
    <w:link w:val="afff0"/>
    <w:uiPriority w:val="99"/>
    <w:rsid w:val="005234EF"/>
  </w:style>
  <w:style w:type="character" w:customStyle="1" w:styleId="afff0">
    <w:name w:val="Текст сноски Знак"/>
    <w:basedOn w:val="a0"/>
    <w:link w:val="afff"/>
    <w:uiPriority w:val="99"/>
    <w:semiHidden/>
    <w:rsid w:val="00EB36FE"/>
  </w:style>
  <w:style w:type="character" w:styleId="afff1">
    <w:name w:val="footnote reference"/>
    <w:uiPriority w:val="99"/>
    <w:rsid w:val="005234EF"/>
    <w:rPr>
      <w:vertAlign w:val="superscript"/>
    </w:rPr>
  </w:style>
  <w:style w:type="paragraph" w:styleId="afff2">
    <w:name w:val="endnote text"/>
    <w:basedOn w:val="a"/>
    <w:semiHidden/>
    <w:rsid w:val="00743B6C"/>
  </w:style>
  <w:style w:type="character" w:styleId="afff3">
    <w:name w:val="endnote reference"/>
    <w:semiHidden/>
    <w:rsid w:val="00743B6C"/>
    <w:rPr>
      <w:vertAlign w:val="superscript"/>
    </w:rPr>
  </w:style>
  <w:style w:type="paragraph" w:styleId="afff4">
    <w:name w:val="Body Text"/>
    <w:basedOn w:val="a"/>
    <w:link w:val="afff5"/>
    <w:qFormat/>
    <w:rsid w:val="003F0112"/>
    <w:pPr>
      <w:jc w:val="center"/>
    </w:pPr>
    <w:rPr>
      <w:sz w:val="28"/>
      <w:szCs w:val="24"/>
    </w:rPr>
  </w:style>
  <w:style w:type="character" w:customStyle="1" w:styleId="afff5">
    <w:name w:val="Основной текст Знак"/>
    <w:link w:val="afff4"/>
    <w:rsid w:val="003F0112"/>
    <w:rPr>
      <w:sz w:val="28"/>
      <w:szCs w:val="24"/>
    </w:rPr>
  </w:style>
  <w:style w:type="character" w:styleId="afff6">
    <w:name w:val="Hyperlink"/>
    <w:uiPriority w:val="99"/>
    <w:rsid w:val="004953C3"/>
    <w:rPr>
      <w:color w:val="0000FF"/>
      <w:u w:val="single"/>
    </w:rPr>
  </w:style>
  <w:style w:type="paragraph" w:styleId="afff7">
    <w:name w:val="Balloon Text"/>
    <w:basedOn w:val="a"/>
    <w:link w:val="afff8"/>
    <w:uiPriority w:val="99"/>
    <w:rsid w:val="007D354E"/>
    <w:rPr>
      <w:rFonts w:ascii="Tahoma" w:hAnsi="Tahoma" w:cs="Tahoma"/>
      <w:sz w:val="16"/>
      <w:szCs w:val="16"/>
    </w:rPr>
  </w:style>
  <w:style w:type="character" w:customStyle="1" w:styleId="afff8">
    <w:name w:val="Текст выноски Знак"/>
    <w:basedOn w:val="a0"/>
    <w:link w:val="afff7"/>
    <w:uiPriority w:val="99"/>
    <w:semiHidden/>
    <w:rsid w:val="00EB36FE"/>
    <w:rPr>
      <w:rFonts w:ascii="Tahoma" w:hAnsi="Tahoma" w:cs="Tahoma"/>
      <w:sz w:val="16"/>
      <w:szCs w:val="16"/>
    </w:rPr>
  </w:style>
  <w:style w:type="character" w:customStyle="1" w:styleId="FontStyle47">
    <w:name w:val="Font Style47"/>
    <w:basedOn w:val="a0"/>
    <w:rsid w:val="00706260"/>
    <w:rPr>
      <w:rFonts w:ascii="Times New Roman" w:hAnsi="Times New Roman" w:cs="Times New Roman"/>
      <w:sz w:val="22"/>
      <w:szCs w:val="22"/>
    </w:rPr>
  </w:style>
  <w:style w:type="paragraph" w:customStyle="1" w:styleId="11">
    <w:name w:val="Абзац списка1"/>
    <w:basedOn w:val="a"/>
    <w:rsid w:val="0070626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ff9">
    <w:name w:val="Знак"/>
    <w:basedOn w:val="a"/>
    <w:rsid w:val="0017733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fa">
    <w:name w:val="List Paragraph"/>
    <w:basedOn w:val="a"/>
    <w:link w:val="afffb"/>
    <w:uiPriority w:val="34"/>
    <w:qFormat/>
    <w:rsid w:val="00803A1A"/>
    <w:pPr>
      <w:ind w:left="720"/>
      <w:contextualSpacing/>
    </w:pPr>
  </w:style>
  <w:style w:type="character" w:customStyle="1" w:styleId="afffb">
    <w:name w:val="Абзац списка Знак"/>
    <w:basedOn w:val="a0"/>
    <w:link w:val="afffa"/>
    <w:uiPriority w:val="34"/>
    <w:locked/>
    <w:rsid w:val="00EB36FE"/>
  </w:style>
  <w:style w:type="character" w:customStyle="1" w:styleId="blk">
    <w:name w:val="blk"/>
    <w:basedOn w:val="a0"/>
    <w:rsid w:val="006C360D"/>
  </w:style>
  <w:style w:type="paragraph" w:customStyle="1" w:styleId="s1">
    <w:name w:val="s_1"/>
    <w:basedOn w:val="a"/>
    <w:rsid w:val="0061551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6155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1551D"/>
    <w:rPr>
      <w:rFonts w:ascii="Courier New" w:hAnsi="Courier New" w:cs="Courier New"/>
    </w:rPr>
  </w:style>
  <w:style w:type="paragraph" w:customStyle="1" w:styleId="formattext">
    <w:name w:val="formattext"/>
    <w:basedOn w:val="a"/>
    <w:rsid w:val="00041FC1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Без интервала1"/>
    <w:qFormat/>
    <w:rsid w:val="00A638D3"/>
    <w:rPr>
      <w:rFonts w:ascii="Calibri" w:hAnsi="Calibri"/>
      <w:sz w:val="22"/>
      <w:szCs w:val="22"/>
      <w:lang w:eastAsia="en-US"/>
    </w:rPr>
  </w:style>
  <w:style w:type="paragraph" w:styleId="afffc">
    <w:name w:val="No Spacing"/>
    <w:uiPriority w:val="1"/>
    <w:qFormat/>
    <w:rsid w:val="00671366"/>
  </w:style>
  <w:style w:type="paragraph" w:customStyle="1" w:styleId="ConsPlusCell">
    <w:name w:val="ConsPlusCell"/>
    <w:uiPriority w:val="99"/>
    <w:rsid w:val="007B748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fffd">
    <w:name w:val="Strong"/>
    <w:basedOn w:val="a0"/>
    <w:uiPriority w:val="22"/>
    <w:qFormat/>
    <w:rsid w:val="00F6263C"/>
    <w:rPr>
      <w:b/>
      <w:bCs/>
    </w:rPr>
  </w:style>
  <w:style w:type="paragraph" w:styleId="afffe">
    <w:name w:val="Normal (Web)"/>
    <w:basedOn w:val="a"/>
    <w:uiPriority w:val="99"/>
    <w:unhideWhenUsed/>
    <w:rsid w:val="00F6263C"/>
    <w:pPr>
      <w:spacing w:before="100" w:beforeAutospacing="1" w:after="100" w:afterAutospacing="1"/>
    </w:pPr>
    <w:rPr>
      <w:sz w:val="24"/>
      <w:szCs w:val="24"/>
    </w:rPr>
  </w:style>
  <w:style w:type="character" w:styleId="affff">
    <w:name w:val="Emphasis"/>
    <w:basedOn w:val="a0"/>
    <w:qFormat/>
    <w:rsid w:val="00F6263C"/>
    <w:rPr>
      <w:i/>
      <w:iCs/>
    </w:rPr>
  </w:style>
  <w:style w:type="paragraph" w:styleId="affff0">
    <w:name w:val="annotation text"/>
    <w:basedOn w:val="a"/>
    <w:link w:val="affff1"/>
    <w:uiPriority w:val="99"/>
    <w:unhideWhenUsed/>
    <w:rsid w:val="00EB36FE"/>
    <w:pPr>
      <w:widowControl w:val="0"/>
      <w:spacing w:after="200" w:line="276" w:lineRule="auto"/>
    </w:pPr>
    <w:rPr>
      <w:rFonts w:ascii="Microsoft Sans Serif" w:eastAsia="Microsoft Sans Serif" w:hAnsi="Microsoft Sans Serif" w:cs="Microsoft Sans Serif"/>
      <w:color w:val="000000"/>
      <w:lang w:bidi="ru-RU"/>
    </w:rPr>
  </w:style>
  <w:style w:type="character" w:customStyle="1" w:styleId="affff1">
    <w:name w:val="Текст примечания Знак"/>
    <w:basedOn w:val="a0"/>
    <w:link w:val="affff0"/>
    <w:uiPriority w:val="99"/>
    <w:rsid w:val="00EB36FE"/>
    <w:rPr>
      <w:rFonts w:ascii="Microsoft Sans Serif" w:eastAsia="Microsoft Sans Serif" w:hAnsi="Microsoft Sans Serif" w:cs="Microsoft Sans Serif"/>
      <w:color w:val="000000"/>
      <w:lang w:bidi="ru-RU"/>
    </w:rPr>
  </w:style>
  <w:style w:type="paragraph" w:styleId="affff2">
    <w:name w:val="annotation subject"/>
    <w:basedOn w:val="affff0"/>
    <w:next w:val="affff0"/>
    <w:link w:val="affff3"/>
    <w:uiPriority w:val="99"/>
    <w:unhideWhenUsed/>
    <w:rsid w:val="00EB36FE"/>
    <w:rPr>
      <w:b/>
      <w:bCs/>
    </w:rPr>
  </w:style>
  <w:style w:type="character" w:customStyle="1" w:styleId="affff3">
    <w:name w:val="Тема примечания Знак"/>
    <w:basedOn w:val="affff1"/>
    <w:link w:val="affff2"/>
    <w:uiPriority w:val="99"/>
    <w:rsid w:val="00EB36FE"/>
    <w:rPr>
      <w:rFonts w:ascii="Microsoft Sans Serif" w:eastAsia="Microsoft Sans Serif" w:hAnsi="Microsoft Sans Serif" w:cs="Microsoft Sans Serif"/>
      <w:b/>
      <w:bCs/>
      <w:color w:val="000000"/>
      <w:lang w:bidi="ru-RU"/>
    </w:rPr>
  </w:style>
  <w:style w:type="paragraph" w:styleId="13">
    <w:name w:val="toc 1"/>
    <w:basedOn w:val="a"/>
    <w:next w:val="a"/>
    <w:uiPriority w:val="39"/>
    <w:unhideWhenUsed/>
    <w:rsid w:val="00EB36FE"/>
    <w:pPr>
      <w:widowControl w:val="0"/>
      <w:spacing w:after="100" w:line="276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30">
    <w:name w:val="toc 3"/>
    <w:basedOn w:val="a"/>
    <w:next w:val="a"/>
    <w:uiPriority w:val="39"/>
    <w:unhideWhenUsed/>
    <w:rsid w:val="00EB36FE"/>
    <w:pPr>
      <w:widowControl w:val="0"/>
      <w:spacing w:after="100" w:line="276" w:lineRule="auto"/>
      <w:ind w:left="48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21">
    <w:name w:val="toc 2"/>
    <w:basedOn w:val="a"/>
    <w:next w:val="a"/>
    <w:uiPriority w:val="39"/>
    <w:unhideWhenUsed/>
    <w:rsid w:val="00EB36FE"/>
    <w:pPr>
      <w:widowControl w:val="0"/>
      <w:spacing w:after="100" w:line="276" w:lineRule="auto"/>
      <w:ind w:left="24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40">
    <w:name w:val="toc 4"/>
    <w:basedOn w:val="a"/>
    <w:next w:val="a"/>
    <w:uiPriority w:val="39"/>
    <w:unhideWhenUsed/>
    <w:rsid w:val="00EB36FE"/>
    <w:pPr>
      <w:widowControl w:val="0"/>
      <w:spacing w:after="100" w:line="276" w:lineRule="auto"/>
      <w:ind w:left="72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character" w:styleId="affff4">
    <w:name w:val="FollowedHyperlink"/>
    <w:basedOn w:val="a0"/>
    <w:uiPriority w:val="99"/>
    <w:unhideWhenUsed/>
    <w:rsid w:val="00EB36FE"/>
    <w:rPr>
      <w:color w:val="800080" w:themeColor="followedHyperlink"/>
      <w:u w:val="single"/>
    </w:rPr>
  </w:style>
  <w:style w:type="character" w:styleId="affff5">
    <w:name w:val="annotation reference"/>
    <w:basedOn w:val="a0"/>
    <w:uiPriority w:val="99"/>
    <w:unhideWhenUsed/>
    <w:rsid w:val="00EB36FE"/>
    <w:rPr>
      <w:sz w:val="16"/>
      <w:szCs w:val="16"/>
    </w:rPr>
  </w:style>
  <w:style w:type="character" w:customStyle="1" w:styleId="affff6">
    <w:name w:val="Сноска_"/>
    <w:basedOn w:val="a0"/>
    <w:link w:val="affff7"/>
    <w:rsid w:val="00EB36FE"/>
  </w:style>
  <w:style w:type="paragraph" w:customStyle="1" w:styleId="affff7">
    <w:name w:val="Сноска"/>
    <w:basedOn w:val="a"/>
    <w:link w:val="affff6"/>
    <w:rsid w:val="00EB36FE"/>
    <w:pPr>
      <w:widowControl w:val="0"/>
      <w:spacing w:after="40" w:line="276" w:lineRule="auto"/>
    </w:pPr>
  </w:style>
  <w:style w:type="character" w:customStyle="1" w:styleId="41">
    <w:name w:val="Основной текст (4)_"/>
    <w:basedOn w:val="a0"/>
    <w:link w:val="42"/>
    <w:rsid w:val="00EB36FE"/>
    <w:rPr>
      <w:rFonts w:ascii="Cambria" w:eastAsia="Cambria" w:hAnsi="Cambria" w:cs="Cambria"/>
      <w:i/>
      <w:iCs/>
      <w:sz w:val="18"/>
      <w:szCs w:val="18"/>
    </w:rPr>
  </w:style>
  <w:style w:type="paragraph" w:customStyle="1" w:styleId="42">
    <w:name w:val="Основной текст (4)"/>
    <w:basedOn w:val="a"/>
    <w:link w:val="41"/>
    <w:rsid w:val="00EB36FE"/>
    <w:pPr>
      <w:widowControl w:val="0"/>
      <w:spacing w:after="220" w:line="276" w:lineRule="auto"/>
      <w:jc w:val="center"/>
    </w:pPr>
    <w:rPr>
      <w:rFonts w:ascii="Cambria" w:eastAsia="Cambria" w:hAnsi="Cambria" w:cs="Cambria"/>
      <w:i/>
      <w:iCs/>
      <w:sz w:val="18"/>
      <w:szCs w:val="18"/>
    </w:rPr>
  </w:style>
  <w:style w:type="character" w:customStyle="1" w:styleId="affff8">
    <w:name w:val="Основной текст_"/>
    <w:basedOn w:val="a0"/>
    <w:link w:val="14"/>
    <w:rsid w:val="00EB36FE"/>
  </w:style>
  <w:style w:type="paragraph" w:customStyle="1" w:styleId="14">
    <w:name w:val="Основной текст1"/>
    <w:basedOn w:val="a"/>
    <w:link w:val="affff8"/>
    <w:rsid w:val="00EB36FE"/>
    <w:pPr>
      <w:widowControl w:val="0"/>
      <w:spacing w:after="200" w:line="276" w:lineRule="auto"/>
      <w:ind w:firstLine="400"/>
    </w:pPr>
  </w:style>
  <w:style w:type="character" w:customStyle="1" w:styleId="22">
    <w:name w:val="Основной текст (2)_"/>
    <w:basedOn w:val="a0"/>
    <w:link w:val="23"/>
    <w:rsid w:val="00EB36FE"/>
    <w:rPr>
      <w:sz w:val="28"/>
      <w:szCs w:val="28"/>
    </w:rPr>
  </w:style>
  <w:style w:type="paragraph" w:customStyle="1" w:styleId="23">
    <w:name w:val="Основной текст (2)"/>
    <w:basedOn w:val="a"/>
    <w:link w:val="22"/>
    <w:rsid w:val="00EB36FE"/>
    <w:pPr>
      <w:widowControl w:val="0"/>
      <w:spacing w:after="360" w:line="276" w:lineRule="auto"/>
      <w:ind w:firstLine="700"/>
    </w:pPr>
    <w:rPr>
      <w:sz w:val="28"/>
      <w:szCs w:val="28"/>
    </w:rPr>
  </w:style>
  <w:style w:type="character" w:customStyle="1" w:styleId="5">
    <w:name w:val="Основной текст (5)_"/>
    <w:basedOn w:val="a0"/>
    <w:link w:val="50"/>
    <w:rsid w:val="00EB36FE"/>
    <w:rPr>
      <w:rFonts w:ascii="Arial" w:eastAsia="Arial" w:hAnsi="Arial" w:cs="Arial"/>
      <w:sz w:val="13"/>
      <w:szCs w:val="13"/>
    </w:rPr>
  </w:style>
  <w:style w:type="paragraph" w:customStyle="1" w:styleId="50">
    <w:name w:val="Основной текст (5)"/>
    <w:basedOn w:val="a"/>
    <w:link w:val="5"/>
    <w:rsid w:val="00EB36FE"/>
    <w:pPr>
      <w:widowControl w:val="0"/>
      <w:spacing w:after="120" w:line="290" w:lineRule="auto"/>
    </w:pPr>
    <w:rPr>
      <w:rFonts w:ascii="Arial" w:eastAsia="Arial" w:hAnsi="Arial" w:cs="Arial"/>
      <w:sz w:val="13"/>
      <w:szCs w:val="13"/>
    </w:rPr>
  </w:style>
  <w:style w:type="character" w:customStyle="1" w:styleId="6">
    <w:name w:val="Основной текст (6)_"/>
    <w:basedOn w:val="a0"/>
    <w:link w:val="60"/>
    <w:rsid w:val="00EB36FE"/>
    <w:rPr>
      <w:sz w:val="14"/>
      <w:szCs w:val="14"/>
    </w:rPr>
  </w:style>
  <w:style w:type="paragraph" w:customStyle="1" w:styleId="60">
    <w:name w:val="Основной текст (6)"/>
    <w:basedOn w:val="a"/>
    <w:link w:val="6"/>
    <w:rsid w:val="00EB36FE"/>
    <w:pPr>
      <w:widowControl w:val="0"/>
      <w:spacing w:after="120" w:line="276" w:lineRule="auto"/>
      <w:ind w:left="3380"/>
    </w:pPr>
    <w:rPr>
      <w:sz w:val="14"/>
      <w:szCs w:val="14"/>
    </w:rPr>
  </w:style>
  <w:style w:type="character" w:customStyle="1" w:styleId="31">
    <w:name w:val="Основной текст (3)_"/>
    <w:basedOn w:val="a0"/>
    <w:link w:val="32"/>
    <w:rsid w:val="00EB36FE"/>
    <w:rPr>
      <w:b/>
      <w:bCs/>
    </w:rPr>
  </w:style>
  <w:style w:type="paragraph" w:customStyle="1" w:styleId="32">
    <w:name w:val="Основной текст (3)"/>
    <w:basedOn w:val="a"/>
    <w:link w:val="31"/>
    <w:rsid w:val="00EB36FE"/>
    <w:pPr>
      <w:widowControl w:val="0"/>
      <w:spacing w:after="80" w:line="276" w:lineRule="auto"/>
    </w:pPr>
    <w:rPr>
      <w:b/>
      <w:bCs/>
    </w:rPr>
  </w:style>
  <w:style w:type="character" w:customStyle="1" w:styleId="24">
    <w:name w:val="Колонтитул (2)_"/>
    <w:basedOn w:val="a0"/>
    <w:link w:val="25"/>
    <w:rsid w:val="00EB36FE"/>
  </w:style>
  <w:style w:type="paragraph" w:customStyle="1" w:styleId="25">
    <w:name w:val="Колонтитул (2)"/>
    <w:basedOn w:val="a"/>
    <w:link w:val="24"/>
    <w:rsid w:val="00EB36FE"/>
    <w:pPr>
      <w:widowControl w:val="0"/>
      <w:spacing w:after="200" w:line="276" w:lineRule="auto"/>
    </w:pPr>
  </w:style>
  <w:style w:type="character" w:customStyle="1" w:styleId="26">
    <w:name w:val="Заголовок №2_"/>
    <w:basedOn w:val="a0"/>
    <w:link w:val="27"/>
    <w:rsid w:val="00EB36FE"/>
    <w:rPr>
      <w:b/>
      <w:bCs/>
      <w:sz w:val="28"/>
      <w:szCs w:val="28"/>
    </w:rPr>
  </w:style>
  <w:style w:type="paragraph" w:customStyle="1" w:styleId="27">
    <w:name w:val="Заголовок №2"/>
    <w:basedOn w:val="a"/>
    <w:link w:val="26"/>
    <w:rsid w:val="00EB36FE"/>
    <w:pPr>
      <w:widowControl w:val="0"/>
      <w:spacing w:after="220" w:line="276" w:lineRule="auto"/>
      <w:ind w:left="2460" w:hanging="1010"/>
      <w:outlineLvl w:val="1"/>
    </w:pPr>
    <w:rPr>
      <w:b/>
      <w:bCs/>
      <w:sz w:val="28"/>
      <w:szCs w:val="28"/>
    </w:rPr>
  </w:style>
  <w:style w:type="character" w:customStyle="1" w:styleId="33">
    <w:name w:val="Заголовок №3_"/>
    <w:basedOn w:val="a0"/>
    <w:link w:val="34"/>
    <w:rsid w:val="00EB36FE"/>
    <w:rPr>
      <w:b/>
      <w:bCs/>
      <w:i/>
      <w:iCs/>
    </w:rPr>
  </w:style>
  <w:style w:type="paragraph" w:customStyle="1" w:styleId="34">
    <w:name w:val="Заголовок №3"/>
    <w:basedOn w:val="a"/>
    <w:link w:val="33"/>
    <w:rsid w:val="00EB36FE"/>
    <w:pPr>
      <w:widowControl w:val="0"/>
      <w:spacing w:after="200" w:line="276" w:lineRule="auto"/>
      <w:outlineLvl w:val="2"/>
    </w:pPr>
    <w:rPr>
      <w:b/>
      <w:bCs/>
      <w:i/>
      <w:iCs/>
    </w:rPr>
  </w:style>
  <w:style w:type="character" w:customStyle="1" w:styleId="affff9">
    <w:name w:val="Подпись к таблице_"/>
    <w:basedOn w:val="a0"/>
    <w:link w:val="affffa"/>
    <w:rsid w:val="00EB36FE"/>
  </w:style>
  <w:style w:type="paragraph" w:customStyle="1" w:styleId="affffa">
    <w:name w:val="Подпись к таблице"/>
    <w:basedOn w:val="a"/>
    <w:link w:val="affff9"/>
    <w:rsid w:val="00EB36FE"/>
    <w:pPr>
      <w:widowControl w:val="0"/>
      <w:spacing w:after="200" w:line="276" w:lineRule="auto"/>
    </w:pPr>
  </w:style>
  <w:style w:type="character" w:customStyle="1" w:styleId="affffb">
    <w:name w:val="Другое_"/>
    <w:basedOn w:val="a0"/>
    <w:link w:val="affffc"/>
    <w:rsid w:val="00EB36FE"/>
  </w:style>
  <w:style w:type="paragraph" w:customStyle="1" w:styleId="affffc">
    <w:name w:val="Другое"/>
    <w:basedOn w:val="a"/>
    <w:link w:val="affffb"/>
    <w:rsid w:val="00EB36FE"/>
    <w:pPr>
      <w:widowControl w:val="0"/>
      <w:spacing w:after="200" w:line="276" w:lineRule="auto"/>
      <w:ind w:firstLine="400"/>
    </w:pPr>
  </w:style>
  <w:style w:type="character" w:customStyle="1" w:styleId="affffd">
    <w:name w:val="Колонтитул_"/>
    <w:basedOn w:val="a0"/>
    <w:link w:val="affffe"/>
    <w:rsid w:val="00EB36FE"/>
    <w:rPr>
      <w:rFonts w:ascii="Calibri" w:eastAsia="Calibri" w:hAnsi="Calibri" w:cs="Calibri"/>
      <w:sz w:val="22"/>
      <w:szCs w:val="22"/>
    </w:rPr>
  </w:style>
  <w:style w:type="paragraph" w:customStyle="1" w:styleId="affffe">
    <w:name w:val="Колонтитул"/>
    <w:basedOn w:val="a"/>
    <w:link w:val="affffd"/>
    <w:rsid w:val="00EB36FE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15">
    <w:name w:val="Заголовок №1_"/>
    <w:basedOn w:val="a0"/>
    <w:link w:val="16"/>
    <w:rsid w:val="00EB36FE"/>
    <w:rPr>
      <w:sz w:val="28"/>
      <w:szCs w:val="28"/>
    </w:rPr>
  </w:style>
  <w:style w:type="paragraph" w:customStyle="1" w:styleId="16">
    <w:name w:val="Заголовок №1"/>
    <w:basedOn w:val="a"/>
    <w:link w:val="15"/>
    <w:rsid w:val="00EB36FE"/>
    <w:pPr>
      <w:widowControl w:val="0"/>
      <w:spacing w:after="760" w:line="276" w:lineRule="auto"/>
      <w:ind w:right="140"/>
      <w:jc w:val="right"/>
      <w:outlineLvl w:val="0"/>
    </w:pPr>
    <w:rPr>
      <w:sz w:val="28"/>
      <w:szCs w:val="28"/>
    </w:rPr>
  </w:style>
  <w:style w:type="character" w:customStyle="1" w:styleId="afffff">
    <w:name w:val="Подпись к картинке_"/>
    <w:basedOn w:val="a0"/>
    <w:link w:val="afffff0"/>
    <w:rsid w:val="00EB36FE"/>
    <w:rPr>
      <w:b/>
      <w:bCs/>
      <w:color w:val="000009"/>
      <w:sz w:val="8"/>
      <w:szCs w:val="8"/>
    </w:rPr>
  </w:style>
  <w:style w:type="paragraph" w:customStyle="1" w:styleId="afffff0">
    <w:name w:val="Подпись к картинке"/>
    <w:basedOn w:val="a"/>
    <w:link w:val="afffff"/>
    <w:rsid w:val="00EB36FE"/>
    <w:pPr>
      <w:widowControl w:val="0"/>
      <w:spacing w:after="200" w:line="276" w:lineRule="auto"/>
    </w:pPr>
    <w:rPr>
      <w:b/>
      <w:bCs/>
      <w:color w:val="000009"/>
      <w:sz w:val="8"/>
      <w:szCs w:val="8"/>
    </w:rPr>
  </w:style>
  <w:style w:type="paragraph" w:customStyle="1" w:styleId="17">
    <w:name w:val="Рецензия1"/>
    <w:hidden/>
    <w:uiPriority w:val="99"/>
    <w:semiHidden/>
    <w:rsid w:val="00EB36FE"/>
    <w:pPr>
      <w:spacing w:after="200" w:line="276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character" w:customStyle="1" w:styleId="fontstyle01">
    <w:name w:val="fontstyle01"/>
    <w:basedOn w:val="a0"/>
    <w:rsid w:val="00EB36FE"/>
    <w:rPr>
      <w:rFonts w:ascii="CairoFont-19-1" w:hAnsi="CairoFont-19-1" w:hint="default"/>
      <w:color w:val="000000"/>
      <w:sz w:val="28"/>
      <w:szCs w:val="28"/>
    </w:rPr>
  </w:style>
  <w:style w:type="character" w:customStyle="1" w:styleId="fontstyle21">
    <w:name w:val="fontstyle21"/>
    <w:basedOn w:val="a0"/>
    <w:rsid w:val="00EB36FE"/>
    <w:rPr>
      <w:rFonts w:ascii="CairoFont-19-0" w:hAnsi="CairoFont-19-0" w:hint="default"/>
      <w:color w:val="000000"/>
      <w:sz w:val="28"/>
      <w:szCs w:val="28"/>
    </w:rPr>
  </w:style>
  <w:style w:type="character" w:customStyle="1" w:styleId="fontstyle31">
    <w:name w:val="fontstyle31"/>
    <w:basedOn w:val="a0"/>
    <w:qFormat/>
    <w:rsid w:val="00EB36FE"/>
    <w:rPr>
      <w:rFonts w:ascii="CairoFont-48-0" w:hAnsi="CairoFont-48-0" w:hint="default"/>
      <w:color w:val="000000"/>
      <w:sz w:val="28"/>
      <w:szCs w:val="28"/>
    </w:rPr>
  </w:style>
  <w:style w:type="character" w:customStyle="1" w:styleId="fontstyle41">
    <w:name w:val="fontstyle41"/>
    <w:basedOn w:val="a0"/>
    <w:rsid w:val="00EB36FE"/>
    <w:rPr>
      <w:rFonts w:ascii="CairoFont-88-1" w:hAnsi="CairoFont-88-1" w:hint="default"/>
      <w:color w:val="000000"/>
      <w:sz w:val="28"/>
      <w:szCs w:val="28"/>
    </w:rPr>
  </w:style>
  <w:style w:type="character" w:customStyle="1" w:styleId="fontstyle51">
    <w:name w:val="fontstyle51"/>
    <w:basedOn w:val="a0"/>
    <w:rsid w:val="00EB36FE"/>
    <w:rPr>
      <w:rFonts w:ascii="CairoFont-88-0" w:hAnsi="CairoFont-88-0" w:hint="default"/>
      <w:color w:val="000000"/>
      <w:sz w:val="28"/>
      <w:szCs w:val="28"/>
    </w:rPr>
  </w:style>
  <w:style w:type="character" w:customStyle="1" w:styleId="fontstyle61">
    <w:name w:val="fontstyle61"/>
    <w:basedOn w:val="a0"/>
    <w:rsid w:val="00EB36FE"/>
    <w:rPr>
      <w:rFonts w:ascii="CairoFont-92-0" w:hAnsi="CairoFont-92-0" w:hint="default"/>
      <w:color w:val="000000"/>
      <w:sz w:val="28"/>
      <w:szCs w:val="28"/>
    </w:rPr>
  </w:style>
  <w:style w:type="character" w:customStyle="1" w:styleId="fontstyle71">
    <w:name w:val="fontstyle71"/>
    <w:basedOn w:val="a0"/>
    <w:rsid w:val="00EB36FE"/>
    <w:rPr>
      <w:rFonts w:ascii="CairoFont-93-1" w:hAnsi="CairoFont-93-1" w:hint="default"/>
      <w:color w:val="000000"/>
      <w:sz w:val="28"/>
      <w:szCs w:val="28"/>
    </w:rPr>
  </w:style>
  <w:style w:type="character" w:customStyle="1" w:styleId="fontstyle81">
    <w:name w:val="fontstyle81"/>
    <w:basedOn w:val="a0"/>
    <w:rsid w:val="00EB36FE"/>
    <w:rPr>
      <w:rFonts w:ascii="CairoFont-93-0" w:hAnsi="CairoFont-93-0" w:hint="default"/>
      <w:color w:val="000000"/>
      <w:sz w:val="28"/>
      <w:szCs w:val="28"/>
    </w:rPr>
  </w:style>
  <w:style w:type="character" w:customStyle="1" w:styleId="fontstyle91">
    <w:name w:val="fontstyle91"/>
    <w:basedOn w:val="a0"/>
    <w:rsid w:val="00EB36FE"/>
    <w:rPr>
      <w:rFonts w:ascii="CairoFont-97-1" w:hAnsi="CairoFont-97-1" w:hint="default"/>
      <w:color w:val="000000"/>
      <w:sz w:val="28"/>
      <w:szCs w:val="28"/>
    </w:rPr>
  </w:style>
  <w:style w:type="character" w:customStyle="1" w:styleId="fontstyle101">
    <w:name w:val="fontstyle101"/>
    <w:basedOn w:val="a0"/>
    <w:rsid w:val="00EB36FE"/>
    <w:rPr>
      <w:rFonts w:ascii="CairoFont-97-0" w:hAnsi="CairoFont-97-0" w:hint="default"/>
      <w:color w:val="000000"/>
      <w:sz w:val="28"/>
      <w:szCs w:val="28"/>
    </w:rPr>
  </w:style>
  <w:style w:type="character" w:customStyle="1" w:styleId="fontstyle111">
    <w:name w:val="fontstyle111"/>
    <w:basedOn w:val="a0"/>
    <w:rsid w:val="00EB36FE"/>
    <w:rPr>
      <w:rFonts w:ascii="CairoFont-99-1" w:hAnsi="CairoFont-99-1" w:hint="default"/>
      <w:color w:val="000000"/>
      <w:sz w:val="28"/>
      <w:szCs w:val="28"/>
    </w:rPr>
  </w:style>
  <w:style w:type="character" w:customStyle="1" w:styleId="fontstyle121">
    <w:name w:val="fontstyle121"/>
    <w:basedOn w:val="a0"/>
    <w:rsid w:val="00EB36FE"/>
    <w:rPr>
      <w:rFonts w:ascii="CairoFont-100-0" w:hAnsi="CairoFont-100-0" w:hint="default"/>
      <w:color w:val="000000"/>
      <w:sz w:val="28"/>
      <w:szCs w:val="28"/>
    </w:rPr>
  </w:style>
  <w:style w:type="character" w:customStyle="1" w:styleId="fontstyle131">
    <w:name w:val="fontstyle131"/>
    <w:basedOn w:val="a0"/>
    <w:rsid w:val="00EB36FE"/>
    <w:rPr>
      <w:rFonts w:ascii="CairoFont-100-1" w:hAnsi="CairoFont-100-1" w:hint="default"/>
      <w:color w:val="000000"/>
      <w:sz w:val="28"/>
      <w:szCs w:val="28"/>
    </w:rPr>
  </w:style>
  <w:style w:type="character" w:customStyle="1" w:styleId="fontstyle141">
    <w:name w:val="fontstyle141"/>
    <w:basedOn w:val="a0"/>
    <w:rsid w:val="00EB36FE"/>
    <w:rPr>
      <w:rFonts w:ascii="CairoFont-99-0" w:hAnsi="CairoFont-99-0" w:hint="default"/>
      <w:color w:val="000000"/>
      <w:sz w:val="28"/>
      <w:szCs w:val="28"/>
    </w:rPr>
  </w:style>
  <w:style w:type="paragraph" w:customStyle="1" w:styleId="123">
    <w:name w:val="_Список_123"/>
    <w:rsid w:val="00EB36FE"/>
    <w:pPr>
      <w:tabs>
        <w:tab w:val="left" w:pos="851"/>
        <w:tab w:val="left" w:pos="1644"/>
        <w:tab w:val="left" w:pos="1928"/>
        <w:tab w:val="left" w:pos="2325"/>
      </w:tabs>
      <w:spacing w:after="60" w:line="276" w:lineRule="auto"/>
      <w:jc w:val="both"/>
    </w:pPr>
    <w:rPr>
      <w:sz w:val="24"/>
    </w:rPr>
  </w:style>
  <w:style w:type="character" w:customStyle="1" w:styleId="afffff1">
    <w:name w:val="_Основной с красной строки Знак"/>
    <w:link w:val="afffff2"/>
    <w:qFormat/>
    <w:locked/>
    <w:rsid w:val="00EB36FE"/>
    <w:rPr>
      <w:color w:val="000000"/>
      <w:sz w:val="28"/>
      <w:szCs w:val="28"/>
      <w:u w:color="000000"/>
    </w:rPr>
  </w:style>
  <w:style w:type="paragraph" w:customStyle="1" w:styleId="afffff2">
    <w:name w:val="_Основной с красной строки"/>
    <w:link w:val="afffff1"/>
    <w:qFormat/>
    <w:rsid w:val="00EB36FE"/>
    <w:pPr>
      <w:spacing w:after="200" w:line="360" w:lineRule="auto"/>
      <w:ind w:firstLine="709"/>
      <w:jc w:val="both"/>
    </w:pPr>
    <w:rPr>
      <w:color w:val="000000"/>
      <w:sz w:val="28"/>
      <w:szCs w:val="28"/>
      <w:u w:color="000000"/>
    </w:rPr>
  </w:style>
  <w:style w:type="character" w:customStyle="1" w:styleId="fontstyle11">
    <w:name w:val="fontstyle11"/>
    <w:basedOn w:val="a0"/>
    <w:rsid w:val="00EB36FE"/>
    <w:rPr>
      <w:rFonts w:ascii="CairoFont-164-0" w:hAnsi="CairoFont-164-0" w:hint="default"/>
      <w:color w:val="000000"/>
      <w:sz w:val="24"/>
      <w:szCs w:val="24"/>
    </w:r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EB36FE"/>
    <w:pPr>
      <w:keepNext/>
      <w:keepLines/>
      <w:widowControl/>
      <w:autoSpaceDE/>
      <w:autoSpaceDN/>
      <w:adjustRightInd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ConsPlusNormal">
    <w:name w:val="ConsPlusNormal"/>
    <w:link w:val="ConsPlusNormal0"/>
    <w:rsid w:val="009A4B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9A4BF4"/>
    <w:rPr>
      <w:rFonts w:ascii="Arial" w:hAnsi="Arial" w:cs="Arial"/>
    </w:rPr>
  </w:style>
  <w:style w:type="character" w:customStyle="1" w:styleId="afffff3">
    <w:name w:val="Подзаголовок Знак"/>
    <w:link w:val="afffff4"/>
    <w:uiPriority w:val="11"/>
    <w:rsid w:val="00E34E3B"/>
    <w:rPr>
      <w:rFonts w:ascii="Cambria" w:hAnsi="Cambria"/>
      <w:sz w:val="24"/>
      <w:szCs w:val="24"/>
    </w:rPr>
  </w:style>
  <w:style w:type="character" w:customStyle="1" w:styleId="20">
    <w:name w:val="Заголовок 2 Знак"/>
    <w:link w:val="2"/>
    <w:uiPriority w:val="9"/>
    <w:rsid w:val="00E34E3B"/>
    <w:rPr>
      <w:rFonts w:ascii="Arial" w:hAnsi="Arial"/>
      <w:b/>
      <w:bCs/>
      <w:color w:val="000080"/>
      <w:sz w:val="28"/>
      <w:szCs w:val="28"/>
    </w:rPr>
  </w:style>
  <w:style w:type="character" w:styleId="afffff5">
    <w:name w:val="line number"/>
    <w:basedOn w:val="a0"/>
    <w:uiPriority w:val="99"/>
    <w:unhideWhenUsed/>
    <w:rsid w:val="00E34E3B"/>
  </w:style>
  <w:style w:type="paragraph" w:styleId="afffff6">
    <w:name w:val="TOC Heading"/>
    <w:basedOn w:val="1"/>
    <w:next w:val="a"/>
    <w:uiPriority w:val="39"/>
    <w:qFormat/>
    <w:rsid w:val="00E34E3B"/>
    <w:pPr>
      <w:keepNext/>
      <w:keepLines/>
      <w:widowControl/>
      <w:autoSpaceDE/>
      <w:autoSpaceDN/>
      <w:adjustRightInd/>
      <w:spacing w:before="480" w:after="0" w:line="276" w:lineRule="auto"/>
      <w:contextualSpacing/>
      <w:jc w:val="left"/>
      <w:outlineLvl w:val="9"/>
    </w:pPr>
    <w:rPr>
      <w:rFonts w:ascii="Cambria" w:hAnsi="Cambria"/>
      <w:color w:val="365F91"/>
      <w:lang w:val="x-none" w:eastAsia="en-US"/>
    </w:rPr>
  </w:style>
  <w:style w:type="paragraph" w:customStyle="1" w:styleId="110">
    <w:name w:val="Заголовок 11"/>
    <w:basedOn w:val="a"/>
    <w:uiPriority w:val="1"/>
    <w:qFormat/>
    <w:rsid w:val="00E34E3B"/>
    <w:pPr>
      <w:widowControl w:val="0"/>
      <w:autoSpaceDE w:val="0"/>
      <w:autoSpaceDN w:val="0"/>
      <w:adjustRightInd w:val="0"/>
      <w:ind w:left="350" w:right="262"/>
      <w:jc w:val="center"/>
      <w:outlineLvl w:val="0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34E3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fff4">
    <w:name w:val="Subtitle"/>
    <w:basedOn w:val="a"/>
    <w:next w:val="a"/>
    <w:link w:val="afffff3"/>
    <w:uiPriority w:val="11"/>
    <w:qFormat/>
    <w:rsid w:val="00E34E3B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19">
    <w:name w:val="Подзаголовок Знак1"/>
    <w:basedOn w:val="a0"/>
    <w:rsid w:val="00E34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-11BulletListFooterTextnumbered-141BulletNumberNumBullet1Paragraphedeliste1lp1">
    <w:name w:val="Абзац списка;Абзац списка нумерованный;Цветной список - Акцент 11;Bullet List;FooterText;numbered;ПС - Нумерованный;ТЗ список;Абзац списка литеральный;Абзац списка1;Абзац списка41;Bullet Number;Индексы;Num Bullet 1;Paragraphe de liste1;lp1"/>
    <w:basedOn w:val="a"/>
    <w:link w:val="-11BulletListFooterTextnumbered-141BulletNumber"/>
    <w:rsid w:val="001605FA"/>
    <w:pPr>
      <w:widowControl w:val="0"/>
      <w:ind w:left="215" w:firstLine="709"/>
    </w:pPr>
    <w:rPr>
      <w:sz w:val="24"/>
      <w:szCs w:val="24"/>
      <w:lang w:val="en-US" w:eastAsia="en-US"/>
    </w:rPr>
  </w:style>
  <w:style w:type="character" w:customStyle="1" w:styleId="-11BulletListFooterTextnumbered-141BulletNumber">
    <w:name w:val="Абзац списка Знак;Абзац списка нумерованный Знак;Цветной список - Акцент 11 Знак;Bullet List Знак;FooterText Знак;numbered Знак;ПС - Нумерованный Знак;ТЗ список Знак;Абзац списка литеральный Знак;Абзац списка1 Знак;Абзац списка41 Знак;Bullet Number Знак"/>
    <w:link w:val="-11BulletListFooterTextnumbered-141BulletNumberNumBullet1Paragraphedeliste1lp1"/>
    <w:locked/>
    <w:rsid w:val="001605FA"/>
    <w:rPr>
      <w:sz w:val="24"/>
      <w:szCs w:val="24"/>
      <w:lang w:val="en-US" w:eastAsia="en-US"/>
    </w:rPr>
  </w:style>
  <w:style w:type="character" w:customStyle="1" w:styleId="ac">
    <w:name w:val="Текст документа Знак"/>
    <w:link w:val="ab"/>
    <w:rsid w:val="00697901"/>
    <w:rPr>
      <w:sz w:val="28"/>
      <w:szCs w:val="28"/>
    </w:rPr>
  </w:style>
  <w:style w:type="paragraph" w:customStyle="1" w:styleId="s3">
    <w:name w:val="s_3"/>
    <w:basedOn w:val="a"/>
    <w:rsid w:val="002E480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ne number" w:uiPriority="99"/>
    <w:lsdException w:name="Title" w:qFormat="1"/>
    <w:lsdException w:name="Body Text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F4BF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8"/>
      <w:szCs w:val="28"/>
    </w:rPr>
  </w:style>
  <w:style w:type="paragraph" w:styleId="2">
    <w:name w:val="heading 2"/>
    <w:basedOn w:val="1"/>
    <w:next w:val="a"/>
    <w:link w:val="20"/>
    <w:uiPriority w:val="9"/>
    <w:qFormat/>
    <w:rsid w:val="001F4BFE"/>
    <w:pPr>
      <w:outlineLvl w:val="1"/>
    </w:pPr>
  </w:style>
  <w:style w:type="paragraph" w:styleId="3">
    <w:name w:val="heading 3"/>
    <w:basedOn w:val="2"/>
    <w:next w:val="a"/>
    <w:qFormat/>
    <w:rsid w:val="001F4BFE"/>
    <w:pPr>
      <w:outlineLvl w:val="2"/>
    </w:pPr>
  </w:style>
  <w:style w:type="paragraph" w:styleId="4">
    <w:name w:val="heading 4"/>
    <w:basedOn w:val="3"/>
    <w:next w:val="a"/>
    <w:qFormat/>
    <w:rsid w:val="001F4BF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6FE"/>
    <w:rPr>
      <w:rFonts w:ascii="Arial" w:hAnsi="Arial"/>
      <w:b/>
      <w:bCs/>
      <w:color w:val="000080"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04BD"/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36FE"/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link w:val="ac"/>
    <w:rsid w:val="004564A6"/>
    <w:pPr>
      <w:ind w:firstLine="720"/>
      <w:jc w:val="both"/>
    </w:pPr>
    <w:rPr>
      <w:sz w:val="28"/>
      <w:szCs w:val="28"/>
    </w:rPr>
  </w:style>
  <w:style w:type="paragraph" w:customStyle="1" w:styleId="ad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e">
    <w:name w:val="Цветовое выделение"/>
    <w:uiPriority w:val="99"/>
    <w:rsid w:val="001F4BFE"/>
    <w:rPr>
      <w:b/>
      <w:color w:val="000080"/>
      <w:sz w:val="28"/>
    </w:rPr>
  </w:style>
  <w:style w:type="character" w:customStyle="1" w:styleId="af">
    <w:name w:val="Гипертекстовая ссылка"/>
    <w:uiPriority w:val="99"/>
    <w:rsid w:val="001F4BFE"/>
    <w:rPr>
      <w:rFonts w:cs="Times New Roman"/>
      <w:b/>
      <w:color w:val="008000"/>
      <w:sz w:val="28"/>
      <w:szCs w:val="28"/>
      <w:u w:val="single"/>
    </w:rPr>
  </w:style>
  <w:style w:type="paragraph" w:customStyle="1" w:styleId="af0">
    <w:name w:val="Основное меню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30"/>
      <w:szCs w:val="30"/>
    </w:rPr>
  </w:style>
  <w:style w:type="paragraph" w:customStyle="1" w:styleId="af1">
    <w:name w:val="Заголовок"/>
    <w:basedOn w:val="af0"/>
    <w:next w:val="a"/>
    <w:rsid w:val="001F4BFE"/>
    <w:rPr>
      <w:b/>
      <w:bCs/>
      <w:color w:val="C0C0C0"/>
    </w:rPr>
  </w:style>
  <w:style w:type="paragraph" w:customStyle="1" w:styleId="af2">
    <w:name w:val="Заголовок статьи"/>
    <w:basedOn w:val="a"/>
    <w:next w:val="a"/>
    <w:uiPriority w:val="99"/>
    <w:rsid w:val="001F4BF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8"/>
      <w:szCs w:val="28"/>
    </w:rPr>
  </w:style>
  <w:style w:type="paragraph" w:customStyle="1" w:styleId="af3">
    <w:name w:val="Интерактивный заголовок"/>
    <w:basedOn w:val="af1"/>
    <w:next w:val="a"/>
    <w:rsid w:val="001F4BFE"/>
    <w:rPr>
      <w:u w:val="single"/>
    </w:rPr>
  </w:style>
  <w:style w:type="paragraph" w:customStyle="1" w:styleId="af4">
    <w:name w:val="Интерфейс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ECE9D8"/>
      <w:sz w:val="28"/>
      <w:szCs w:val="28"/>
    </w:rPr>
  </w:style>
  <w:style w:type="paragraph" w:customStyle="1" w:styleId="af5">
    <w:name w:val="Комментарий"/>
    <w:basedOn w:val="a"/>
    <w:next w:val="a"/>
    <w:rsid w:val="001F4BF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8"/>
      <w:szCs w:val="28"/>
    </w:rPr>
  </w:style>
  <w:style w:type="paragraph" w:customStyle="1" w:styleId="af6">
    <w:name w:val="Информация о версии"/>
    <w:basedOn w:val="af5"/>
    <w:next w:val="a"/>
    <w:rsid w:val="001F4BFE"/>
    <w:rPr>
      <w:color w:val="000080"/>
    </w:rPr>
  </w:style>
  <w:style w:type="paragraph" w:customStyle="1" w:styleId="af7">
    <w:name w:val="Текст (лев. подпись)"/>
    <w:basedOn w:val="a"/>
    <w:next w:val="a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paragraph" w:customStyle="1" w:styleId="af8">
    <w:name w:val="Колонтитул (левый)"/>
    <w:basedOn w:val="af7"/>
    <w:next w:val="a"/>
    <w:rsid w:val="001F4BFE"/>
    <w:rPr>
      <w:sz w:val="22"/>
      <w:szCs w:val="22"/>
    </w:rPr>
  </w:style>
  <w:style w:type="paragraph" w:customStyle="1" w:styleId="af9">
    <w:name w:val="Текст (прав. подпись)"/>
    <w:basedOn w:val="a"/>
    <w:next w:val="a"/>
    <w:rsid w:val="001F4BFE"/>
    <w:pPr>
      <w:widowControl w:val="0"/>
      <w:autoSpaceDE w:val="0"/>
      <w:autoSpaceDN w:val="0"/>
      <w:adjustRightInd w:val="0"/>
      <w:jc w:val="right"/>
    </w:pPr>
    <w:rPr>
      <w:rFonts w:ascii="Arial" w:hAnsi="Arial"/>
      <w:sz w:val="28"/>
      <w:szCs w:val="28"/>
    </w:rPr>
  </w:style>
  <w:style w:type="paragraph" w:customStyle="1" w:styleId="afa">
    <w:name w:val="Колонтитул (правый)"/>
    <w:basedOn w:val="af9"/>
    <w:next w:val="a"/>
    <w:rsid w:val="001F4BFE"/>
    <w:rPr>
      <w:sz w:val="22"/>
      <w:szCs w:val="22"/>
    </w:rPr>
  </w:style>
  <w:style w:type="paragraph" w:customStyle="1" w:styleId="afb">
    <w:name w:val="Комментарий пользователя"/>
    <w:basedOn w:val="af5"/>
    <w:next w:val="a"/>
    <w:rsid w:val="001F4BFE"/>
    <w:pPr>
      <w:jc w:val="left"/>
    </w:pPr>
    <w:rPr>
      <w:color w:val="000080"/>
    </w:rPr>
  </w:style>
  <w:style w:type="paragraph" w:customStyle="1" w:styleId="afc">
    <w:name w:val="Моноширинный"/>
    <w:basedOn w:val="a"/>
    <w:next w:val="a"/>
    <w:rsid w:val="001F4B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afd">
    <w:name w:val="Найденные слова"/>
    <w:rsid w:val="001F4BFE"/>
    <w:rPr>
      <w:rFonts w:cs="Times New Roman"/>
      <w:b/>
      <w:bCs/>
      <w:color w:val="000080"/>
      <w:sz w:val="28"/>
      <w:szCs w:val="28"/>
    </w:rPr>
  </w:style>
  <w:style w:type="character" w:customStyle="1" w:styleId="afe">
    <w:name w:val="Не вступил в силу"/>
    <w:rsid w:val="001F4BFE"/>
    <w:rPr>
      <w:rFonts w:cs="Times New Roman"/>
      <w:b/>
      <w:color w:val="008080"/>
      <w:sz w:val="28"/>
      <w:szCs w:val="28"/>
    </w:rPr>
  </w:style>
  <w:style w:type="paragraph" w:customStyle="1" w:styleId="aff">
    <w:name w:val="Нормальный (таблица)"/>
    <w:basedOn w:val="a"/>
    <w:next w:val="a"/>
    <w:uiPriority w:val="99"/>
    <w:rsid w:val="001F4BFE"/>
    <w:pPr>
      <w:widowControl w:val="0"/>
      <w:autoSpaceDE w:val="0"/>
      <w:autoSpaceDN w:val="0"/>
      <w:adjustRightInd w:val="0"/>
      <w:jc w:val="both"/>
    </w:pPr>
    <w:rPr>
      <w:rFonts w:ascii="Arial" w:hAnsi="Arial"/>
      <w:sz w:val="28"/>
      <w:szCs w:val="28"/>
    </w:rPr>
  </w:style>
  <w:style w:type="paragraph" w:customStyle="1" w:styleId="aff0">
    <w:name w:val="Объект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aff1">
    <w:name w:val="Таблицы (моноширинный)"/>
    <w:basedOn w:val="a"/>
    <w:next w:val="a"/>
    <w:uiPriority w:val="99"/>
    <w:rsid w:val="001F4B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customStyle="1" w:styleId="aff2">
    <w:name w:val="Оглавление"/>
    <w:basedOn w:val="aff1"/>
    <w:next w:val="a"/>
    <w:link w:val="aff3"/>
    <w:rsid w:val="001F4BFE"/>
    <w:pPr>
      <w:ind w:left="140"/>
    </w:pPr>
  </w:style>
  <w:style w:type="character" w:customStyle="1" w:styleId="aff3">
    <w:name w:val="Оглавление_"/>
    <w:basedOn w:val="a0"/>
    <w:link w:val="aff2"/>
    <w:rsid w:val="00EB36FE"/>
    <w:rPr>
      <w:rFonts w:ascii="Courier New" w:hAnsi="Courier New" w:cs="Courier New"/>
      <w:sz w:val="28"/>
      <w:szCs w:val="28"/>
    </w:rPr>
  </w:style>
  <w:style w:type="character" w:customStyle="1" w:styleId="aff4">
    <w:name w:val="Опечатки"/>
    <w:rsid w:val="001F4BFE"/>
    <w:rPr>
      <w:color w:val="FF0000"/>
      <w:sz w:val="28"/>
    </w:rPr>
  </w:style>
  <w:style w:type="paragraph" w:customStyle="1" w:styleId="aff5">
    <w:name w:val="Переменная часть"/>
    <w:basedOn w:val="af0"/>
    <w:next w:val="a"/>
    <w:rsid w:val="001F4BFE"/>
    <w:rPr>
      <w:sz w:val="26"/>
      <w:szCs w:val="26"/>
    </w:rPr>
  </w:style>
  <w:style w:type="paragraph" w:customStyle="1" w:styleId="aff6">
    <w:name w:val="Постоянная часть"/>
    <w:basedOn w:val="af0"/>
    <w:next w:val="a"/>
    <w:rsid w:val="001F4BFE"/>
    <w:rPr>
      <w:sz w:val="28"/>
      <w:szCs w:val="28"/>
    </w:rPr>
  </w:style>
  <w:style w:type="paragraph" w:customStyle="1" w:styleId="aff7">
    <w:name w:val="Прижатый влево"/>
    <w:basedOn w:val="a"/>
    <w:next w:val="a"/>
    <w:uiPriority w:val="99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character" w:customStyle="1" w:styleId="aff8">
    <w:name w:val="Продолжение ссылки"/>
    <w:basedOn w:val="af"/>
    <w:rsid w:val="001F4BFE"/>
    <w:rPr>
      <w:rFonts w:cs="Times New Roman"/>
      <w:b/>
      <w:color w:val="008000"/>
      <w:sz w:val="28"/>
      <w:szCs w:val="28"/>
      <w:u w:val="single"/>
    </w:rPr>
  </w:style>
  <w:style w:type="paragraph" w:customStyle="1" w:styleId="aff9">
    <w:name w:val="Словарная статья"/>
    <w:basedOn w:val="a"/>
    <w:next w:val="a"/>
    <w:rsid w:val="001F4BFE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8"/>
      <w:szCs w:val="28"/>
    </w:rPr>
  </w:style>
  <w:style w:type="paragraph" w:customStyle="1" w:styleId="affa">
    <w:name w:val="Текст (справка)"/>
    <w:basedOn w:val="a"/>
    <w:next w:val="a"/>
    <w:rsid w:val="001F4BFE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8"/>
      <w:szCs w:val="28"/>
    </w:rPr>
  </w:style>
  <w:style w:type="paragraph" w:customStyle="1" w:styleId="affb">
    <w:name w:val="Текст в таблице"/>
    <w:basedOn w:val="aff"/>
    <w:next w:val="a"/>
    <w:rsid w:val="001F4BFE"/>
    <w:pPr>
      <w:ind w:firstLine="500"/>
    </w:pPr>
  </w:style>
  <w:style w:type="paragraph" w:customStyle="1" w:styleId="affc">
    <w:name w:val="Технический комментарий"/>
    <w:basedOn w:val="a"/>
    <w:next w:val="a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character" w:customStyle="1" w:styleId="affd">
    <w:name w:val="Утратил силу"/>
    <w:rsid w:val="001F4BFE"/>
    <w:rPr>
      <w:rFonts w:cs="Times New Roman"/>
      <w:b/>
      <w:strike/>
      <w:color w:val="808000"/>
      <w:sz w:val="28"/>
      <w:szCs w:val="28"/>
    </w:rPr>
  </w:style>
  <w:style w:type="table" w:styleId="affe">
    <w:name w:val="Table Grid"/>
    <w:basedOn w:val="a1"/>
    <w:rsid w:val="001F4BFE"/>
    <w:pPr>
      <w:widowControl w:val="0"/>
      <w:autoSpaceDE w:val="0"/>
      <w:autoSpaceDN w:val="0"/>
      <w:adjustRightInd w:val="0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">
    <w:name w:val="footnote text"/>
    <w:basedOn w:val="a"/>
    <w:link w:val="afff0"/>
    <w:uiPriority w:val="99"/>
    <w:rsid w:val="005234EF"/>
  </w:style>
  <w:style w:type="character" w:customStyle="1" w:styleId="afff0">
    <w:name w:val="Текст сноски Знак"/>
    <w:basedOn w:val="a0"/>
    <w:link w:val="afff"/>
    <w:uiPriority w:val="99"/>
    <w:semiHidden/>
    <w:rsid w:val="00EB36FE"/>
  </w:style>
  <w:style w:type="character" w:styleId="afff1">
    <w:name w:val="footnote reference"/>
    <w:uiPriority w:val="99"/>
    <w:rsid w:val="005234EF"/>
    <w:rPr>
      <w:vertAlign w:val="superscript"/>
    </w:rPr>
  </w:style>
  <w:style w:type="paragraph" w:styleId="afff2">
    <w:name w:val="endnote text"/>
    <w:basedOn w:val="a"/>
    <w:semiHidden/>
    <w:rsid w:val="00743B6C"/>
  </w:style>
  <w:style w:type="character" w:styleId="afff3">
    <w:name w:val="endnote reference"/>
    <w:semiHidden/>
    <w:rsid w:val="00743B6C"/>
    <w:rPr>
      <w:vertAlign w:val="superscript"/>
    </w:rPr>
  </w:style>
  <w:style w:type="paragraph" w:styleId="afff4">
    <w:name w:val="Body Text"/>
    <w:basedOn w:val="a"/>
    <w:link w:val="afff5"/>
    <w:qFormat/>
    <w:rsid w:val="003F0112"/>
    <w:pPr>
      <w:jc w:val="center"/>
    </w:pPr>
    <w:rPr>
      <w:sz w:val="28"/>
      <w:szCs w:val="24"/>
    </w:rPr>
  </w:style>
  <w:style w:type="character" w:customStyle="1" w:styleId="afff5">
    <w:name w:val="Основной текст Знак"/>
    <w:link w:val="afff4"/>
    <w:rsid w:val="003F0112"/>
    <w:rPr>
      <w:sz w:val="28"/>
      <w:szCs w:val="24"/>
    </w:rPr>
  </w:style>
  <w:style w:type="character" w:styleId="afff6">
    <w:name w:val="Hyperlink"/>
    <w:uiPriority w:val="99"/>
    <w:rsid w:val="004953C3"/>
    <w:rPr>
      <w:color w:val="0000FF"/>
      <w:u w:val="single"/>
    </w:rPr>
  </w:style>
  <w:style w:type="paragraph" w:styleId="afff7">
    <w:name w:val="Balloon Text"/>
    <w:basedOn w:val="a"/>
    <w:link w:val="afff8"/>
    <w:uiPriority w:val="99"/>
    <w:rsid w:val="007D354E"/>
    <w:rPr>
      <w:rFonts w:ascii="Tahoma" w:hAnsi="Tahoma" w:cs="Tahoma"/>
      <w:sz w:val="16"/>
      <w:szCs w:val="16"/>
    </w:rPr>
  </w:style>
  <w:style w:type="character" w:customStyle="1" w:styleId="afff8">
    <w:name w:val="Текст выноски Знак"/>
    <w:basedOn w:val="a0"/>
    <w:link w:val="afff7"/>
    <w:uiPriority w:val="99"/>
    <w:semiHidden/>
    <w:rsid w:val="00EB36FE"/>
    <w:rPr>
      <w:rFonts w:ascii="Tahoma" w:hAnsi="Tahoma" w:cs="Tahoma"/>
      <w:sz w:val="16"/>
      <w:szCs w:val="16"/>
    </w:rPr>
  </w:style>
  <w:style w:type="character" w:customStyle="1" w:styleId="FontStyle47">
    <w:name w:val="Font Style47"/>
    <w:basedOn w:val="a0"/>
    <w:rsid w:val="00706260"/>
    <w:rPr>
      <w:rFonts w:ascii="Times New Roman" w:hAnsi="Times New Roman" w:cs="Times New Roman"/>
      <w:sz w:val="22"/>
      <w:szCs w:val="22"/>
    </w:rPr>
  </w:style>
  <w:style w:type="paragraph" w:customStyle="1" w:styleId="11">
    <w:name w:val="Абзац списка1"/>
    <w:basedOn w:val="a"/>
    <w:rsid w:val="0070626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ff9">
    <w:name w:val="Знак"/>
    <w:basedOn w:val="a"/>
    <w:rsid w:val="0017733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fa">
    <w:name w:val="List Paragraph"/>
    <w:basedOn w:val="a"/>
    <w:link w:val="afffb"/>
    <w:uiPriority w:val="34"/>
    <w:qFormat/>
    <w:rsid w:val="00803A1A"/>
    <w:pPr>
      <w:ind w:left="720"/>
      <w:contextualSpacing/>
    </w:pPr>
  </w:style>
  <w:style w:type="character" w:customStyle="1" w:styleId="afffb">
    <w:name w:val="Абзац списка Знак"/>
    <w:basedOn w:val="a0"/>
    <w:link w:val="afffa"/>
    <w:uiPriority w:val="34"/>
    <w:locked/>
    <w:rsid w:val="00EB36FE"/>
  </w:style>
  <w:style w:type="character" w:customStyle="1" w:styleId="blk">
    <w:name w:val="blk"/>
    <w:basedOn w:val="a0"/>
    <w:rsid w:val="006C360D"/>
  </w:style>
  <w:style w:type="paragraph" w:customStyle="1" w:styleId="s1">
    <w:name w:val="s_1"/>
    <w:basedOn w:val="a"/>
    <w:rsid w:val="0061551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6155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1551D"/>
    <w:rPr>
      <w:rFonts w:ascii="Courier New" w:hAnsi="Courier New" w:cs="Courier New"/>
    </w:rPr>
  </w:style>
  <w:style w:type="paragraph" w:customStyle="1" w:styleId="formattext">
    <w:name w:val="formattext"/>
    <w:basedOn w:val="a"/>
    <w:rsid w:val="00041FC1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Без интервала1"/>
    <w:qFormat/>
    <w:rsid w:val="00A638D3"/>
    <w:rPr>
      <w:rFonts w:ascii="Calibri" w:hAnsi="Calibri"/>
      <w:sz w:val="22"/>
      <w:szCs w:val="22"/>
      <w:lang w:eastAsia="en-US"/>
    </w:rPr>
  </w:style>
  <w:style w:type="paragraph" w:styleId="afffc">
    <w:name w:val="No Spacing"/>
    <w:uiPriority w:val="1"/>
    <w:qFormat/>
    <w:rsid w:val="00671366"/>
  </w:style>
  <w:style w:type="paragraph" w:customStyle="1" w:styleId="ConsPlusCell">
    <w:name w:val="ConsPlusCell"/>
    <w:uiPriority w:val="99"/>
    <w:rsid w:val="007B748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fffd">
    <w:name w:val="Strong"/>
    <w:basedOn w:val="a0"/>
    <w:uiPriority w:val="22"/>
    <w:qFormat/>
    <w:rsid w:val="00F6263C"/>
    <w:rPr>
      <w:b/>
      <w:bCs/>
    </w:rPr>
  </w:style>
  <w:style w:type="paragraph" w:styleId="afffe">
    <w:name w:val="Normal (Web)"/>
    <w:basedOn w:val="a"/>
    <w:uiPriority w:val="99"/>
    <w:unhideWhenUsed/>
    <w:rsid w:val="00F6263C"/>
    <w:pPr>
      <w:spacing w:before="100" w:beforeAutospacing="1" w:after="100" w:afterAutospacing="1"/>
    </w:pPr>
    <w:rPr>
      <w:sz w:val="24"/>
      <w:szCs w:val="24"/>
    </w:rPr>
  </w:style>
  <w:style w:type="character" w:styleId="affff">
    <w:name w:val="Emphasis"/>
    <w:basedOn w:val="a0"/>
    <w:qFormat/>
    <w:rsid w:val="00F6263C"/>
    <w:rPr>
      <w:i/>
      <w:iCs/>
    </w:rPr>
  </w:style>
  <w:style w:type="paragraph" w:styleId="affff0">
    <w:name w:val="annotation text"/>
    <w:basedOn w:val="a"/>
    <w:link w:val="affff1"/>
    <w:uiPriority w:val="99"/>
    <w:unhideWhenUsed/>
    <w:rsid w:val="00EB36FE"/>
    <w:pPr>
      <w:widowControl w:val="0"/>
      <w:spacing w:after="200" w:line="276" w:lineRule="auto"/>
    </w:pPr>
    <w:rPr>
      <w:rFonts w:ascii="Microsoft Sans Serif" w:eastAsia="Microsoft Sans Serif" w:hAnsi="Microsoft Sans Serif" w:cs="Microsoft Sans Serif"/>
      <w:color w:val="000000"/>
      <w:lang w:bidi="ru-RU"/>
    </w:rPr>
  </w:style>
  <w:style w:type="character" w:customStyle="1" w:styleId="affff1">
    <w:name w:val="Текст примечания Знак"/>
    <w:basedOn w:val="a0"/>
    <w:link w:val="affff0"/>
    <w:uiPriority w:val="99"/>
    <w:rsid w:val="00EB36FE"/>
    <w:rPr>
      <w:rFonts w:ascii="Microsoft Sans Serif" w:eastAsia="Microsoft Sans Serif" w:hAnsi="Microsoft Sans Serif" w:cs="Microsoft Sans Serif"/>
      <w:color w:val="000000"/>
      <w:lang w:bidi="ru-RU"/>
    </w:rPr>
  </w:style>
  <w:style w:type="paragraph" w:styleId="affff2">
    <w:name w:val="annotation subject"/>
    <w:basedOn w:val="affff0"/>
    <w:next w:val="affff0"/>
    <w:link w:val="affff3"/>
    <w:uiPriority w:val="99"/>
    <w:unhideWhenUsed/>
    <w:rsid w:val="00EB36FE"/>
    <w:rPr>
      <w:b/>
      <w:bCs/>
    </w:rPr>
  </w:style>
  <w:style w:type="character" w:customStyle="1" w:styleId="affff3">
    <w:name w:val="Тема примечания Знак"/>
    <w:basedOn w:val="affff1"/>
    <w:link w:val="affff2"/>
    <w:uiPriority w:val="99"/>
    <w:rsid w:val="00EB36FE"/>
    <w:rPr>
      <w:rFonts w:ascii="Microsoft Sans Serif" w:eastAsia="Microsoft Sans Serif" w:hAnsi="Microsoft Sans Serif" w:cs="Microsoft Sans Serif"/>
      <w:b/>
      <w:bCs/>
      <w:color w:val="000000"/>
      <w:lang w:bidi="ru-RU"/>
    </w:rPr>
  </w:style>
  <w:style w:type="paragraph" w:styleId="13">
    <w:name w:val="toc 1"/>
    <w:basedOn w:val="a"/>
    <w:next w:val="a"/>
    <w:uiPriority w:val="39"/>
    <w:unhideWhenUsed/>
    <w:rsid w:val="00EB36FE"/>
    <w:pPr>
      <w:widowControl w:val="0"/>
      <w:spacing w:after="100" w:line="276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30">
    <w:name w:val="toc 3"/>
    <w:basedOn w:val="a"/>
    <w:next w:val="a"/>
    <w:uiPriority w:val="39"/>
    <w:unhideWhenUsed/>
    <w:rsid w:val="00EB36FE"/>
    <w:pPr>
      <w:widowControl w:val="0"/>
      <w:spacing w:after="100" w:line="276" w:lineRule="auto"/>
      <w:ind w:left="48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21">
    <w:name w:val="toc 2"/>
    <w:basedOn w:val="a"/>
    <w:next w:val="a"/>
    <w:uiPriority w:val="39"/>
    <w:unhideWhenUsed/>
    <w:rsid w:val="00EB36FE"/>
    <w:pPr>
      <w:widowControl w:val="0"/>
      <w:spacing w:after="100" w:line="276" w:lineRule="auto"/>
      <w:ind w:left="24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40">
    <w:name w:val="toc 4"/>
    <w:basedOn w:val="a"/>
    <w:next w:val="a"/>
    <w:uiPriority w:val="39"/>
    <w:unhideWhenUsed/>
    <w:rsid w:val="00EB36FE"/>
    <w:pPr>
      <w:widowControl w:val="0"/>
      <w:spacing w:after="100" w:line="276" w:lineRule="auto"/>
      <w:ind w:left="72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character" w:styleId="affff4">
    <w:name w:val="FollowedHyperlink"/>
    <w:basedOn w:val="a0"/>
    <w:uiPriority w:val="99"/>
    <w:unhideWhenUsed/>
    <w:rsid w:val="00EB36FE"/>
    <w:rPr>
      <w:color w:val="800080" w:themeColor="followedHyperlink"/>
      <w:u w:val="single"/>
    </w:rPr>
  </w:style>
  <w:style w:type="character" w:styleId="affff5">
    <w:name w:val="annotation reference"/>
    <w:basedOn w:val="a0"/>
    <w:uiPriority w:val="99"/>
    <w:unhideWhenUsed/>
    <w:rsid w:val="00EB36FE"/>
    <w:rPr>
      <w:sz w:val="16"/>
      <w:szCs w:val="16"/>
    </w:rPr>
  </w:style>
  <w:style w:type="character" w:customStyle="1" w:styleId="affff6">
    <w:name w:val="Сноска_"/>
    <w:basedOn w:val="a0"/>
    <w:link w:val="affff7"/>
    <w:rsid w:val="00EB36FE"/>
  </w:style>
  <w:style w:type="paragraph" w:customStyle="1" w:styleId="affff7">
    <w:name w:val="Сноска"/>
    <w:basedOn w:val="a"/>
    <w:link w:val="affff6"/>
    <w:rsid w:val="00EB36FE"/>
    <w:pPr>
      <w:widowControl w:val="0"/>
      <w:spacing w:after="40" w:line="276" w:lineRule="auto"/>
    </w:pPr>
  </w:style>
  <w:style w:type="character" w:customStyle="1" w:styleId="41">
    <w:name w:val="Основной текст (4)_"/>
    <w:basedOn w:val="a0"/>
    <w:link w:val="42"/>
    <w:rsid w:val="00EB36FE"/>
    <w:rPr>
      <w:rFonts w:ascii="Cambria" w:eastAsia="Cambria" w:hAnsi="Cambria" w:cs="Cambria"/>
      <w:i/>
      <w:iCs/>
      <w:sz w:val="18"/>
      <w:szCs w:val="18"/>
    </w:rPr>
  </w:style>
  <w:style w:type="paragraph" w:customStyle="1" w:styleId="42">
    <w:name w:val="Основной текст (4)"/>
    <w:basedOn w:val="a"/>
    <w:link w:val="41"/>
    <w:rsid w:val="00EB36FE"/>
    <w:pPr>
      <w:widowControl w:val="0"/>
      <w:spacing w:after="220" w:line="276" w:lineRule="auto"/>
      <w:jc w:val="center"/>
    </w:pPr>
    <w:rPr>
      <w:rFonts w:ascii="Cambria" w:eastAsia="Cambria" w:hAnsi="Cambria" w:cs="Cambria"/>
      <w:i/>
      <w:iCs/>
      <w:sz w:val="18"/>
      <w:szCs w:val="18"/>
    </w:rPr>
  </w:style>
  <w:style w:type="character" w:customStyle="1" w:styleId="affff8">
    <w:name w:val="Основной текст_"/>
    <w:basedOn w:val="a0"/>
    <w:link w:val="14"/>
    <w:rsid w:val="00EB36FE"/>
  </w:style>
  <w:style w:type="paragraph" w:customStyle="1" w:styleId="14">
    <w:name w:val="Основной текст1"/>
    <w:basedOn w:val="a"/>
    <w:link w:val="affff8"/>
    <w:rsid w:val="00EB36FE"/>
    <w:pPr>
      <w:widowControl w:val="0"/>
      <w:spacing w:after="200" w:line="276" w:lineRule="auto"/>
      <w:ind w:firstLine="400"/>
    </w:pPr>
  </w:style>
  <w:style w:type="character" w:customStyle="1" w:styleId="22">
    <w:name w:val="Основной текст (2)_"/>
    <w:basedOn w:val="a0"/>
    <w:link w:val="23"/>
    <w:rsid w:val="00EB36FE"/>
    <w:rPr>
      <w:sz w:val="28"/>
      <w:szCs w:val="28"/>
    </w:rPr>
  </w:style>
  <w:style w:type="paragraph" w:customStyle="1" w:styleId="23">
    <w:name w:val="Основной текст (2)"/>
    <w:basedOn w:val="a"/>
    <w:link w:val="22"/>
    <w:rsid w:val="00EB36FE"/>
    <w:pPr>
      <w:widowControl w:val="0"/>
      <w:spacing w:after="360" w:line="276" w:lineRule="auto"/>
      <w:ind w:firstLine="700"/>
    </w:pPr>
    <w:rPr>
      <w:sz w:val="28"/>
      <w:szCs w:val="28"/>
    </w:rPr>
  </w:style>
  <w:style w:type="character" w:customStyle="1" w:styleId="5">
    <w:name w:val="Основной текст (5)_"/>
    <w:basedOn w:val="a0"/>
    <w:link w:val="50"/>
    <w:rsid w:val="00EB36FE"/>
    <w:rPr>
      <w:rFonts w:ascii="Arial" w:eastAsia="Arial" w:hAnsi="Arial" w:cs="Arial"/>
      <w:sz w:val="13"/>
      <w:szCs w:val="13"/>
    </w:rPr>
  </w:style>
  <w:style w:type="paragraph" w:customStyle="1" w:styleId="50">
    <w:name w:val="Основной текст (5)"/>
    <w:basedOn w:val="a"/>
    <w:link w:val="5"/>
    <w:rsid w:val="00EB36FE"/>
    <w:pPr>
      <w:widowControl w:val="0"/>
      <w:spacing w:after="120" w:line="290" w:lineRule="auto"/>
    </w:pPr>
    <w:rPr>
      <w:rFonts w:ascii="Arial" w:eastAsia="Arial" w:hAnsi="Arial" w:cs="Arial"/>
      <w:sz w:val="13"/>
      <w:szCs w:val="13"/>
    </w:rPr>
  </w:style>
  <w:style w:type="character" w:customStyle="1" w:styleId="6">
    <w:name w:val="Основной текст (6)_"/>
    <w:basedOn w:val="a0"/>
    <w:link w:val="60"/>
    <w:rsid w:val="00EB36FE"/>
    <w:rPr>
      <w:sz w:val="14"/>
      <w:szCs w:val="14"/>
    </w:rPr>
  </w:style>
  <w:style w:type="paragraph" w:customStyle="1" w:styleId="60">
    <w:name w:val="Основной текст (6)"/>
    <w:basedOn w:val="a"/>
    <w:link w:val="6"/>
    <w:rsid w:val="00EB36FE"/>
    <w:pPr>
      <w:widowControl w:val="0"/>
      <w:spacing w:after="120" w:line="276" w:lineRule="auto"/>
      <w:ind w:left="3380"/>
    </w:pPr>
    <w:rPr>
      <w:sz w:val="14"/>
      <w:szCs w:val="14"/>
    </w:rPr>
  </w:style>
  <w:style w:type="character" w:customStyle="1" w:styleId="31">
    <w:name w:val="Основной текст (3)_"/>
    <w:basedOn w:val="a0"/>
    <w:link w:val="32"/>
    <w:rsid w:val="00EB36FE"/>
    <w:rPr>
      <w:b/>
      <w:bCs/>
    </w:rPr>
  </w:style>
  <w:style w:type="paragraph" w:customStyle="1" w:styleId="32">
    <w:name w:val="Основной текст (3)"/>
    <w:basedOn w:val="a"/>
    <w:link w:val="31"/>
    <w:rsid w:val="00EB36FE"/>
    <w:pPr>
      <w:widowControl w:val="0"/>
      <w:spacing w:after="80" w:line="276" w:lineRule="auto"/>
    </w:pPr>
    <w:rPr>
      <w:b/>
      <w:bCs/>
    </w:rPr>
  </w:style>
  <w:style w:type="character" w:customStyle="1" w:styleId="24">
    <w:name w:val="Колонтитул (2)_"/>
    <w:basedOn w:val="a0"/>
    <w:link w:val="25"/>
    <w:rsid w:val="00EB36FE"/>
  </w:style>
  <w:style w:type="paragraph" w:customStyle="1" w:styleId="25">
    <w:name w:val="Колонтитул (2)"/>
    <w:basedOn w:val="a"/>
    <w:link w:val="24"/>
    <w:rsid w:val="00EB36FE"/>
    <w:pPr>
      <w:widowControl w:val="0"/>
      <w:spacing w:after="200" w:line="276" w:lineRule="auto"/>
    </w:pPr>
  </w:style>
  <w:style w:type="character" w:customStyle="1" w:styleId="26">
    <w:name w:val="Заголовок №2_"/>
    <w:basedOn w:val="a0"/>
    <w:link w:val="27"/>
    <w:rsid w:val="00EB36FE"/>
    <w:rPr>
      <w:b/>
      <w:bCs/>
      <w:sz w:val="28"/>
      <w:szCs w:val="28"/>
    </w:rPr>
  </w:style>
  <w:style w:type="paragraph" w:customStyle="1" w:styleId="27">
    <w:name w:val="Заголовок №2"/>
    <w:basedOn w:val="a"/>
    <w:link w:val="26"/>
    <w:rsid w:val="00EB36FE"/>
    <w:pPr>
      <w:widowControl w:val="0"/>
      <w:spacing w:after="220" w:line="276" w:lineRule="auto"/>
      <w:ind w:left="2460" w:hanging="1010"/>
      <w:outlineLvl w:val="1"/>
    </w:pPr>
    <w:rPr>
      <w:b/>
      <w:bCs/>
      <w:sz w:val="28"/>
      <w:szCs w:val="28"/>
    </w:rPr>
  </w:style>
  <w:style w:type="character" w:customStyle="1" w:styleId="33">
    <w:name w:val="Заголовок №3_"/>
    <w:basedOn w:val="a0"/>
    <w:link w:val="34"/>
    <w:rsid w:val="00EB36FE"/>
    <w:rPr>
      <w:b/>
      <w:bCs/>
      <w:i/>
      <w:iCs/>
    </w:rPr>
  </w:style>
  <w:style w:type="paragraph" w:customStyle="1" w:styleId="34">
    <w:name w:val="Заголовок №3"/>
    <w:basedOn w:val="a"/>
    <w:link w:val="33"/>
    <w:rsid w:val="00EB36FE"/>
    <w:pPr>
      <w:widowControl w:val="0"/>
      <w:spacing w:after="200" w:line="276" w:lineRule="auto"/>
      <w:outlineLvl w:val="2"/>
    </w:pPr>
    <w:rPr>
      <w:b/>
      <w:bCs/>
      <w:i/>
      <w:iCs/>
    </w:rPr>
  </w:style>
  <w:style w:type="character" w:customStyle="1" w:styleId="affff9">
    <w:name w:val="Подпись к таблице_"/>
    <w:basedOn w:val="a0"/>
    <w:link w:val="affffa"/>
    <w:rsid w:val="00EB36FE"/>
  </w:style>
  <w:style w:type="paragraph" w:customStyle="1" w:styleId="affffa">
    <w:name w:val="Подпись к таблице"/>
    <w:basedOn w:val="a"/>
    <w:link w:val="affff9"/>
    <w:rsid w:val="00EB36FE"/>
    <w:pPr>
      <w:widowControl w:val="0"/>
      <w:spacing w:after="200" w:line="276" w:lineRule="auto"/>
    </w:pPr>
  </w:style>
  <w:style w:type="character" w:customStyle="1" w:styleId="affffb">
    <w:name w:val="Другое_"/>
    <w:basedOn w:val="a0"/>
    <w:link w:val="affffc"/>
    <w:rsid w:val="00EB36FE"/>
  </w:style>
  <w:style w:type="paragraph" w:customStyle="1" w:styleId="affffc">
    <w:name w:val="Другое"/>
    <w:basedOn w:val="a"/>
    <w:link w:val="affffb"/>
    <w:rsid w:val="00EB36FE"/>
    <w:pPr>
      <w:widowControl w:val="0"/>
      <w:spacing w:after="200" w:line="276" w:lineRule="auto"/>
      <w:ind w:firstLine="400"/>
    </w:pPr>
  </w:style>
  <w:style w:type="character" w:customStyle="1" w:styleId="affffd">
    <w:name w:val="Колонтитул_"/>
    <w:basedOn w:val="a0"/>
    <w:link w:val="affffe"/>
    <w:rsid w:val="00EB36FE"/>
    <w:rPr>
      <w:rFonts w:ascii="Calibri" w:eastAsia="Calibri" w:hAnsi="Calibri" w:cs="Calibri"/>
      <w:sz w:val="22"/>
      <w:szCs w:val="22"/>
    </w:rPr>
  </w:style>
  <w:style w:type="paragraph" w:customStyle="1" w:styleId="affffe">
    <w:name w:val="Колонтитул"/>
    <w:basedOn w:val="a"/>
    <w:link w:val="affffd"/>
    <w:rsid w:val="00EB36FE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15">
    <w:name w:val="Заголовок №1_"/>
    <w:basedOn w:val="a0"/>
    <w:link w:val="16"/>
    <w:rsid w:val="00EB36FE"/>
    <w:rPr>
      <w:sz w:val="28"/>
      <w:szCs w:val="28"/>
    </w:rPr>
  </w:style>
  <w:style w:type="paragraph" w:customStyle="1" w:styleId="16">
    <w:name w:val="Заголовок №1"/>
    <w:basedOn w:val="a"/>
    <w:link w:val="15"/>
    <w:rsid w:val="00EB36FE"/>
    <w:pPr>
      <w:widowControl w:val="0"/>
      <w:spacing w:after="760" w:line="276" w:lineRule="auto"/>
      <w:ind w:right="140"/>
      <w:jc w:val="right"/>
      <w:outlineLvl w:val="0"/>
    </w:pPr>
    <w:rPr>
      <w:sz w:val="28"/>
      <w:szCs w:val="28"/>
    </w:rPr>
  </w:style>
  <w:style w:type="character" w:customStyle="1" w:styleId="afffff">
    <w:name w:val="Подпись к картинке_"/>
    <w:basedOn w:val="a0"/>
    <w:link w:val="afffff0"/>
    <w:rsid w:val="00EB36FE"/>
    <w:rPr>
      <w:b/>
      <w:bCs/>
      <w:color w:val="000009"/>
      <w:sz w:val="8"/>
      <w:szCs w:val="8"/>
    </w:rPr>
  </w:style>
  <w:style w:type="paragraph" w:customStyle="1" w:styleId="afffff0">
    <w:name w:val="Подпись к картинке"/>
    <w:basedOn w:val="a"/>
    <w:link w:val="afffff"/>
    <w:rsid w:val="00EB36FE"/>
    <w:pPr>
      <w:widowControl w:val="0"/>
      <w:spacing w:after="200" w:line="276" w:lineRule="auto"/>
    </w:pPr>
    <w:rPr>
      <w:b/>
      <w:bCs/>
      <w:color w:val="000009"/>
      <w:sz w:val="8"/>
      <w:szCs w:val="8"/>
    </w:rPr>
  </w:style>
  <w:style w:type="paragraph" w:customStyle="1" w:styleId="17">
    <w:name w:val="Рецензия1"/>
    <w:hidden/>
    <w:uiPriority w:val="99"/>
    <w:semiHidden/>
    <w:rsid w:val="00EB36FE"/>
    <w:pPr>
      <w:spacing w:after="200" w:line="276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character" w:customStyle="1" w:styleId="fontstyle01">
    <w:name w:val="fontstyle01"/>
    <w:basedOn w:val="a0"/>
    <w:rsid w:val="00EB36FE"/>
    <w:rPr>
      <w:rFonts w:ascii="CairoFont-19-1" w:hAnsi="CairoFont-19-1" w:hint="default"/>
      <w:color w:val="000000"/>
      <w:sz w:val="28"/>
      <w:szCs w:val="28"/>
    </w:rPr>
  </w:style>
  <w:style w:type="character" w:customStyle="1" w:styleId="fontstyle21">
    <w:name w:val="fontstyle21"/>
    <w:basedOn w:val="a0"/>
    <w:rsid w:val="00EB36FE"/>
    <w:rPr>
      <w:rFonts w:ascii="CairoFont-19-0" w:hAnsi="CairoFont-19-0" w:hint="default"/>
      <w:color w:val="000000"/>
      <w:sz w:val="28"/>
      <w:szCs w:val="28"/>
    </w:rPr>
  </w:style>
  <w:style w:type="character" w:customStyle="1" w:styleId="fontstyle31">
    <w:name w:val="fontstyle31"/>
    <w:basedOn w:val="a0"/>
    <w:qFormat/>
    <w:rsid w:val="00EB36FE"/>
    <w:rPr>
      <w:rFonts w:ascii="CairoFont-48-0" w:hAnsi="CairoFont-48-0" w:hint="default"/>
      <w:color w:val="000000"/>
      <w:sz w:val="28"/>
      <w:szCs w:val="28"/>
    </w:rPr>
  </w:style>
  <w:style w:type="character" w:customStyle="1" w:styleId="fontstyle41">
    <w:name w:val="fontstyle41"/>
    <w:basedOn w:val="a0"/>
    <w:rsid w:val="00EB36FE"/>
    <w:rPr>
      <w:rFonts w:ascii="CairoFont-88-1" w:hAnsi="CairoFont-88-1" w:hint="default"/>
      <w:color w:val="000000"/>
      <w:sz w:val="28"/>
      <w:szCs w:val="28"/>
    </w:rPr>
  </w:style>
  <w:style w:type="character" w:customStyle="1" w:styleId="fontstyle51">
    <w:name w:val="fontstyle51"/>
    <w:basedOn w:val="a0"/>
    <w:rsid w:val="00EB36FE"/>
    <w:rPr>
      <w:rFonts w:ascii="CairoFont-88-0" w:hAnsi="CairoFont-88-0" w:hint="default"/>
      <w:color w:val="000000"/>
      <w:sz w:val="28"/>
      <w:szCs w:val="28"/>
    </w:rPr>
  </w:style>
  <w:style w:type="character" w:customStyle="1" w:styleId="fontstyle61">
    <w:name w:val="fontstyle61"/>
    <w:basedOn w:val="a0"/>
    <w:rsid w:val="00EB36FE"/>
    <w:rPr>
      <w:rFonts w:ascii="CairoFont-92-0" w:hAnsi="CairoFont-92-0" w:hint="default"/>
      <w:color w:val="000000"/>
      <w:sz w:val="28"/>
      <w:szCs w:val="28"/>
    </w:rPr>
  </w:style>
  <w:style w:type="character" w:customStyle="1" w:styleId="fontstyle71">
    <w:name w:val="fontstyle71"/>
    <w:basedOn w:val="a0"/>
    <w:rsid w:val="00EB36FE"/>
    <w:rPr>
      <w:rFonts w:ascii="CairoFont-93-1" w:hAnsi="CairoFont-93-1" w:hint="default"/>
      <w:color w:val="000000"/>
      <w:sz w:val="28"/>
      <w:szCs w:val="28"/>
    </w:rPr>
  </w:style>
  <w:style w:type="character" w:customStyle="1" w:styleId="fontstyle81">
    <w:name w:val="fontstyle81"/>
    <w:basedOn w:val="a0"/>
    <w:rsid w:val="00EB36FE"/>
    <w:rPr>
      <w:rFonts w:ascii="CairoFont-93-0" w:hAnsi="CairoFont-93-0" w:hint="default"/>
      <w:color w:val="000000"/>
      <w:sz w:val="28"/>
      <w:szCs w:val="28"/>
    </w:rPr>
  </w:style>
  <w:style w:type="character" w:customStyle="1" w:styleId="fontstyle91">
    <w:name w:val="fontstyle91"/>
    <w:basedOn w:val="a0"/>
    <w:rsid w:val="00EB36FE"/>
    <w:rPr>
      <w:rFonts w:ascii="CairoFont-97-1" w:hAnsi="CairoFont-97-1" w:hint="default"/>
      <w:color w:val="000000"/>
      <w:sz w:val="28"/>
      <w:szCs w:val="28"/>
    </w:rPr>
  </w:style>
  <w:style w:type="character" w:customStyle="1" w:styleId="fontstyle101">
    <w:name w:val="fontstyle101"/>
    <w:basedOn w:val="a0"/>
    <w:rsid w:val="00EB36FE"/>
    <w:rPr>
      <w:rFonts w:ascii="CairoFont-97-0" w:hAnsi="CairoFont-97-0" w:hint="default"/>
      <w:color w:val="000000"/>
      <w:sz w:val="28"/>
      <w:szCs w:val="28"/>
    </w:rPr>
  </w:style>
  <w:style w:type="character" w:customStyle="1" w:styleId="fontstyle111">
    <w:name w:val="fontstyle111"/>
    <w:basedOn w:val="a0"/>
    <w:rsid w:val="00EB36FE"/>
    <w:rPr>
      <w:rFonts w:ascii="CairoFont-99-1" w:hAnsi="CairoFont-99-1" w:hint="default"/>
      <w:color w:val="000000"/>
      <w:sz w:val="28"/>
      <w:szCs w:val="28"/>
    </w:rPr>
  </w:style>
  <w:style w:type="character" w:customStyle="1" w:styleId="fontstyle121">
    <w:name w:val="fontstyle121"/>
    <w:basedOn w:val="a0"/>
    <w:rsid w:val="00EB36FE"/>
    <w:rPr>
      <w:rFonts w:ascii="CairoFont-100-0" w:hAnsi="CairoFont-100-0" w:hint="default"/>
      <w:color w:val="000000"/>
      <w:sz w:val="28"/>
      <w:szCs w:val="28"/>
    </w:rPr>
  </w:style>
  <w:style w:type="character" w:customStyle="1" w:styleId="fontstyle131">
    <w:name w:val="fontstyle131"/>
    <w:basedOn w:val="a0"/>
    <w:rsid w:val="00EB36FE"/>
    <w:rPr>
      <w:rFonts w:ascii="CairoFont-100-1" w:hAnsi="CairoFont-100-1" w:hint="default"/>
      <w:color w:val="000000"/>
      <w:sz w:val="28"/>
      <w:szCs w:val="28"/>
    </w:rPr>
  </w:style>
  <w:style w:type="character" w:customStyle="1" w:styleId="fontstyle141">
    <w:name w:val="fontstyle141"/>
    <w:basedOn w:val="a0"/>
    <w:rsid w:val="00EB36FE"/>
    <w:rPr>
      <w:rFonts w:ascii="CairoFont-99-0" w:hAnsi="CairoFont-99-0" w:hint="default"/>
      <w:color w:val="000000"/>
      <w:sz w:val="28"/>
      <w:szCs w:val="28"/>
    </w:rPr>
  </w:style>
  <w:style w:type="paragraph" w:customStyle="1" w:styleId="123">
    <w:name w:val="_Список_123"/>
    <w:rsid w:val="00EB36FE"/>
    <w:pPr>
      <w:tabs>
        <w:tab w:val="left" w:pos="851"/>
        <w:tab w:val="left" w:pos="1644"/>
        <w:tab w:val="left" w:pos="1928"/>
        <w:tab w:val="left" w:pos="2325"/>
      </w:tabs>
      <w:spacing w:after="60" w:line="276" w:lineRule="auto"/>
      <w:jc w:val="both"/>
    </w:pPr>
    <w:rPr>
      <w:sz w:val="24"/>
    </w:rPr>
  </w:style>
  <w:style w:type="character" w:customStyle="1" w:styleId="afffff1">
    <w:name w:val="_Основной с красной строки Знак"/>
    <w:link w:val="afffff2"/>
    <w:qFormat/>
    <w:locked/>
    <w:rsid w:val="00EB36FE"/>
    <w:rPr>
      <w:color w:val="000000"/>
      <w:sz w:val="28"/>
      <w:szCs w:val="28"/>
      <w:u w:color="000000"/>
    </w:rPr>
  </w:style>
  <w:style w:type="paragraph" w:customStyle="1" w:styleId="afffff2">
    <w:name w:val="_Основной с красной строки"/>
    <w:link w:val="afffff1"/>
    <w:qFormat/>
    <w:rsid w:val="00EB36FE"/>
    <w:pPr>
      <w:spacing w:after="200" w:line="360" w:lineRule="auto"/>
      <w:ind w:firstLine="709"/>
      <w:jc w:val="both"/>
    </w:pPr>
    <w:rPr>
      <w:color w:val="000000"/>
      <w:sz w:val="28"/>
      <w:szCs w:val="28"/>
      <w:u w:color="000000"/>
    </w:rPr>
  </w:style>
  <w:style w:type="character" w:customStyle="1" w:styleId="fontstyle11">
    <w:name w:val="fontstyle11"/>
    <w:basedOn w:val="a0"/>
    <w:rsid w:val="00EB36FE"/>
    <w:rPr>
      <w:rFonts w:ascii="CairoFont-164-0" w:hAnsi="CairoFont-164-0" w:hint="default"/>
      <w:color w:val="000000"/>
      <w:sz w:val="24"/>
      <w:szCs w:val="24"/>
    </w:r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EB36FE"/>
    <w:pPr>
      <w:keepNext/>
      <w:keepLines/>
      <w:widowControl/>
      <w:autoSpaceDE/>
      <w:autoSpaceDN/>
      <w:adjustRightInd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ConsPlusNormal">
    <w:name w:val="ConsPlusNormal"/>
    <w:link w:val="ConsPlusNormal0"/>
    <w:rsid w:val="009A4B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9A4BF4"/>
    <w:rPr>
      <w:rFonts w:ascii="Arial" w:hAnsi="Arial" w:cs="Arial"/>
    </w:rPr>
  </w:style>
  <w:style w:type="character" w:customStyle="1" w:styleId="afffff3">
    <w:name w:val="Подзаголовок Знак"/>
    <w:link w:val="afffff4"/>
    <w:uiPriority w:val="11"/>
    <w:rsid w:val="00E34E3B"/>
    <w:rPr>
      <w:rFonts w:ascii="Cambria" w:hAnsi="Cambria"/>
      <w:sz w:val="24"/>
      <w:szCs w:val="24"/>
    </w:rPr>
  </w:style>
  <w:style w:type="character" w:customStyle="1" w:styleId="20">
    <w:name w:val="Заголовок 2 Знак"/>
    <w:link w:val="2"/>
    <w:uiPriority w:val="9"/>
    <w:rsid w:val="00E34E3B"/>
    <w:rPr>
      <w:rFonts w:ascii="Arial" w:hAnsi="Arial"/>
      <w:b/>
      <w:bCs/>
      <w:color w:val="000080"/>
      <w:sz w:val="28"/>
      <w:szCs w:val="28"/>
    </w:rPr>
  </w:style>
  <w:style w:type="character" w:styleId="afffff5">
    <w:name w:val="line number"/>
    <w:basedOn w:val="a0"/>
    <w:uiPriority w:val="99"/>
    <w:unhideWhenUsed/>
    <w:rsid w:val="00E34E3B"/>
  </w:style>
  <w:style w:type="paragraph" w:styleId="afffff6">
    <w:name w:val="TOC Heading"/>
    <w:basedOn w:val="1"/>
    <w:next w:val="a"/>
    <w:uiPriority w:val="39"/>
    <w:qFormat/>
    <w:rsid w:val="00E34E3B"/>
    <w:pPr>
      <w:keepNext/>
      <w:keepLines/>
      <w:widowControl/>
      <w:autoSpaceDE/>
      <w:autoSpaceDN/>
      <w:adjustRightInd/>
      <w:spacing w:before="480" w:after="0" w:line="276" w:lineRule="auto"/>
      <w:contextualSpacing/>
      <w:jc w:val="left"/>
      <w:outlineLvl w:val="9"/>
    </w:pPr>
    <w:rPr>
      <w:rFonts w:ascii="Cambria" w:hAnsi="Cambria"/>
      <w:color w:val="365F91"/>
      <w:lang w:val="x-none" w:eastAsia="en-US"/>
    </w:rPr>
  </w:style>
  <w:style w:type="paragraph" w:customStyle="1" w:styleId="110">
    <w:name w:val="Заголовок 11"/>
    <w:basedOn w:val="a"/>
    <w:uiPriority w:val="1"/>
    <w:qFormat/>
    <w:rsid w:val="00E34E3B"/>
    <w:pPr>
      <w:widowControl w:val="0"/>
      <w:autoSpaceDE w:val="0"/>
      <w:autoSpaceDN w:val="0"/>
      <w:adjustRightInd w:val="0"/>
      <w:ind w:left="350" w:right="262"/>
      <w:jc w:val="center"/>
      <w:outlineLvl w:val="0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34E3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fff4">
    <w:name w:val="Subtitle"/>
    <w:basedOn w:val="a"/>
    <w:next w:val="a"/>
    <w:link w:val="afffff3"/>
    <w:uiPriority w:val="11"/>
    <w:qFormat/>
    <w:rsid w:val="00E34E3B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19">
    <w:name w:val="Подзаголовок Знак1"/>
    <w:basedOn w:val="a0"/>
    <w:rsid w:val="00E34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-11BulletListFooterTextnumbered-141BulletNumberNumBullet1Paragraphedeliste1lp1">
    <w:name w:val="Абзац списка;Абзац списка нумерованный;Цветной список - Акцент 11;Bullet List;FooterText;numbered;ПС - Нумерованный;ТЗ список;Абзац списка литеральный;Абзац списка1;Абзац списка41;Bullet Number;Индексы;Num Bullet 1;Paragraphe de liste1;lp1"/>
    <w:basedOn w:val="a"/>
    <w:link w:val="-11BulletListFooterTextnumbered-141BulletNumber"/>
    <w:rsid w:val="001605FA"/>
    <w:pPr>
      <w:widowControl w:val="0"/>
      <w:ind w:left="215" w:firstLine="709"/>
    </w:pPr>
    <w:rPr>
      <w:sz w:val="24"/>
      <w:szCs w:val="24"/>
      <w:lang w:val="en-US" w:eastAsia="en-US"/>
    </w:rPr>
  </w:style>
  <w:style w:type="character" w:customStyle="1" w:styleId="-11BulletListFooterTextnumbered-141BulletNumber">
    <w:name w:val="Абзац списка Знак;Абзац списка нумерованный Знак;Цветной список - Акцент 11 Знак;Bullet List Знак;FooterText Знак;numbered Знак;ПС - Нумерованный Знак;ТЗ список Знак;Абзац списка литеральный Знак;Абзац списка1 Знак;Абзац списка41 Знак;Bullet Number Знак"/>
    <w:link w:val="-11BulletListFooterTextnumbered-141BulletNumberNumBullet1Paragraphedeliste1lp1"/>
    <w:locked/>
    <w:rsid w:val="001605FA"/>
    <w:rPr>
      <w:sz w:val="24"/>
      <w:szCs w:val="24"/>
      <w:lang w:val="en-US" w:eastAsia="en-US"/>
    </w:rPr>
  </w:style>
  <w:style w:type="character" w:customStyle="1" w:styleId="ac">
    <w:name w:val="Текст документа Знак"/>
    <w:link w:val="ab"/>
    <w:rsid w:val="00697901"/>
    <w:rPr>
      <w:sz w:val="28"/>
      <w:szCs w:val="28"/>
    </w:rPr>
  </w:style>
  <w:style w:type="paragraph" w:customStyle="1" w:styleId="s3">
    <w:name w:val="s_3"/>
    <w:basedOn w:val="a"/>
    <w:rsid w:val="002E480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8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2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9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02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09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6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12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90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24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4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1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06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479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6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6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2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5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50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3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5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043054">
              <w:marLeft w:val="52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609">
              <w:marLeft w:val="4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1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5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6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4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80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9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08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1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26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27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60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13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5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65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86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51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5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079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8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8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3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49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0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64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65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83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9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8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87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65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46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8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1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484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4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blank\&#1040;&#1076;&#1084;&#1080;&#1085;&#1080;&#1089;&#1090;&#1088;&#1072;&#1094;&#1080;&#1103;%20&#1055;&#1086;&#1089;&#1090;&#1072;&#1085;&#1086;&#1074;&#1083;&#1077;&#1085;&#1080;&#1077;%20&#1072;&#1076;&#1084;&#1080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68D1AB-30BC-4F9A-98DD-830FC0ED7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Постановление администрации</Template>
  <TotalTime>392</TotalTime>
  <Pages>3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В.И.Ларин</dc:creator>
  <cp:lastModifiedBy>Сырцева Анна Петровна</cp:lastModifiedBy>
  <cp:revision>14</cp:revision>
  <cp:lastPrinted>2026-08-12T12:27:00Z</cp:lastPrinted>
  <dcterms:created xsi:type="dcterms:W3CDTF">2026-08-11T11:57:00Z</dcterms:created>
  <dcterms:modified xsi:type="dcterms:W3CDTF">2026-08-14T03:57:00Z</dcterms:modified>
</cp:coreProperties>
</file>