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901" w:rsidRPr="00B058F2" w:rsidRDefault="00697901" w:rsidP="000B348D">
      <w:pPr>
        <w:pStyle w:val="a3"/>
        <w:jc w:val="center"/>
        <w:rPr>
          <w:sz w:val="24"/>
          <w:u w:val="single"/>
        </w:rPr>
      </w:pPr>
      <w:r w:rsidRPr="00B058F2">
        <w:rPr>
          <w:noProof/>
        </w:rPr>
        <w:drawing>
          <wp:inline distT="0" distB="0" distL="0" distR="0" wp14:anchorId="078F1C07" wp14:editId="1832EF65">
            <wp:extent cx="1020445" cy="1275715"/>
            <wp:effectExtent l="0" t="0" r="8255" b="635"/>
            <wp:docPr id="1" name="Рисунок 1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g_ver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901" w:rsidRPr="00145E8C" w:rsidRDefault="00697901" w:rsidP="006541BD">
      <w:pPr>
        <w:pStyle w:val="a3"/>
        <w:jc w:val="center"/>
        <w:rPr>
          <w:sz w:val="24"/>
        </w:rPr>
      </w:pPr>
    </w:p>
    <w:p w:rsidR="00697901" w:rsidRPr="00145E8C" w:rsidRDefault="00697901" w:rsidP="006541BD">
      <w:pPr>
        <w:pStyle w:val="a3"/>
        <w:jc w:val="center"/>
        <w:rPr>
          <w:b/>
          <w:sz w:val="28"/>
        </w:rPr>
      </w:pPr>
      <w:r w:rsidRPr="00145E8C">
        <w:rPr>
          <w:b/>
          <w:sz w:val="28"/>
        </w:rPr>
        <w:t>АДМИНИСТРАЦИЯ ГОРОДА ТРЕХГОРНОГО</w:t>
      </w:r>
    </w:p>
    <w:p w:rsidR="00697901" w:rsidRPr="00145E8C" w:rsidRDefault="00697901" w:rsidP="006541BD">
      <w:pPr>
        <w:pStyle w:val="a3"/>
        <w:jc w:val="center"/>
        <w:rPr>
          <w:b/>
          <w:sz w:val="28"/>
        </w:rPr>
      </w:pPr>
      <w:r w:rsidRPr="00145E8C">
        <w:rPr>
          <w:b/>
          <w:sz w:val="28"/>
        </w:rPr>
        <w:t>ЧЕЛЯБИНСКОЙ ОБЛАСТИ</w:t>
      </w:r>
    </w:p>
    <w:p w:rsidR="00697901" w:rsidRPr="00145E8C" w:rsidRDefault="00697901" w:rsidP="006541BD">
      <w:pPr>
        <w:pStyle w:val="a3"/>
        <w:jc w:val="center"/>
        <w:rPr>
          <w:sz w:val="24"/>
        </w:rPr>
      </w:pPr>
    </w:p>
    <w:p w:rsidR="00697901" w:rsidRPr="00145E8C" w:rsidRDefault="00697901" w:rsidP="006541BD">
      <w:pPr>
        <w:pStyle w:val="a3"/>
        <w:jc w:val="center"/>
        <w:rPr>
          <w:sz w:val="24"/>
        </w:rPr>
      </w:pPr>
    </w:p>
    <w:p w:rsidR="00697901" w:rsidRPr="00145E8C" w:rsidRDefault="00697901" w:rsidP="006541BD">
      <w:pPr>
        <w:pStyle w:val="a3"/>
        <w:jc w:val="center"/>
        <w:rPr>
          <w:b/>
          <w:sz w:val="32"/>
        </w:rPr>
      </w:pPr>
      <w:r w:rsidRPr="00145E8C">
        <w:rPr>
          <w:b/>
          <w:sz w:val="32"/>
        </w:rPr>
        <w:t>ПОСТАНОВЛЕНИЕ</w:t>
      </w:r>
    </w:p>
    <w:p w:rsidR="00697901" w:rsidRPr="00145E8C" w:rsidRDefault="00697901" w:rsidP="006541BD">
      <w:pPr>
        <w:pStyle w:val="a3"/>
        <w:jc w:val="center"/>
        <w:rPr>
          <w:sz w:val="24"/>
        </w:rPr>
      </w:pPr>
    </w:p>
    <w:p w:rsidR="00697901" w:rsidRPr="006229B2" w:rsidRDefault="006229B2" w:rsidP="006541BD">
      <w:pPr>
        <w:pStyle w:val="a7"/>
        <w:tabs>
          <w:tab w:val="left" w:pos="4536"/>
        </w:tabs>
        <w:spacing w:after="0"/>
        <w:ind w:right="4670"/>
        <w:rPr>
          <w:u w:val="single"/>
        </w:rPr>
      </w:pPr>
      <w:r w:rsidRPr="006229B2">
        <w:rPr>
          <w:u w:val="single"/>
        </w:rPr>
        <w:t>27.08.2026</w:t>
      </w:r>
      <w:r w:rsidR="00505B31" w:rsidRPr="006229B2">
        <w:rPr>
          <w:u w:val="single"/>
        </w:rPr>
        <w:t xml:space="preserve"> </w:t>
      </w:r>
      <w:r w:rsidR="00697901" w:rsidRPr="006229B2">
        <w:rPr>
          <w:u w:val="single"/>
        </w:rPr>
        <w:t xml:space="preserve"> №</w:t>
      </w:r>
      <w:r w:rsidR="00CC5340" w:rsidRPr="006229B2">
        <w:rPr>
          <w:u w:val="single"/>
        </w:rPr>
        <w:t xml:space="preserve">  </w:t>
      </w:r>
      <w:r w:rsidRPr="006229B2">
        <w:rPr>
          <w:u w:val="single"/>
        </w:rPr>
        <w:t>867</w:t>
      </w:r>
    </w:p>
    <w:p w:rsidR="00697901" w:rsidRPr="00145E8C" w:rsidRDefault="00971A91" w:rsidP="006541BD">
      <w:pPr>
        <w:pStyle w:val="a7"/>
        <w:tabs>
          <w:tab w:val="left" w:pos="4678"/>
        </w:tabs>
        <w:spacing w:after="0"/>
        <w:ind w:right="4670"/>
      </w:pPr>
      <w:r w:rsidRPr="0010042F">
        <w:t>О внесении изменени</w:t>
      </w:r>
      <w:r w:rsidR="00DA1885">
        <w:t>й</w:t>
      </w:r>
      <w:r w:rsidRPr="0010042F">
        <w:t xml:space="preserve"> </w:t>
      </w:r>
      <w:r w:rsidRPr="0010042F">
        <w:br/>
        <w:t xml:space="preserve">в постановление администрации </w:t>
      </w:r>
      <w:r w:rsidRPr="0010042F">
        <w:br/>
        <w:t xml:space="preserve">от </w:t>
      </w:r>
      <w:r>
        <w:t>10.07.2026</w:t>
      </w:r>
      <w:r w:rsidRPr="0010042F">
        <w:t xml:space="preserve"> № </w:t>
      </w:r>
      <w:r>
        <w:t>671</w:t>
      </w:r>
      <w:r w:rsidRPr="0010042F">
        <w:t xml:space="preserve"> </w:t>
      </w:r>
      <w:r>
        <w:t>«</w:t>
      </w:r>
      <w:r w:rsidR="00697901" w:rsidRPr="00145E8C">
        <w:t>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</w:p>
    <w:p w:rsidR="00697901" w:rsidRPr="00145E8C" w:rsidRDefault="00697901" w:rsidP="006541BD">
      <w:pPr>
        <w:pStyle w:val="ab"/>
      </w:pPr>
    </w:p>
    <w:p w:rsidR="00DD64B1" w:rsidRPr="00145E8C" w:rsidRDefault="00DD64B1" w:rsidP="006541BD">
      <w:pPr>
        <w:pStyle w:val="ab"/>
      </w:pPr>
    </w:p>
    <w:p w:rsidR="00697901" w:rsidRPr="00145E8C" w:rsidRDefault="00697901" w:rsidP="006541BD">
      <w:pPr>
        <w:pStyle w:val="ab"/>
      </w:pPr>
      <w:r w:rsidRPr="00145E8C">
        <w:t xml:space="preserve">В соответствии с Федеральными законами </w:t>
      </w:r>
      <w:r w:rsidR="00DD64B1" w:rsidRPr="00145E8C">
        <w:t>от 21.12.2001 № 178-ФЗ</w:t>
      </w:r>
      <w:r w:rsidR="00981224">
        <w:br/>
      </w:r>
      <w:r w:rsidR="00DD64B1" w:rsidRPr="00145E8C">
        <w:t xml:space="preserve">«О приватизации государственного и муниципального имущества», </w:t>
      </w:r>
      <w:r w:rsidRPr="00145E8C">
        <w:t>от</w:t>
      </w:r>
      <w:r w:rsidR="00DD64B1" w:rsidRPr="00145E8C">
        <w:t> </w:t>
      </w:r>
      <w:r w:rsidRPr="00145E8C">
        <w:t>06.10.2003 №</w:t>
      </w:r>
      <w:r w:rsidR="00971A91" w:rsidRPr="00145E8C">
        <w:t> </w:t>
      </w:r>
      <w:r w:rsidRPr="00145E8C">
        <w:t>131-ФЗ «Об общих принципах организации местного самоуправления в Российской Федерации», от 27.07.2010 №</w:t>
      </w:r>
      <w:r w:rsidR="00971A91" w:rsidRPr="00145E8C">
        <w:t> </w:t>
      </w:r>
      <w:r w:rsidRPr="00145E8C">
        <w:t>210-ФЗ</w:t>
      </w:r>
      <w:r w:rsidR="00981224">
        <w:br/>
      </w:r>
      <w:r w:rsidRPr="00145E8C">
        <w:t>«Об организации предоставления государственных и муниципальных услуг», решениями Собрания депутатов города Трехгорного от 26.07.2022</w:t>
      </w:r>
      <w:r w:rsidR="00971A91" w:rsidRPr="00145E8C">
        <w:t> </w:t>
      </w:r>
      <w:r w:rsidRPr="00145E8C">
        <w:t>№</w:t>
      </w:r>
      <w:r w:rsidR="00971A91" w:rsidRPr="00145E8C">
        <w:t> </w:t>
      </w:r>
      <w:r w:rsidRPr="00145E8C">
        <w:t>119 «Об утверждении Правил благоустройства территории Трехгорного городского округа», от 28.02.2023 №</w:t>
      </w:r>
      <w:r w:rsidR="00971A91" w:rsidRPr="00145E8C">
        <w:t> </w:t>
      </w:r>
      <w:r w:rsidRPr="00145E8C">
        <w:t>17 «Об утверждении Правил охраны и содержания зеленых насаждений на территории Трехгорного городского округа», руководствуясь Уставом города Трехгорного,</w:t>
      </w:r>
    </w:p>
    <w:p w:rsidR="00697901" w:rsidRPr="00145E8C" w:rsidRDefault="00697901" w:rsidP="006541BD">
      <w:pPr>
        <w:pStyle w:val="ab"/>
        <w:rPr>
          <w:i/>
        </w:rPr>
      </w:pPr>
    </w:p>
    <w:p w:rsidR="00697901" w:rsidRPr="00145E8C" w:rsidRDefault="00697901" w:rsidP="006541BD">
      <w:pPr>
        <w:pStyle w:val="ad"/>
        <w:spacing w:before="0" w:after="0"/>
        <w:jc w:val="left"/>
      </w:pPr>
      <w:r w:rsidRPr="00145E8C">
        <w:t xml:space="preserve">ПОСТАНОВЛЯЮ: </w:t>
      </w:r>
    </w:p>
    <w:p w:rsidR="00697901" w:rsidRPr="00145E8C" w:rsidRDefault="00697901" w:rsidP="006541BD">
      <w:pPr>
        <w:pStyle w:val="ab"/>
      </w:pPr>
    </w:p>
    <w:p w:rsidR="00697901" w:rsidRDefault="00971A91" w:rsidP="0002566F">
      <w:pPr>
        <w:pStyle w:val="ab"/>
        <w:numPr>
          <w:ilvl w:val="0"/>
          <w:numId w:val="41"/>
        </w:numPr>
        <w:ind w:left="0" w:firstLine="708"/>
      </w:pPr>
      <w:r w:rsidRPr="0010042F">
        <w:t xml:space="preserve">Внести </w:t>
      </w:r>
      <w:r>
        <w:t xml:space="preserve">в </w:t>
      </w:r>
      <w:r w:rsidR="0002566F" w:rsidRPr="0002566F">
        <w:t>административ</w:t>
      </w:r>
      <w:r w:rsidR="0002566F">
        <w:t>ный</w:t>
      </w:r>
      <w:r w:rsidR="0002566F" w:rsidRPr="0002566F">
        <w:t xml:space="preserve"> регламент предоставления муниципальной услуги «Выдача разрешений на право вырубки зеленых насаждений»</w:t>
      </w:r>
      <w:r>
        <w:t>, утвержденн</w:t>
      </w:r>
      <w:r w:rsidR="0002566F">
        <w:t>ый</w:t>
      </w:r>
      <w:r>
        <w:t xml:space="preserve"> п</w:t>
      </w:r>
      <w:r w:rsidRPr="00EA37AD">
        <w:t xml:space="preserve">остановлением администрации от </w:t>
      </w:r>
      <w:r w:rsidRPr="00971A91">
        <w:t>10.07.2026 № 671</w:t>
      </w:r>
      <w:r w:rsidRPr="00EA37AD">
        <w:t>, следующ</w:t>
      </w:r>
      <w:r w:rsidR="00DA1885">
        <w:t>и</w:t>
      </w:r>
      <w:r>
        <w:t>е</w:t>
      </w:r>
      <w:r w:rsidRPr="00EA37AD">
        <w:t xml:space="preserve"> изменени</w:t>
      </w:r>
      <w:r w:rsidR="00DA1885">
        <w:t>я:</w:t>
      </w:r>
    </w:p>
    <w:p w:rsidR="00971A91" w:rsidRDefault="00971A91" w:rsidP="00CC5340">
      <w:pPr>
        <w:pStyle w:val="ab"/>
        <w:ind w:firstLine="708"/>
      </w:pPr>
      <w:r>
        <w:t xml:space="preserve">1) </w:t>
      </w:r>
      <w:r w:rsidR="00CC5340">
        <w:t>приложение 3 к административному регламенту предоставления муниципальной услуги «</w:t>
      </w:r>
      <w:r w:rsidR="00CC5340" w:rsidRPr="00CC5340">
        <w:t>Выдача разрешений на право вырубки зеленых насаждений</w:t>
      </w:r>
      <w:r w:rsidR="00CC5340">
        <w:t xml:space="preserve">» </w:t>
      </w:r>
      <w:r w:rsidR="00981224" w:rsidRPr="00981224">
        <w:t>изложить в редакции согласно приложению</w:t>
      </w:r>
      <w:r w:rsidR="00981224">
        <w:t xml:space="preserve"> 1</w:t>
      </w:r>
      <w:r w:rsidR="00981224" w:rsidRPr="00981224">
        <w:t xml:space="preserve"> к настоящему постановлению</w:t>
      </w:r>
      <w:r w:rsidR="00CC5340">
        <w:t>;</w:t>
      </w:r>
    </w:p>
    <w:p w:rsidR="00CC5340" w:rsidRDefault="00CC5340" w:rsidP="00981224">
      <w:pPr>
        <w:pStyle w:val="ab"/>
        <w:ind w:firstLine="709"/>
      </w:pPr>
      <w:r>
        <w:lastRenderedPageBreak/>
        <w:t xml:space="preserve">2) </w:t>
      </w:r>
      <w:r w:rsidRPr="00CC5340">
        <w:t xml:space="preserve">приложение </w:t>
      </w:r>
      <w:r>
        <w:t>6</w:t>
      </w:r>
      <w:r w:rsidRPr="00CC5340">
        <w:t xml:space="preserve"> к административному регламенту предоставления муниципальной услуги «Выдача разрешений на право вырубки зеленых насаждений» </w:t>
      </w:r>
      <w:r w:rsidR="00981224" w:rsidRPr="00981224">
        <w:t>изложить в редакции согласно приложению</w:t>
      </w:r>
      <w:r w:rsidR="00981224">
        <w:t xml:space="preserve"> 2</w:t>
      </w:r>
      <w:r w:rsidR="00981224" w:rsidRPr="00981224">
        <w:t xml:space="preserve"> к настоящему постановлению</w:t>
      </w:r>
      <w:r>
        <w:t>.</w:t>
      </w:r>
    </w:p>
    <w:p w:rsidR="00DD64B1" w:rsidRPr="00145E8C" w:rsidRDefault="00697901" w:rsidP="00981224">
      <w:pPr>
        <w:pStyle w:val="ab"/>
        <w:numPr>
          <w:ilvl w:val="0"/>
          <w:numId w:val="41"/>
        </w:numPr>
        <w:ind w:left="0" w:firstLine="709"/>
      </w:pPr>
      <w:r w:rsidRPr="00145E8C">
        <w:t>Опубликовать настоящее постановление в сетевом издании «Трехгорный инфо» и разместить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697901" w:rsidRPr="00145E8C" w:rsidRDefault="00697901" w:rsidP="00981224">
      <w:pPr>
        <w:pStyle w:val="ab"/>
        <w:numPr>
          <w:ilvl w:val="0"/>
          <w:numId w:val="41"/>
        </w:numPr>
        <w:ind w:left="0" w:firstLine="709"/>
      </w:pPr>
      <w:proofErr w:type="gramStart"/>
      <w:r w:rsidRPr="00145E8C">
        <w:t>Контроль за</w:t>
      </w:r>
      <w:proofErr w:type="gramEnd"/>
      <w:r w:rsidRPr="00145E8C">
        <w:t xml:space="preserve"> исполнением настоящего постановления возложить на заместителя главы города по городскому хо</w:t>
      </w:r>
      <w:r w:rsidR="00DD64B1" w:rsidRPr="00145E8C">
        <w:t xml:space="preserve">зяйству и строительству </w:t>
      </w:r>
      <w:proofErr w:type="spellStart"/>
      <w:r w:rsidR="00DD64B1" w:rsidRPr="00145E8C">
        <w:t>Мушаеву</w:t>
      </w:r>
      <w:proofErr w:type="spellEnd"/>
      <w:r w:rsidR="00DD64B1" w:rsidRPr="00145E8C">
        <w:t> </w:t>
      </w:r>
      <w:r w:rsidRPr="00145E8C">
        <w:t>Т.В.</w:t>
      </w:r>
    </w:p>
    <w:p w:rsidR="00697901" w:rsidRPr="00145E8C" w:rsidRDefault="00697901" w:rsidP="006541BD">
      <w:pPr>
        <w:pStyle w:val="ab"/>
        <w:ind w:left="709" w:firstLine="0"/>
      </w:pPr>
    </w:p>
    <w:p w:rsidR="00DD64B1" w:rsidRPr="00145E8C" w:rsidRDefault="00DD64B1" w:rsidP="006541BD">
      <w:pPr>
        <w:pStyle w:val="ab"/>
        <w:ind w:left="709" w:firstLine="0"/>
      </w:pPr>
    </w:p>
    <w:p w:rsidR="00697901" w:rsidRPr="00145E8C" w:rsidRDefault="000121E0" w:rsidP="00CC5340">
      <w:pPr>
        <w:pStyle w:val="aa"/>
        <w:tabs>
          <w:tab w:val="clear" w:pos="9498"/>
          <w:tab w:val="right" w:pos="9214"/>
        </w:tabs>
        <w:spacing w:before="0"/>
        <w:jc w:val="right"/>
      </w:pPr>
      <w:r>
        <w:t xml:space="preserve">Глава города                                                                                      </w:t>
      </w:r>
      <w:r w:rsidR="00CC5340">
        <w:t>Д.А. Громенко</w:t>
      </w:r>
    </w:p>
    <w:p w:rsidR="00697901" w:rsidRPr="00145E8C" w:rsidRDefault="00697901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6541BD">
      <w:pPr>
        <w:pStyle w:val="a8"/>
        <w:keepNext w:val="0"/>
        <w:widowControl w:val="0"/>
        <w:jc w:val="right"/>
      </w:pPr>
    </w:p>
    <w:p w:rsidR="00145E8C" w:rsidRPr="00145E8C" w:rsidRDefault="00145E8C" w:rsidP="00145E8C">
      <w:pPr>
        <w:numPr>
          <w:ilvl w:val="0"/>
          <w:numId w:val="4"/>
        </w:numPr>
        <w:tabs>
          <w:tab w:val="left" w:pos="3261"/>
        </w:tabs>
        <w:ind w:left="0" w:firstLine="709"/>
        <w:rPr>
          <w:sz w:val="24"/>
          <w:szCs w:val="24"/>
        </w:rPr>
        <w:sectPr w:rsidR="00145E8C" w:rsidRPr="00145E8C">
          <w:headerReference w:type="default" r:id="rId10"/>
          <w:pgSz w:w="11910" w:h="16840"/>
          <w:pgMar w:top="1134" w:right="851" w:bottom="1134" w:left="1701" w:header="720" w:footer="720" w:gutter="0"/>
          <w:cols w:space="720"/>
        </w:sectPr>
      </w:pPr>
    </w:p>
    <w:p w:rsidR="00CC5340" w:rsidRDefault="00CC5340" w:rsidP="00145E8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CC5340" w:rsidRDefault="00CC5340" w:rsidP="00145E8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CC5340" w:rsidRDefault="00CC5340" w:rsidP="00145E8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6229B2" w:rsidRPr="006229B2">
        <w:rPr>
          <w:sz w:val="24"/>
          <w:szCs w:val="24"/>
          <w:u w:val="single"/>
        </w:rPr>
        <w:t>27.08.2026  №  867</w:t>
      </w:r>
    </w:p>
    <w:p w:rsidR="00CC5340" w:rsidRDefault="00CC5340" w:rsidP="00145E8C">
      <w:pPr>
        <w:jc w:val="right"/>
        <w:rPr>
          <w:sz w:val="24"/>
          <w:szCs w:val="24"/>
        </w:rPr>
      </w:pPr>
    </w:p>
    <w:p w:rsidR="00145E8C" w:rsidRPr="00145E8C" w:rsidRDefault="00145E8C" w:rsidP="00145E8C">
      <w:pPr>
        <w:jc w:val="right"/>
        <w:rPr>
          <w:sz w:val="24"/>
          <w:szCs w:val="24"/>
        </w:rPr>
      </w:pPr>
      <w:r w:rsidRPr="00145E8C">
        <w:rPr>
          <w:sz w:val="24"/>
          <w:szCs w:val="24"/>
        </w:rPr>
        <w:t>Приложение 3</w:t>
      </w:r>
    </w:p>
    <w:p w:rsidR="00145E8C" w:rsidRPr="00145E8C" w:rsidRDefault="00145E8C" w:rsidP="00145E8C">
      <w:pPr>
        <w:jc w:val="right"/>
        <w:rPr>
          <w:sz w:val="24"/>
          <w:szCs w:val="24"/>
        </w:rPr>
      </w:pPr>
      <w:r w:rsidRPr="00145E8C">
        <w:rPr>
          <w:sz w:val="24"/>
          <w:szCs w:val="24"/>
        </w:rPr>
        <w:t xml:space="preserve"> к Административному регламенту</w:t>
      </w:r>
    </w:p>
    <w:p w:rsidR="00145E8C" w:rsidRPr="00145E8C" w:rsidRDefault="00145E8C" w:rsidP="00145E8C">
      <w:pPr>
        <w:jc w:val="right"/>
        <w:rPr>
          <w:sz w:val="24"/>
          <w:szCs w:val="24"/>
        </w:rPr>
      </w:pPr>
      <w:r w:rsidRPr="00145E8C">
        <w:rPr>
          <w:sz w:val="24"/>
          <w:szCs w:val="24"/>
        </w:rPr>
        <w:t xml:space="preserve"> предоставления муниципальной услуги</w:t>
      </w:r>
    </w:p>
    <w:p w:rsidR="00145E8C" w:rsidRPr="00145E8C" w:rsidRDefault="00145E8C" w:rsidP="00145E8C">
      <w:pPr>
        <w:jc w:val="right"/>
        <w:rPr>
          <w:sz w:val="24"/>
          <w:szCs w:val="24"/>
        </w:rPr>
      </w:pPr>
      <w:r w:rsidRPr="00145E8C">
        <w:rPr>
          <w:sz w:val="24"/>
          <w:szCs w:val="24"/>
        </w:rPr>
        <w:t xml:space="preserve"> «Выдача разрешений на право вырубки зеленых насаждений»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center"/>
        <w:outlineLvl w:val="1"/>
        <w:rPr>
          <w:i/>
          <w:sz w:val="24"/>
          <w:szCs w:val="24"/>
        </w:rPr>
      </w:pPr>
    </w:p>
    <w:p w:rsidR="00145E8C" w:rsidRPr="00145E8C" w:rsidRDefault="00145E8C" w:rsidP="00145E8C">
      <w:pPr>
        <w:ind w:firstLine="709"/>
        <w:rPr>
          <w:sz w:val="24"/>
          <w:szCs w:val="24"/>
        </w:rPr>
      </w:pPr>
    </w:p>
    <w:tbl>
      <w:tblPr>
        <w:tblStyle w:val="a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96"/>
      </w:tblGrid>
      <w:tr w:rsidR="00145E8C" w:rsidRPr="00145E8C" w:rsidTr="00971A91">
        <w:tc>
          <w:tcPr>
            <w:tcW w:w="4787" w:type="dxa"/>
          </w:tcPr>
          <w:p w:rsidR="00145E8C" w:rsidRPr="00145E8C" w:rsidRDefault="00145E8C" w:rsidP="00145E8C">
            <w:pPr>
              <w:ind w:firstLine="709"/>
              <w:rPr>
                <w:sz w:val="24"/>
                <w:szCs w:val="24"/>
              </w:rPr>
            </w:pPr>
          </w:p>
        </w:tc>
        <w:tc>
          <w:tcPr>
            <w:tcW w:w="4787" w:type="dxa"/>
          </w:tcPr>
          <w:p w:rsidR="00145E8C" w:rsidRPr="00145E8C" w:rsidRDefault="00145E8C" w:rsidP="00145E8C">
            <w:pPr>
              <w:ind w:firstLine="0"/>
              <w:jc w:val="left"/>
              <w:rPr>
                <w:sz w:val="24"/>
                <w:szCs w:val="24"/>
              </w:rPr>
            </w:pPr>
            <w:r w:rsidRPr="00145E8C">
              <w:rPr>
                <w:sz w:val="24"/>
                <w:szCs w:val="24"/>
              </w:rPr>
              <w:t xml:space="preserve">В администрацию города Трехгорного </w:t>
            </w:r>
          </w:p>
          <w:p w:rsidR="00145E8C" w:rsidRPr="00145E8C" w:rsidRDefault="00145E8C" w:rsidP="00145E8C">
            <w:pPr>
              <w:ind w:firstLine="0"/>
              <w:jc w:val="left"/>
              <w:rPr>
                <w:sz w:val="24"/>
                <w:szCs w:val="24"/>
              </w:rPr>
            </w:pPr>
            <w:r w:rsidRPr="00145E8C">
              <w:rPr>
                <w:sz w:val="24"/>
                <w:szCs w:val="24"/>
              </w:rPr>
              <w:t>от _______________________________________</w:t>
            </w:r>
          </w:p>
          <w:p w:rsidR="00145E8C" w:rsidRPr="00145E8C" w:rsidRDefault="00145E8C" w:rsidP="00145E8C">
            <w:pPr>
              <w:ind w:firstLine="0"/>
              <w:jc w:val="left"/>
              <w:rPr>
                <w:sz w:val="24"/>
                <w:szCs w:val="24"/>
              </w:rPr>
            </w:pPr>
            <w:r w:rsidRPr="00145E8C">
              <w:rPr>
                <w:sz w:val="24"/>
                <w:szCs w:val="24"/>
              </w:rPr>
              <w:t>_______________________________________</w:t>
            </w:r>
          </w:p>
          <w:p w:rsidR="00145E8C" w:rsidRPr="00145E8C" w:rsidRDefault="00145E8C" w:rsidP="00145E8C">
            <w:pPr>
              <w:ind w:firstLine="0"/>
              <w:jc w:val="right"/>
              <w:rPr>
                <w:bCs/>
                <w:sz w:val="16"/>
                <w:szCs w:val="16"/>
              </w:rPr>
            </w:pPr>
            <w:r w:rsidRPr="00145E8C">
              <w:rPr>
                <w:bCs/>
                <w:sz w:val="16"/>
                <w:szCs w:val="16"/>
              </w:rPr>
              <w:t>(фамилия, имя, отчество - для граждан и ИП, или полное наименование организации – для юридических лиц)</w:t>
            </w:r>
          </w:p>
          <w:p w:rsidR="00145E8C" w:rsidRPr="00145E8C" w:rsidRDefault="00145E8C" w:rsidP="00145E8C">
            <w:pPr>
              <w:ind w:firstLine="0"/>
              <w:jc w:val="left"/>
              <w:rPr>
                <w:sz w:val="24"/>
                <w:szCs w:val="24"/>
              </w:rPr>
            </w:pPr>
            <w:r w:rsidRPr="00145E8C">
              <w:rPr>
                <w:sz w:val="24"/>
                <w:szCs w:val="24"/>
              </w:rPr>
              <w:t>_______________________________________</w:t>
            </w:r>
          </w:p>
          <w:p w:rsidR="00145E8C" w:rsidRPr="00145E8C" w:rsidRDefault="00145E8C" w:rsidP="00145E8C">
            <w:pPr>
              <w:ind w:firstLine="0"/>
              <w:jc w:val="left"/>
              <w:rPr>
                <w:sz w:val="24"/>
                <w:szCs w:val="24"/>
              </w:rPr>
            </w:pPr>
            <w:r w:rsidRPr="00145E8C">
              <w:rPr>
                <w:sz w:val="24"/>
                <w:szCs w:val="24"/>
              </w:rPr>
              <w:t>_______________________________________</w:t>
            </w:r>
          </w:p>
          <w:p w:rsidR="00145E8C" w:rsidRPr="00145E8C" w:rsidRDefault="00145E8C" w:rsidP="00145E8C">
            <w:pPr>
              <w:ind w:firstLine="0"/>
              <w:jc w:val="right"/>
              <w:rPr>
                <w:sz w:val="16"/>
                <w:szCs w:val="16"/>
              </w:rPr>
            </w:pPr>
            <w:r w:rsidRPr="00145E8C">
              <w:rPr>
                <w:bCs/>
                <w:sz w:val="16"/>
                <w:szCs w:val="16"/>
              </w:rPr>
              <w:t>(почтовый индекс и адрес, адрес электронной почты, телефон)</w:t>
            </w:r>
          </w:p>
        </w:tc>
      </w:tr>
    </w:tbl>
    <w:p w:rsidR="00145E8C" w:rsidRPr="00145E8C" w:rsidRDefault="00145E8C" w:rsidP="00145E8C">
      <w:pPr>
        <w:ind w:firstLine="709"/>
        <w:rPr>
          <w:sz w:val="24"/>
          <w:szCs w:val="24"/>
        </w:rPr>
      </w:pPr>
    </w:p>
    <w:p w:rsidR="00145E8C" w:rsidRPr="00145E8C" w:rsidRDefault="00145E8C" w:rsidP="00145E8C">
      <w:pPr>
        <w:ind w:firstLine="709"/>
        <w:jc w:val="center"/>
        <w:rPr>
          <w:b/>
          <w:sz w:val="24"/>
          <w:szCs w:val="24"/>
        </w:rPr>
      </w:pPr>
      <w:r w:rsidRPr="00145E8C">
        <w:rPr>
          <w:b/>
          <w:sz w:val="24"/>
          <w:szCs w:val="24"/>
        </w:rPr>
        <w:t>Заявление о выдаче разрешения на право вырубки зеленых насаждений</w:t>
      </w:r>
    </w:p>
    <w:p w:rsidR="00145E8C" w:rsidRPr="00145E8C" w:rsidRDefault="00145E8C" w:rsidP="00145E8C">
      <w:pPr>
        <w:ind w:firstLine="709"/>
        <w:rPr>
          <w:sz w:val="24"/>
          <w:szCs w:val="24"/>
        </w:rPr>
      </w:pP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 xml:space="preserve">Прошу провести обследование зеленых насаждений </w:t>
      </w:r>
      <w:r w:rsidR="00C66532">
        <w:rPr>
          <w:sz w:val="24"/>
          <w:szCs w:val="24"/>
        </w:rPr>
        <w:t>в целях</w:t>
      </w:r>
      <w:r w:rsidRPr="00145E8C">
        <w:rPr>
          <w:sz w:val="24"/>
          <w:szCs w:val="24"/>
        </w:rPr>
        <w:t>__________________________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>_____________________________________________________________________________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center"/>
      </w:pPr>
      <w:r w:rsidRPr="00145E8C">
        <w:t>(</w:t>
      </w:r>
      <w:r w:rsidR="00C66532" w:rsidRPr="00C66532">
        <w:t>причина вырубки зеленых насаждений</w:t>
      </w:r>
      <w:r w:rsidR="00C66532">
        <w:t xml:space="preserve">, реквизиты: договора </w:t>
      </w:r>
      <w:proofErr w:type="spellStart"/>
      <w:r w:rsidR="00C66532">
        <w:t>правопользования</w:t>
      </w:r>
      <w:proofErr w:type="spellEnd"/>
      <w:r w:rsidR="00C66532">
        <w:t xml:space="preserve"> земельн</w:t>
      </w:r>
      <w:r w:rsidR="00C5656B">
        <w:t>ым</w:t>
      </w:r>
      <w:r w:rsidR="00C66532">
        <w:t xml:space="preserve"> участк</w:t>
      </w:r>
      <w:r w:rsidR="00C5656B">
        <w:t>ом</w:t>
      </w:r>
      <w:r w:rsidR="00355D06">
        <w:t xml:space="preserve"> </w:t>
      </w:r>
      <w:r w:rsidR="00981224">
        <w:t>и/или</w:t>
      </w:r>
      <w:r w:rsidR="00355D06">
        <w:t xml:space="preserve"> </w:t>
      </w:r>
      <w:r w:rsidR="00C66532">
        <w:t>проекта благоустройства</w:t>
      </w:r>
      <w:r w:rsidR="00981224">
        <w:t>, и/или предписания надзорного органа</w:t>
      </w:r>
      <w:r w:rsidR="00C66532">
        <w:t xml:space="preserve"> и т.п.</w:t>
      </w:r>
      <w:r w:rsidR="00C66532" w:rsidRPr="00145E8C">
        <w:t>)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>_____________________________________________________________________________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 xml:space="preserve">На предмет вырубки </w:t>
      </w:r>
      <w:r w:rsidR="00C66532" w:rsidRPr="00C66532">
        <w:rPr>
          <w:sz w:val="24"/>
          <w:szCs w:val="24"/>
        </w:rPr>
        <w:t>зеленых насаждений</w:t>
      </w:r>
      <w:r w:rsidR="00C66532" w:rsidRPr="00145E8C">
        <w:rPr>
          <w:sz w:val="24"/>
          <w:szCs w:val="24"/>
        </w:rPr>
        <w:t xml:space="preserve"> </w:t>
      </w:r>
      <w:r w:rsidRPr="00145E8C">
        <w:rPr>
          <w:sz w:val="24"/>
          <w:szCs w:val="24"/>
        </w:rPr>
        <w:t>__________</w:t>
      </w:r>
      <w:r w:rsidR="00C66532">
        <w:rPr>
          <w:sz w:val="24"/>
          <w:szCs w:val="24"/>
        </w:rPr>
        <w:t>_____________________________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center"/>
      </w:pPr>
      <w:r w:rsidRPr="00145E8C">
        <w:t>(</w:t>
      </w:r>
      <w:r w:rsidR="00C66532">
        <w:t xml:space="preserve">количество и </w:t>
      </w:r>
      <w:r w:rsidR="00C66532" w:rsidRPr="00145E8C">
        <w:t>порода зеленых насаждений</w:t>
      </w:r>
      <w:r w:rsidRPr="00145E8C">
        <w:t>)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>_____________________________________________________________________________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>По адресу ____________________________________________________________________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center"/>
      </w:pPr>
      <w:r w:rsidRPr="00145E8C">
        <w:t>(место произрастания зеленых насаждений</w:t>
      </w:r>
      <w:r w:rsidR="00CC5340">
        <w:t>, кадастровый номер земельного участка</w:t>
      </w:r>
      <w:r w:rsidRPr="00145E8C">
        <w:t>)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>_____________________________________________________________________________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 xml:space="preserve">К заявлению прилагаю документы: </w:t>
      </w:r>
    </w:p>
    <w:p w:rsidR="00145E8C" w:rsidRPr="00145E8C" w:rsidRDefault="00145E8C" w:rsidP="00145E8C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>_______________________________________________________________________;</w:t>
      </w:r>
    </w:p>
    <w:p w:rsidR="00145E8C" w:rsidRPr="00145E8C" w:rsidRDefault="00145E8C" w:rsidP="00145E8C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145E8C">
        <w:rPr>
          <w:sz w:val="24"/>
          <w:szCs w:val="24"/>
        </w:rPr>
        <w:t>_______________________________________________________________________;</w:t>
      </w:r>
    </w:p>
    <w:p w:rsidR="00145E8C" w:rsidRPr="00145E8C" w:rsidRDefault="00145E8C" w:rsidP="00145E8C">
      <w:pPr>
        <w:jc w:val="both"/>
        <w:rPr>
          <w:b/>
          <w:bCs/>
          <w:sz w:val="24"/>
          <w:szCs w:val="24"/>
          <w:lang w:eastAsia="en-US"/>
        </w:rPr>
      </w:pPr>
      <w:r w:rsidRPr="00145E8C">
        <w:rPr>
          <w:b/>
          <w:bCs/>
          <w:sz w:val="24"/>
          <w:szCs w:val="24"/>
          <w:lang w:eastAsia="en-US"/>
        </w:rPr>
        <w:t xml:space="preserve">Результат муниципальной услуги прошу выдать следующим способом: </w:t>
      </w:r>
    </w:p>
    <w:p w:rsidR="00145E8C" w:rsidRPr="00145E8C" w:rsidRDefault="00145E8C" w:rsidP="00145E8C">
      <w:pPr>
        <w:jc w:val="both"/>
        <w:rPr>
          <w:bCs/>
          <w:sz w:val="24"/>
          <w:szCs w:val="24"/>
          <w:lang w:eastAsia="en-US"/>
        </w:rPr>
      </w:pPr>
      <w:r w:rsidRPr="00145E8C">
        <w:rPr>
          <w:bCs/>
          <w:sz w:val="24"/>
          <w:szCs w:val="24"/>
          <w:lang w:eastAsia="en-US"/>
        </w:rPr>
        <w:t></w:t>
      </w:r>
      <w:r w:rsidRPr="00145E8C">
        <w:rPr>
          <w:bCs/>
          <w:sz w:val="24"/>
          <w:szCs w:val="24"/>
          <w:lang w:eastAsia="en-US"/>
        </w:rPr>
        <w:tab/>
        <w:t xml:space="preserve">в форме документа на бумажном носителе </w:t>
      </w:r>
      <w:r w:rsidRPr="00145E8C">
        <w:rPr>
          <w:sz w:val="24"/>
          <w:szCs w:val="24"/>
        </w:rPr>
        <w:t xml:space="preserve">при личном обращении </w:t>
      </w:r>
      <w:r w:rsidRPr="00145E8C">
        <w:rPr>
          <w:sz w:val="24"/>
          <w:szCs w:val="24"/>
        </w:rPr>
        <w:br/>
        <w:t>в Уполномоченный орган</w:t>
      </w:r>
      <w:r w:rsidRPr="00145E8C">
        <w:rPr>
          <w:bCs/>
          <w:sz w:val="24"/>
          <w:szCs w:val="24"/>
          <w:lang w:eastAsia="en-US"/>
        </w:rPr>
        <w:t>;</w:t>
      </w:r>
    </w:p>
    <w:p w:rsidR="00145E8C" w:rsidRPr="00145E8C" w:rsidRDefault="00145E8C" w:rsidP="00145E8C">
      <w:pPr>
        <w:jc w:val="both"/>
        <w:rPr>
          <w:bCs/>
          <w:sz w:val="24"/>
          <w:szCs w:val="24"/>
          <w:lang w:eastAsia="en-US"/>
        </w:rPr>
      </w:pPr>
      <w:r w:rsidRPr="00145E8C">
        <w:rPr>
          <w:bCs/>
          <w:sz w:val="24"/>
          <w:szCs w:val="24"/>
          <w:lang w:eastAsia="en-US"/>
        </w:rPr>
        <w:t></w:t>
      </w:r>
      <w:r w:rsidRPr="00145E8C">
        <w:rPr>
          <w:bCs/>
          <w:sz w:val="24"/>
          <w:szCs w:val="24"/>
          <w:lang w:eastAsia="en-US"/>
        </w:rPr>
        <w:tab/>
        <w:t xml:space="preserve">в форме документа на бумажном носителе законному представителю несовершеннолетнего: </w:t>
      </w:r>
      <w:r w:rsidRPr="00145E8C">
        <w:rPr>
          <w:bCs/>
          <w:i/>
          <w:sz w:val="24"/>
          <w:szCs w:val="24"/>
          <w:lang w:eastAsia="en-US"/>
        </w:rPr>
        <w:t>фамилия, имя, отчество (при наличии), сведения о документе, удостоверяющем личность</w:t>
      </w:r>
      <w:r w:rsidRPr="00145E8C">
        <w:rPr>
          <w:bCs/>
          <w:sz w:val="24"/>
          <w:szCs w:val="24"/>
          <w:lang w:eastAsia="en-US"/>
        </w:rPr>
        <w:t>;</w:t>
      </w:r>
    </w:p>
    <w:p w:rsidR="00145E8C" w:rsidRPr="00145E8C" w:rsidRDefault="00145E8C" w:rsidP="00145E8C">
      <w:pPr>
        <w:jc w:val="both"/>
        <w:rPr>
          <w:bCs/>
          <w:sz w:val="24"/>
          <w:szCs w:val="24"/>
          <w:lang w:eastAsia="en-US"/>
        </w:rPr>
      </w:pPr>
      <w:r w:rsidRPr="00145E8C">
        <w:rPr>
          <w:bCs/>
          <w:sz w:val="24"/>
          <w:szCs w:val="24"/>
          <w:lang w:eastAsia="en-US"/>
        </w:rPr>
        <w:t></w:t>
      </w:r>
      <w:r w:rsidRPr="00145E8C">
        <w:rPr>
          <w:bCs/>
          <w:sz w:val="24"/>
          <w:szCs w:val="24"/>
          <w:lang w:eastAsia="en-US"/>
        </w:rPr>
        <w:tab/>
        <w:t>почтовым отправлением на адрес, указанный в заявлении (только на бумажном носителе);</w:t>
      </w:r>
    </w:p>
    <w:p w:rsidR="00145E8C" w:rsidRPr="00145E8C" w:rsidRDefault="00145E8C" w:rsidP="00145E8C">
      <w:pPr>
        <w:jc w:val="both"/>
        <w:rPr>
          <w:bCs/>
          <w:sz w:val="24"/>
          <w:szCs w:val="24"/>
          <w:lang w:eastAsia="en-US"/>
        </w:rPr>
      </w:pPr>
      <w:r w:rsidRPr="00145E8C">
        <w:rPr>
          <w:bCs/>
          <w:sz w:val="24"/>
          <w:szCs w:val="24"/>
          <w:lang w:eastAsia="en-US"/>
        </w:rPr>
        <w:t></w:t>
      </w:r>
      <w:r w:rsidRPr="00145E8C">
        <w:rPr>
          <w:bCs/>
          <w:sz w:val="24"/>
          <w:szCs w:val="24"/>
          <w:lang w:eastAsia="en-US"/>
        </w:rPr>
        <w:tab/>
        <w:t>отправлением по электронной почте (в форме электронного документа);</w:t>
      </w:r>
    </w:p>
    <w:p w:rsidR="00145E8C" w:rsidRPr="00145E8C" w:rsidRDefault="00145E8C" w:rsidP="00145E8C">
      <w:pPr>
        <w:jc w:val="both"/>
        <w:rPr>
          <w:bCs/>
          <w:sz w:val="24"/>
          <w:szCs w:val="24"/>
          <w:lang w:eastAsia="en-US"/>
        </w:rPr>
      </w:pPr>
      <w:r w:rsidRPr="00145E8C">
        <w:rPr>
          <w:bCs/>
          <w:sz w:val="24"/>
          <w:szCs w:val="24"/>
          <w:lang w:eastAsia="en-US"/>
        </w:rPr>
        <w:t></w:t>
      </w:r>
      <w:r w:rsidRPr="00145E8C">
        <w:rPr>
          <w:bCs/>
          <w:sz w:val="24"/>
          <w:szCs w:val="24"/>
          <w:lang w:eastAsia="en-US"/>
        </w:rPr>
        <w:tab/>
        <w:t>посредством личного обращения в МФЦ (только на бумажном носителе);</w:t>
      </w:r>
    </w:p>
    <w:p w:rsidR="00145E8C" w:rsidRPr="00145E8C" w:rsidRDefault="00145E8C" w:rsidP="00145E8C">
      <w:pPr>
        <w:jc w:val="both"/>
        <w:rPr>
          <w:bCs/>
          <w:sz w:val="24"/>
          <w:szCs w:val="24"/>
          <w:lang w:eastAsia="en-US"/>
        </w:rPr>
      </w:pPr>
      <w:r w:rsidRPr="00145E8C">
        <w:rPr>
          <w:bCs/>
          <w:sz w:val="24"/>
          <w:szCs w:val="24"/>
          <w:lang w:eastAsia="en-US"/>
        </w:rPr>
        <w:t></w:t>
      </w:r>
      <w:r w:rsidRPr="00145E8C">
        <w:rPr>
          <w:bCs/>
          <w:sz w:val="24"/>
          <w:szCs w:val="24"/>
          <w:lang w:eastAsia="en-US"/>
        </w:rPr>
        <w:tab/>
        <w:t>посредством направления через Единый портал (только в форме электронного документа);</w:t>
      </w:r>
    </w:p>
    <w:p w:rsidR="00145E8C" w:rsidRPr="00145E8C" w:rsidRDefault="00145E8C" w:rsidP="00145E8C">
      <w:pPr>
        <w:jc w:val="both"/>
        <w:rPr>
          <w:bCs/>
          <w:sz w:val="24"/>
          <w:szCs w:val="24"/>
          <w:lang w:eastAsia="en-US"/>
        </w:rPr>
      </w:pPr>
      <w:r w:rsidRPr="00145E8C">
        <w:rPr>
          <w:bCs/>
          <w:sz w:val="24"/>
          <w:szCs w:val="24"/>
          <w:lang w:eastAsia="en-US"/>
        </w:rPr>
        <w:t></w:t>
      </w:r>
      <w:r w:rsidRPr="00145E8C">
        <w:rPr>
          <w:bCs/>
          <w:sz w:val="24"/>
          <w:szCs w:val="24"/>
          <w:lang w:eastAsia="en-US"/>
        </w:rPr>
        <w:tab/>
        <w:t>посредством направления через РПГУ (только в форме электронного документа).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 w:rsidRPr="00145E8C">
        <w:rPr>
          <w:sz w:val="24"/>
          <w:szCs w:val="24"/>
        </w:rPr>
        <w:t>____________________/____________________/</w:t>
      </w:r>
    </w:p>
    <w:p w:rsidR="00145E8C" w:rsidRPr="00145E8C" w:rsidRDefault="00145E8C" w:rsidP="00145E8C">
      <w:pPr>
        <w:ind w:firstLine="709"/>
        <w:jc w:val="right"/>
        <w:rPr>
          <w:sz w:val="24"/>
          <w:szCs w:val="24"/>
          <w:vertAlign w:val="superscript"/>
        </w:rPr>
      </w:pPr>
      <w:r w:rsidRPr="00145E8C">
        <w:rPr>
          <w:sz w:val="24"/>
          <w:szCs w:val="24"/>
          <w:vertAlign w:val="superscript"/>
        </w:rPr>
        <w:t xml:space="preserve">(подпись) </w:t>
      </w:r>
      <w:r w:rsidRPr="00145E8C">
        <w:rPr>
          <w:sz w:val="24"/>
          <w:szCs w:val="24"/>
          <w:vertAlign w:val="superscript"/>
        </w:rPr>
        <w:tab/>
        <w:t xml:space="preserve">                                            (Фамилия Имя Отчество)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 w:rsidRPr="00145E8C">
        <w:rPr>
          <w:sz w:val="24"/>
          <w:szCs w:val="24"/>
        </w:rPr>
        <w:t>____________________</w:t>
      </w:r>
    </w:p>
    <w:p w:rsidR="00145E8C" w:rsidRPr="00145E8C" w:rsidRDefault="00145E8C" w:rsidP="00145E8C">
      <w:pPr>
        <w:ind w:firstLine="709"/>
        <w:contextualSpacing/>
        <w:jc w:val="both"/>
        <w:rPr>
          <w:sz w:val="24"/>
          <w:szCs w:val="24"/>
          <w:vertAlign w:val="subscript"/>
        </w:rPr>
      </w:pPr>
      <w:r w:rsidRPr="00145E8C">
        <w:rPr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дата</w:t>
      </w:r>
    </w:p>
    <w:p w:rsidR="00145E8C" w:rsidRPr="00145E8C" w:rsidRDefault="00145E8C" w:rsidP="00145E8C">
      <w:pPr>
        <w:tabs>
          <w:tab w:val="left" w:pos="3261"/>
        </w:tabs>
        <w:ind w:left="4536"/>
        <w:rPr>
          <w:sz w:val="24"/>
          <w:szCs w:val="24"/>
        </w:rPr>
      </w:pPr>
    </w:p>
    <w:p w:rsidR="00145E8C" w:rsidRPr="00145E8C" w:rsidRDefault="00145E8C" w:rsidP="00145E8C">
      <w:pPr>
        <w:tabs>
          <w:tab w:val="left" w:pos="3261"/>
        </w:tabs>
        <w:ind w:firstLine="709"/>
        <w:rPr>
          <w:sz w:val="24"/>
          <w:szCs w:val="24"/>
        </w:rPr>
        <w:sectPr w:rsidR="00145E8C" w:rsidRPr="00145E8C" w:rsidSect="003215C0">
          <w:pgSz w:w="11910" w:h="16840" w:code="9"/>
          <w:pgMar w:top="1134" w:right="851" w:bottom="1134" w:left="1701" w:header="0" w:footer="0" w:gutter="0"/>
          <w:cols w:space="720"/>
        </w:sectPr>
      </w:pPr>
    </w:p>
    <w:p w:rsidR="0022247F" w:rsidRDefault="0022247F" w:rsidP="0022247F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DA1885">
        <w:rPr>
          <w:sz w:val="24"/>
          <w:szCs w:val="24"/>
        </w:rPr>
        <w:t>2</w:t>
      </w:r>
    </w:p>
    <w:p w:rsidR="0022247F" w:rsidRDefault="0022247F" w:rsidP="0022247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22247F" w:rsidRPr="006229B2" w:rsidRDefault="0022247F" w:rsidP="0022247F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bookmarkStart w:id="0" w:name="_GoBack"/>
      <w:r w:rsidR="006229B2" w:rsidRPr="006229B2">
        <w:rPr>
          <w:sz w:val="24"/>
          <w:szCs w:val="24"/>
          <w:u w:val="single"/>
        </w:rPr>
        <w:t>27.08.2026  №  867</w:t>
      </w:r>
    </w:p>
    <w:bookmarkEnd w:id="0"/>
    <w:p w:rsidR="0022247F" w:rsidRDefault="0022247F" w:rsidP="00145E8C">
      <w:pPr>
        <w:tabs>
          <w:tab w:val="left" w:pos="3261"/>
        </w:tabs>
        <w:ind w:left="4536"/>
        <w:jc w:val="right"/>
        <w:rPr>
          <w:sz w:val="24"/>
          <w:szCs w:val="24"/>
        </w:rPr>
      </w:pPr>
    </w:p>
    <w:p w:rsidR="00145E8C" w:rsidRPr="00145E8C" w:rsidRDefault="00145E8C" w:rsidP="00145E8C">
      <w:pPr>
        <w:tabs>
          <w:tab w:val="left" w:pos="3261"/>
        </w:tabs>
        <w:ind w:left="4536"/>
        <w:jc w:val="right"/>
        <w:rPr>
          <w:sz w:val="24"/>
          <w:szCs w:val="24"/>
        </w:rPr>
      </w:pPr>
      <w:r w:rsidRPr="00145E8C">
        <w:rPr>
          <w:sz w:val="24"/>
          <w:szCs w:val="24"/>
        </w:rPr>
        <w:t>Приложение 6</w:t>
      </w:r>
    </w:p>
    <w:p w:rsidR="00145E8C" w:rsidRPr="00145E8C" w:rsidRDefault="00145E8C" w:rsidP="00145E8C">
      <w:pPr>
        <w:jc w:val="right"/>
        <w:rPr>
          <w:sz w:val="24"/>
          <w:szCs w:val="24"/>
        </w:rPr>
      </w:pPr>
      <w:r w:rsidRPr="00145E8C">
        <w:rPr>
          <w:sz w:val="24"/>
          <w:szCs w:val="24"/>
        </w:rPr>
        <w:t xml:space="preserve"> к Административному регламенту</w:t>
      </w:r>
    </w:p>
    <w:p w:rsidR="00145E8C" w:rsidRPr="00145E8C" w:rsidRDefault="00145E8C" w:rsidP="00145E8C">
      <w:pPr>
        <w:jc w:val="right"/>
        <w:rPr>
          <w:sz w:val="24"/>
          <w:szCs w:val="24"/>
        </w:rPr>
      </w:pPr>
      <w:r w:rsidRPr="00145E8C">
        <w:rPr>
          <w:sz w:val="24"/>
          <w:szCs w:val="24"/>
        </w:rPr>
        <w:t xml:space="preserve"> предоставления муниципальной услуги</w:t>
      </w:r>
    </w:p>
    <w:p w:rsidR="00145E8C" w:rsidRPr="00145E8C" w:rsidRDefault="00145E8C" w:rsidP="00145E8C">
      <w:pPr>
        <w:jc w:val="right"/>
        <w:rPr>
          <w:sz w:val="24"/>
          <w:szCs w:val="24"/>
        </w:rPr>
      </w:pPr>
      <w:r w:rsidRPr="00145E8C">
        <w:rPr>
          <w:sz w:val="24"/>
          <w:szCs w:val="24"/>
        </w:rPr>
        <w:t xml:space="preserve"> «Выдача разрешений на право вырубки зеленых насаждений»</w:t>
      </w:r>
    </w:p>
    <w:p w:rsidR="00145E8C" w:rsidRPr="00145E8C" w:rsidRDefault="00145E8C" w:rsidP="00145E8C">
      <w:pPr>
        <w:tabs>
          <w:tab w:val="left" w:pos="3261"/>
        </w:tabs>
        <w:ind w:left="4536"/>
        <w:rPr>
          <w:sz w:val="24"/>
          <w:szCs w:val="24"/>
        </w:rPr>
      </w:pPr>
    </w:p>
    <w:p w:rsidR="00145E8C" w:rsidRPr="00145E8C" w:rsidRDefault="00145E8C" w:rsidP="00145E8C">
      <w:pPr>
        <w:tabs>
          <w:tab w:val="left" w:pos="3261"/>
        </w:tabs>
        <w:ind w:firstLine="709"/>
        <w:rPr>
          <w:sz w:val="24"/>
          <w:szCs w:val="24"/>
        </w:rPr>
      </w:pP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center"/>
        <w:rPr>
          <w:bCs/>
          <w:i/>
          <w:sz w:val="24"/>
          <w:szCs w:val="24"/>
        </w:rPr>
      </w:pPr>
      <w:r w:rsidRPr="00145E8C">
        <w:rPr>
          <w:bCs/>
          <w:i/>
          <w:sz w:val="24"/>
          <w:szCs w:val="24"/>
        </w:rPr>
        <w:t>Форма Акта обследования зеленых насаждений, подлежащих вырубке</w:t>
      </w:r>
    </w:p>
    <w:p w:rsidR="00145E8C" w:rsidRPr="00145E8C" w:rsidRDefault="00145E8C" w:rsidP="00145E8C">
      <w:pPr>
        <w:widowControl w:val="0"/>
        <w:autoSpaceDE w:val="0"/>
        <w:autoSpaceDN w:val="0"/>
        <w:adjustRightInd w:val="0"/>
        <w:jc w:val="center"/>
        <w:outlineLvl w:val="1"/>
        <w:rPr>
          <w:i/>
          <w:sz w:val="24"/>
          <w:szCs w:val="24"/>
        </w:rPr>
      </w:pPr>
      <w:r w:rsidRPr="00145E8C">
        <w:rPr>
          <w:bCs/>
          <w:i/>
          <w:sz w:val="24"/>
          <w:szCs w:val="24"/>
        </w:rPr>
        <w:t>на территории Трехгорного городского округа</w:t>
      </w:r>
    </w:p>
    <w:p w:rsidR="00145E8C" w:rsidRDefault="00145E8C" w:rsidP="00145E8C">
      <w:pPr>
        <w:tabs>
          <w:tab w:val="left" w:pos="3261"/>
        </w:tabs>
        <w:rPr>
          <w:sz w:val="24"/>
          <w:szCs w:val="24"/>
        </w:rPr>
      </w:pPr>
    </w:p>
    <w:p w:rsidR="0022247F" w:rsidRPr="00145E8C" w:rsidRDefault="0022247F" w:rsidP="0022247F">
      <w:pPr>
        <w:tabs>
          <w:tab w:val="left" w:pos="3261"/>
        </w:tabs>
        <w:ind w:left="4536"/>
        <w:rPr>
          <w:sz w:val="24"/>
          <w:szCs w:val="24"/>
        </w:rPr>
      </w:pPr>
      <w:r w:rsidRPr="00145E8C">
        <w:rPr>
          <w:sz w:val="24"/>
          <w:szCs w:val="24"/>
        </w:rPr>
        <w:t>УТВЕРЖДАЮ:</w:t>
      </w:r>
    </w:p>
    <w:p w:rsidR="0022247F" w:rsidRPr="00145E8C" w:rsidRDefault="0022247F" w:rsidP="0022247F">
      <w:pPr>
        <w:ind w:left="4536"/>
        <w:rPr>
          <w:sz w:val="24"/>
          <w:szCs w:val="24"/>
        </w:rPr>
      </w:pPr>
      <w:r w:rsidRPr="00145E8C">
        <w:rPr>
          <w:sz w:val="24"/>
          <w:szCs w:val="24"/>
        </w:rPr>
        <w:t xml:space="preserve">Начальник </w:t>
      </w:r>
      <w:r w:rsidRPr="00145E8C">
        <w:rPr>
          <w:sz w:val="24"/>
          <w:szCs w:val="24"/>
        </w:rPr>
        <w:br/>
        <w:t>МКУ «Служба заказчика»   _______________/_______________/</w:t>
      </w:r>
    </w:p>
    <w:p w:rsidR="0022247F" w:rsidRPr="00145E8C" w:rsidRDefault="0022247F" w:rsidP="0022247F">
      <w:pPr>
        <w:ind w:firstLine="4536"/>
        <w:jc w:val="center"/>
        <w:rPr>
          <w:sz w:val="24"/>
          <w:szCs w:val="24"/>
          <w:vertAlign w:val="superscript"/>
        </w:rPr>
      </w:pPr>
      <w:r w:rsidRPr="00145E8C">
        <w:rPr>
          <w:sz w:val="24"/>
          <w:szCs w:val="24"/>
          <w:vertAlign w:val="superscript"/>
        </w:rPr>
        <w:t xml:space="preserve">(подпись) </w:t>
      </w:r>
      <w:r w:rsidRPr="00145E8C">
        <w:rPr>
          <w:sz w:val="24"/>
          <w:szCs w:val="24"/>
          <w:vertAlign w:val="superscript"/>
        </w:rPr>
        <w:tab/>
        <w:t xml:space="preserve">            (Фамилия И.О.)</w:t>
      </w:r>
    </w:p>
    <w:p w:rsidR="0022247F" w:rsidRDefault="0022247F" w:rsidP="00145E8C">
      <w:pPr>
        <w:tabs>
          <w:tab w:val="left" w:pos="3261"/>
        </w:tabs>
        <w:rPr>
          <w:sz w:val="24"/>
          <w:szCs w:val="24"/>
        </w:rPr>
      </w:pPr>
    </w:p>
    <w:p w:rsidR="0022247F" w:rsidRPr="00355D06" w:rsidRDefault="0022247F" w:rsidP="0022247F">
      <w:pPr>
        <w:jc w:val="center"/>
        <w:rPr>
          <w:bCs/>
          <w:sz w:val="24"/>
          <w:szCs w:val="24"/>
        </w:rPr>
      </w:pPr>
      <w:r w:rsidRPr="00355D06">
        <w:rPr>
          <w:bCs/>
          <w:sz w:val="24"/>
          <w:szCs w:val="24"/>
        </w:rPr>
        <w:t xml:space="preserve">АКТ </w:t>
      </w:r>
      <w:r w:rsidRPr="00355D06">
        <w:rPr>
          <w:bCs/>
          <w:color w:val="212121"/>
          <w:sz w:val="24"/>
          <w:szCs w:val="24"/>
        </w:rPr>
        <w:t>№ ___</w:t>
      </w:r>
    </w:p>
    <w:p w:rsidR="0022247F" w:rsidRPr="00355D06" w:rsidRDefault="0022247F" w:rsidP="00355D06">
      <w:pPr>
        <w:jc w:val="center"/>
        <w:rPr>
          <w:bCs/>
          <w:sz w:val="24"/>
          <w:szCs w:val="24"/>
        </w:rPr>
      </w:pPr>
      <w:r w:rsidRPr="00355D06">
        <w:rPr>
          <w:bCs/>
          <w:sz w:val="24"/>
          <w:szCs w:val="24"/>
        </w:rPr>
        <w:t>визуально</w:t>
      </w:r>
      <w:r w:rsidR="0002566F">
        <w:rPr>
          <w:bCs/>
          <w:sz w:val="24"/>
          <w:szCs w:val="24"/>
        </w:rPr>
        <w:t>го</w:t>
      </w:r>
      <w:r w:rsidRPr="00355D06">
        <w:rPr>
          <w:bCs/>
          <w:sz w:val="24"/>
          <w:szCs w:val="24"/>
        </w:rPr>
        <w:t xml:space="preserve"> осмотр</w:t>
      </w:r>
      <w:r w:rsidR="0002566F">
        <w:rPr>
          <w:bCs/>
          <w:sz w:val="24"/>
          <w:szCs w:val="24"/>
        </w:rPr>
        <w:t>а</w:t>
      </w:r>
      <w:r w:rsidRPr="00355D06">
        <w:rPr>
          <w:bCs/>
          <w:sz w:val="24"/>
          <w:szCs w:val="24"/>
        </w:rPr>
        <w:t xml:space="preserve"> зеленых насаждений на корню, подлежащих вырубке, </w:t>
      </w:r>
      <w:r w:rsidRPr="00355D06">
        <w:rPr>
          <w:bCs/>
          <w:sz w:val="24"/>
          <w:szCs w:val="24"/>
        </w:rPr>
        <w:br/>
        <w:t>на территории Трехгорного городского округа</w:t>
      </w:r>
    </w:p>
    <w:p w:rsidR="0022247F" w:rsidRPr="00355D06" w:rsidRDefault="0022247F" w:rsidP="00355D06">
      <w:pPr>
        <w:jc w:val="center"/>
        <w:rPr>
          <w:bCs/>
          <w:sz w:val="24"/>
          <w:szCs w:val="24"/>
        </w:rPr>
      </w:pPr>
    </w:p>
    <w:p w:rsidR="0022247F" w:rsidRPr="00355D06" w:rsidRDefault="0022247F" w:rsidP="00355D06">
      <w:pPr>
        <w:jc w:val="both"/>
        <w:rPr>
          <w:sz w:val="24"/>
          <w:szCs w:val="24"/>
        </w:rPr>
      </w:pPr>
      <w:r w:rsidRPr="00355D06">
        <w:rPr>
          <w:sz w:val="24"/>
          <w:szCs w:val="24"/>
        </w:rPr>
        <w:t>г. Трехгорный</w:t>
      </w:r>
      <w:r w:rsidRPr="00355D06">
        <w:rPr>
          <w:sz w:val="24"/>
          <w:szCs w:val="24"/>
        </w:rPr>
        <w:tab/>
        <w:t xml:space="preserve">                                                                        </w:t>
      </w:r>
      <w:r w:rsidRPr="00355D06">
        <w:rPr>
          <w:color w:val="212121"/>
          <w:sz w:val="24"/>
          <w:szCs w:val="24"/>
        </w:rPr>
        <w:t xml:space="preserve">«__» ___________ </w:t>
      </w:r>
      <w:r w:rsidRPr="00355D06">
        <w:rPr>
          <w:sz w:val="24"/>
          <w:szCs w:val="24"/>
        </w:rPr>
        <w:t>20___ г.</w:t>
      </w:r>
    </w:p>
    <w:p w:rsidR="0022247F" w:rsidRPr="00355D06" w:rsidRDefault="0022247F" w:rsidP="00355D06">
      <w:pPr>
        <w:rPr>
          <w:sz w:val="24"/>
          <w:szCs w:val="24"/>
          <w:u w:val="single"/>
        </w:rPr>
      </w:pPr>
    </w:p>
    <w:p w:rsidR="0022247F" w:rsidRPr="00355D06" w:rsidRDefault="0022247F" w:rsidP="00355D06">
      <w:pPr>
        <w:jc w:val="both"/>
        <w:rPr>
          <w:sz w:val="24"/>
          <w:szCs w:val="24"/>
        </w:rPr>
      </w:pPr>
      <w:r w:rsidRPr="00355D06">
        <w:rPr>
          <w:sz w:val="24"/>
          <w:szCs w:val="24"/>
        </w:rPr>
        <w:t>Визуальный осмотр проведен:</w:t>
      </w:r>
    </w:p>
    <w:p w:rsidR="0022247F" w:rsidRPr="00355D06" w:rsidRDefault="003268B0" w:rsidP="00355D06">
      <w:p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22247F" w:rsidRPr="00355D06">
        <w:rPr>
          <w:sz w:val="24"/>
          <w:szCs w:val="24"/>
        </w:rPr>
        <w:t>редставителем Муниципального казенного учреждения «Служба заказчика»</w:t>
      </w:r>
    </w:p>
    <w:p w:rsidR="0022247F" w:rsidRPr="00355D06" w:rsidRDefault="0022247F" w:rsidP="00355D06">
      <w:pPr>
        <w:jc w:val="both"/>
        <w:rPr>
          <w:sz w:val="24"/>
          <w:szCs w:val="24"/>
        </w:rPr>
      </w:pPr>
      <w:r w:rsidRPr="00355D06">
        <w:rPr>
          <w:sz w:val="24"/>
          <w:szCs w:val="24"/>
        </w:rPr>
        <w:t>_____________________________________________________________________</w:t>
      </w:r>
      <w:r w:rsidR="0001349D">
        <w:rPr>
          <w:sz w:val="24"/>
          <w:szCs w:val="24"/>
        </w:rPr>
        <w:t>.</w:t>
      </w:r>
    </w:p>
    <w:p w:rsidR="0022247F" w:rsidRPr="00355D06" w:rsidRDefault="0022247F" w:rsidP="00355D06">
      <w:pPr>
        <w:jc w:val="both"/>
        <w:rPr>
          <w:sz w:val="24"/>
          <w:szCs w:val="24"/>
        </w:rPr>
      </w:pPr>
      <w:r w:rsidRPr="00355D06">
        <w:rPr>
          <w:sz w:val="24"/>
          <w:szCs w:val="24"/>
        </w:rPr>
        <w:t>На основании заявления ________________________</w:t>
      </w:r>
      <w:r w:rsidRPr="00355D06">
        <w:rPr>
          <w:color w:val="212121"/>
          <w:sz w:val="24"/>
          <w:szCs w:val="24"/>
        </w:rPr>
        <w:t xml:space="preserve">«__» ___________ </w:t>
      </w:r>
      <w:r w:rsidRPr="00355D06">
        <w:rPr>
          <w:sz w:val="24"/>
          <w:szCs w:val="24"/>
        </w:rPr>
        <w:t>20___ г. №__.</w:t>
      </w:r>
    </w:p>
    <w:p w:rsidR="0022247F" w:rsidRPr="00355D06" w:rsidRDefault="0022247F" w:rsidP="00355D06">
      <w:pPr>
        <w:rPr>
          <w:sz w:val="24"/>
          <w:szCs w:val="24"/>
        </w:rPr>
      </w:pPr>
      <w:r w:rsidRPr="00355D06">
        <w:rPr>
          <w:sz w:val="24"/>
          <w:szCs w:val="24"/>
        </w:rPr>
        <w:t>В присутствии:  _______________________________________________________</w:t>
      </w:r>
      <w:r w:rsidR="00355D06">
        <w:rPr>
          <w:sz w:val="24"/>
          <w:szCs w:val="24"/>
        </w:rPr>
        <w:t>____________</w:t>
      </w:r>
    </w:p>
    <w:p w:rsidR="0022247F" w:rsidRPr="00355D06" w:rsidRDefault="0022247F" w:rsidP="00355D06">
      <w:pPr>
        <w:tabs>
          <w:tab w:val="left" w:pos="567"/>
          <w:tab w:val="left" w:pos="709"/>
        </w:tabs>
        <w:jc w:val="both"/>
        <w:rPr>
          <w:color w:val="000000" w:themeColor="text1"/>
          <w:sz w:val="24"/>
          <w:szCs w:val="24"/>
        </w:rPr>
      </w:pPr>
      <w:r w:rsidRPr="00355D06">
        <w:rPr>
          <w:sz w:val="24"/>
          <w:szCs w:val="24"/>
        </w:rPr>
        <w:t xml:space="preserve">проведен осмотр земельного участка с кадастровым номером: </w:t>
      </w:r>
      <w:r w:rsidRPr="00355D06">
        <w:rPr>
          <w:color w:val="000000" w:themeColor="text1"/>
          <w:sz w:val="24"/>
          <w:szCs w:val="24"/>
        </w:rPr>
        <w:t>_________________</w:t>
      </w:r>
      <w:r w:rsidR="00355D06">
        <w:rPr>
          <w:color w:val="000000" w:themeColor="text1"/>
          <w:sz w:val="24"/>
          <w:szCs w:val="24"/>
        </w:rPr>
        <w:t>_______</w:t>
      </w:r>
    </w:p>
    <w:p w:rsidR="0022247F" w:rsidRPr="00355D06" w:rsidRDefault="0022247F" w:rsidP="00355D06">
      <w:pPr>
        <w:tabs>
          <w:tab w:val="left" w:pos="567"/>
          <w:tab w:val="left" w:pos="709"/>
        </w:tabs>
        <w:jc w:val="both"/>
        <w:rPr>
          <w:sz w:val="24"/>
          <w:szCs w:val="24"/>
        </w:rPr>
      </w:pPr>
      <w:r w:rsidRPr="00355D06">
        <w:rPr>
          <w:sz w:val="24"/>
          <w:szCs w:val="24"/>
        </w:rPr>
        <w:t>на предмет вырубки зеленых насаждений на территории ___________________________</w:t>
      </w:r>
      <w:r w:rsidR="00355D06">
        <w:rPr>
          <w:sz w:val="24"/>
          <w:szCs w:val="24"/>
        </w:rPr>
        <w:t>________________________</w:t>
      </w:r>
      <w:r w:rsidRPr="00355D06">
        <w:rPr>
          <w:sz w:val="24"/>
          <w:szCs w:val="24"/>
        </w:rPr>
        <w:t xml:space="preserve"> от «__» ___________ 20___ г. №__.</w:t>
      </w:r>
    </w:p>
    <w:p w:rsidR="0022247F" w:rsidRPr="00355D06" w:rsidRDefault="0022247F" w:rsidP="00355D06">
      <w:pPr>
        <w:tabs>
          <w:tab w:val="left" w:pos="567"/>
          <w:tab w:val="left" w:pos="709"/>
        </w:tabs>
        <w:jc w:val="center"/>
        <w:rPr>
          <w:sz w:val="24"/>
          <w:szCs w:val="24"/>
          <w:vertAlign w:val="subscript"/>
        </w:rPr>
      </w:pPr>
      <w:r w:rsidRPr="00355D06">
        <w:rPr>
          <w:sz w:val="24"/>
          <w:szCs w:val="24"/>
          <w:vertAlign w:val="subscript"/>
        </w:rPr>
        <w:t>(</w:t>
      </w:r>
      <w:r w:rsidR="00933AE8">
        <w:rPr>
          <w:sz w:val="24"/>
          <w:szCs w:val="24"/>
          <w:vertAlign w:val="subscript"/>
        </w:rPr>
        <w:t>реквизиты документа</w:t>
      </w:r>
      <w:r w:rsidR="00933AE8" w:rsidRPr="00933AE8">
        <w:rPr>
          <w:sz w:val="24"/>
          <w:szCs w:val="24"/>
          <w:vertAlign w:val="subscript"/>
        </w:rPr>
        <w:t xml:space="preserve"> о </w:t>
      </w:r>
      <w:proofErr w:type="spellStart"/>
      <w:r w:rsidR="00933AE8" w:rsidRPr="00933AE8">
        <w:rPr>
          <w:sz w:val="24"/>
          <w:szCs w:val="24"/>
          <w:vertAlign w:val="subscript"/>
        </w:rPr>
        <w:t>правообладании</w:t>
      </w:r>
      <w:proofErr w:type="spellEnd"/>
      <w:r w:rsidR="00933AE8" w:rsidRPr="00933AE8">
        <w:rPr>
          <w:sz w:val="24"/>
          <w:szCs w:val="24"/>
          <w:vertAlign w:val="subscript"/>
        </w:rPr>
        <w:t xml:space="preserve"> </w:t>
      </w:r>
      <w:r w:rsidRPr="00355D06">
        <w:rPr>
          <w:sz w:val="24"/>
          <w:szCs w:val="24"/>
          <w:vertAlign w:val="subscript"/>
        </w:rPr>
        <w:t>земельн</w:t>
      </w:r>
      <w:r w:rsidR="00933AE8">
        <w:rPr>
          <w:sz w:val="24"/>
          <w:szCs w:val="24"/>
          <w:vertAlign w:val="subscript"/>
        </w:rPr>
        <w:t>ым</w:t>
      </w:r>
      <w:r w:rsidRPr="00355D06">
        <w:rPr>
          <w:sz w:val="24"/>
          <w:szCs w:val="24"/>
          <w:vertAlign w:val="subscript"/>
        </w:rPr>
        <w:t xml:space="preserve"> участ</w:t>
      </w:r>
      <w:r w:rsidR="00933AE8">
        <w:rPr>
          <w:sz w:val="24"/>
          <w:szCs w:val="24"/>
          <w:vertAlign w:val="subscript"/>
        </w:rPr>
        <w:t>ком</w:t>
      </w:r>
      <w:r w:rsidRPr="00355D06">
        <w:rPr>
          <w:sz w:val="24"/>
          <w:szCs w:val="24"/>
          <w:vertAlign w:val="subscript"/>
        </w:rPr>
        <w:t>)</w:t>
      </w:r>
    </w:p>
    <w:p w:rsidR="0022247F" w:rsidRPr="00355D06" w:rsidRDefault="0022247F" w:rsidP="00355D06">
      <w:pPr>
        <w:tabs>
          <w:tab w:val="left" w:pos="567"/>
          <w:tab w:val="left" w:pos="709"/>
        </w:tabs>
        <w:jc w:val="both"/>
        <w:rPr>
          <w:sz w:val="24"/>
          <w:szCs w:val="24"/>
        </w:rPr>
      </w:pPr>
      <w:r w:rsidRPr="00355D06">
        <w:rPr>
          <w:sz w:val="24"/>
          <w:szCs w:val="24"/>
        </w:rPr>
        <w:t>Результат визуального осмотра зеленых насаждений на корню: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28"/>
        <w:gridCol w:w="4066"/>
        <w:gridCol w:w="1477"/>
        <w:gridCol w:w="3664"/>
      </w:tblGrid>
      <w:tr w:rsidR="00C66532" w:rsidRPr="00145E8C" w:rsidTr="00C66532"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  <w:r w:rsidRPr="00145E8C">
              <w:rPr>
                <w:sz w:val="24"/>
                <w:szCs w:val="24"/>
              </w:rPr>
              <w:t>№</w:t>
            </w:r>
          </w:p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  <w:proofErr w:type="gramStart"/>
            <w:r w:rsidRPr="00145E8C">
              <w:rPr>
                <w:sz w:val="24"/>
                <w:szCs w:val="24"/>
              </w:rPr>
              <w:t>п</w:t>
            </w:r>
            <w:proofErr w:type="gramEnd"/>
            <w:r w:rsidRPr="00145E8C">
              <w:rPr>
                <w:sz w:val="24"/>
                <w:szCs w:val="24"/>
              </w:rPr>
              <w:t>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45E8C">
              <w:rPr>
                <w:rFonts w:eastAsiaTheme="minorEastAsia"/>
                <w:sz w:val="24"/>
                <w:szCs w:val="24"/>
              </w:rPr>
              <w:t xml:space="preserve">Порода зеленого насаждения/ </w:t>
            </w:r>
          </w:p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45E8C">
              <w:rPr>
                <w:rFonts w:eastAsiaTheme="minorEastAsia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32" w:rsidRPr="00145E8C" w:rsidRDefault="00C5656B" w:rsidP="000256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Количество, е</w:t>
            </w:r>
            <w:r w:rsidR="00C66532" w:rsidRPr="00145E8C">
              <w:rPr>
                <w:rFonts w:eastAsiaTheme="minorEastAsia"/>
                <w:sz w:val="24"/>
                <w:szCs w:val="24"/>
              </w:rPr>
              <w:t>д</w:t>
            </w:r>
            <w:r w:rsidR="0002566F">
              <w:rPr>
                <w:rFonts w:eastAsiaTheme="minorEastAsia"/>
                <w:sz w:val="24"/>
                <w:szCs w:val="24"/>
              </w:rPr>
              <w:t>ини</w:t>
            </w:r>
            <w:r w:rsidR="00C66532" w:rsidRPr="00145E8C">
              <w:rPr>
                <w:rFonts w:eastAsiaTheme="minorEastAsia"/>
                <w:sz w:val="24"/>
                <w:szCs w:val="24"/>
              </w:rPr>
              <w:t xml:space="preserve">ца </w:t>
            </w:r>
            <w:r w:rsidR="00C66532" w:rsidRPr="00145E8C">
              <w:rPr>
                <w:rFonts w:eastAsiaTheme="minorEastAsia"/>
                <w:sz w:val="24"/>
                <w:szCs w:val="24"/>
              </w:rPr>
              <w:br/>
              <w:t>изм</w:t>
            </w:r>
            <w:r w:rsidR="0002566F">
              <w:rPr>
                <w:rFonts w:eastAsiaTheme="minorEastAsia"/>
                <w:sz w:val="24"/>
                <w:szCs w:val="24"/>
              </w:rPr>
              <w:t>ерения (шт.)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532" w:rsidRPr="00145E8C" w:rsidRDefault="0002566F" w:rsidP="00355D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Примечание</w:t>
            </w:r>
          </w:p>
        </w:tc>
      </w:tr>
      <w:tr w:rsidR="00C66532" w:rsidRPr="00145E8C" w:rsidTr="0002566F">
        <w:trPr>
          <w:trHeight w:val="339"/>
        </w:trPr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</w:p>
        </w:tc>
      </w:tr>
      <w:tr w:rsidR="00C66532" w:rsidRPr="00145E8C" w:rsidTr="0002566F">
        <w:trPr>
          <w:trHeight w:val="274"/>
        </w:trPr>
        <w:tc>
          <w:tcPr>
            <w:tcW w:w="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532" w:rsidRPr="00145E8C" w:rsidRDefault="00C66532" w:rsidP="00355D06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sz w:val="24"/>
                <w:szCs w:val="24"/>
              </w:rPr>
            </w:pPr>
          </w:p>
        </w:tc>
      </w:tr>
    </w:tbl>
    <w:p w:rsidR="00355D06" w:rsidRPr="00C14468" w:rsidRDefault="00355D06" w:rsidP="00355D06">
      <w:pPr>
        <w:keepNext/>
        <w:keepLines/>
        <w:shd w:val="clear" w:color="auto" w:fill="FFFFFF"/>
        <w:jc w:val="both"/>
        <w:outlineLvl w:val="0"/>
        <w:rPr>
          <w:rFonts w:eastAsiaTheme="majorEastAsia"/>
          <w:sz w:val="24"/>
          <w:szCs w:val="24"/>
        </w:rPr>
      </w:pPr>
      <w:r w:rsidRPr="00C14468">
        <w:rPr>
          <w:rFonts w:eastAsiaTheme="majorEastAsia"/>
          <w:sz w:val="24"/>
          <w:szCs w:val="24"/>
        </w:rPr>
        <w:t xml:space="preserve">Расчет выполнен в соответствии </w:t>
      </w:r>
      <w:proofErr w:type="gramStart"/>
      <w:r w:rsidRPr="00C14468">
        <w:rPr>
          <w:rFonts w:eastAsiaTheme="majorEastAsia"/>
          <w:sz w:val="24"/>
          <w:szCs w:val="24"/>
        </w:rPr>
        <w:t>с</w:t>
      </w:r>
      <w:proofErr w:type="gramEnd"/>
      <w:r w:rsidRPr="00C14468">
        <w:rPr>
          <w:rFonts w:eastAsiaTheme="majorEastAsia"/>
          <w:sz w:val="24"/>
          <w:szCs w:val="24"/>
        </w:rPr>
        <w:t>:</w:t>
      </w:r>
    </w:p>
    <w:p w:rsidR="0002566F" w:rsidRDefault="0002566F" w:rsidP="0002566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02566F" w:rsidRPr="00C14468" w:rsidRDefault="0002566F" w:rsidP="0002566F">
      <w:pPr>
        <w:ind w:firstLine="709"/>
        <w:jc w:val="both"/>
        <w:rPr>
          <w:sz w:val="24"/>
          <w:szCs w:val="24"/>
        </w:rPr>
      </w:pPr>
    </w:p>
    <w:p w:rsidR="00355D06" w:rsidRPr="00C14468" w:rsidRDefault="00355D06" w:rsidP="00355D06">
      <w:pPr>
        <w:rPr>
          <w:b/>
          <w:sz w:val="24"/>
          <w:szCs w:val="24"/>
        </w:rPr>
      </w:pPr>
      <w:r w:rsidRPr="00C14468">
        <w:rPr>
          <w:b/>
          <w:sz w:val="24"/>
          <w:szCs w:val="24"/>
        </w:rPr>
        <w:t>ЗАКЛЮЧЕНИЕ:</w:t>
      </w:r>
    </w:p>
    <w:p w:rsidR="00355D06" w:rsidRDefault="00355D06" w:rsidP="00355D0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02566F" w:rsidRPr="00C14468" w:rsidRDefault="0002566F" w:rsidP="00355D06">
      <w:pPr>
        <w:ind w:firstLine="709"/>
        <w:jc w:val="both"/>
        <w:rPr>
          <w:sz w:val="24"/>
          <w:szCs w:val="24"/>
        </w:rPr>
      </w:pPr>
    </w:p>
    <w:p w:rsidR="00355D06" w:rsidRDefault="00355D06" w:rsidP="00355D06">
      <w:pPr>
        <w:rPr>
          <w:sz w:val="24"/>
          <w:szCs w:val="24"/>
        </w:rPr>
      </w:pPr>
      <w:r>
        <w:rPr>
          <w:sz w:val="24"/>
          <w:szCs w:val="24"/>
        </w:rPr>
        <w:t>Подписи</w:t>
      </w:r>
      <w:r w:rsidR="0002566F">
        <w:rPr>
          <w:sz w:val="24"/>
          <w:szCs w:val="24"/>
        </w:rPr>
        <w:t>:</w:t>
      </w:r>
    </w:p>
    <w:p w:rsidR="00145E8C" w:rsidRPr="00145E8C" w:rsidRDefault="0002566F" w:rsidP="00355D06">
      <w:pPr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="00145E8C" w:rsidRPr="00145E8C">
        <w:rPr>
          <w:sz w:val="24"/>
          <w:szCs w:val="24"/>
        </w:rPr>
        <w:t xml:space="preserve">  </w:t>
      </w:r>
      <w:r w:rsidR="00145E8C" w:rsidRPr="00145E8C">
        <w:rPr>
          <w:sz w:val="24"/>
          <w:szCs w:val="24"/>
        </w:rPr>
        <w:tab/>
        <w:t>_______________/_______________/</w:t>
      </w:r>
    </w:p>
    <w:p w:rsidR="00145E8C" w:rsidRDefault="0002566F" w:rsidP="0002566F">
      <w:pPr>
        <w:tabs>
          <w:tab w:val="center" w:pos="5314"/>
        </w:tabs>
        <w:ind w:firstLine="709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(должность)                                                                   </w:t>
      </w:r>
      <w:r w:rsidR="00145E8C" w:rsidRPr="00145E8C">
        <w:rPr>
          <w:sz w:val="24"/>
          <w:szCs w:val="24"/>
          <w:vertAlign w:val="superscript"/>
        </w:rPr>
        <w:t xml:space="preserve">(подпись) </w:t>
      </w:r>
      <w:r w:rsidR="00145E8C" w:rsidRPr="00145E8C">
        <w:rPr>
          <w:sz w:val="24"/>
          <w:szCs w:val="24"/>
          <w:vertAlign w:val="superscript"/>
        </w:rPr>
        <w:tab/>
        <w:t xml:space="preserve">          </w:t>
      </w:r>
      <w:r>
        <w:rPr>
          <w:sz w:val="24"/>
          <w:szCs w:val="24"/>
          <w:vertAlign w:val="superscript"/>
        </w:rPr>
        <w:t xml:space="preserve">          </w:t>
      </w:r>
      <w:r w:rsidR="00145E8C" w:rsidRPr="00145E8C">
        <w:rPr>
          <w:sz w:val="24"/>
          <w:szCs w:val="24"/>
          <w:vertAlign w:val="superscript"/>
        </w:rPr>
        <w:t xml:space="preserve">  (Фамилия И.О.)</w:t>
      </w:r>
    </w:p>
    <w:p w:rsidR="0002566F" w:rsidRPr="00145E8C" w:rsidRDefault="0002566F" w:rsidP="0002566F">
      <w:pPr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Pr="00145E8C">
        <w:rPr>
          <w:sz w:val="24"/>
          <w:szCs w:val="24"/>
        </w:rPr>
        <w:t xml:space="preserve">  </w:t>
      </w:r>
      <w:r w:rsidRPr="00145E8C">
        <w:rPr>
          <w:sz w:val="24"/>
          <w:szCs w:val="24"/>
        </w:rPr>
        <w:tab/>
        <w:t>_______________/_______________/</w:t>
      </w:r>
    </w:p>
    <w:p w:rsidR="0002566F" w:rsidRDefault="0002566F" w:rsidP="0002566F">
      <w:pPr>
        <w:tabs>
          <w:tab w:val="center" w:pos="5314"/>
        </w:tabs>
        <w:ind w:firstLine="709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(должность)                                                                   </w:t>
      </w:r>
      <w:r w:rsidRPr="00145E8C">
        <w:rPr>
          <w:sz w:val="24"/>
          <w:szCs w:val="24"/>
          <w:vertAlign w:val="superscript"/>
        </w:rPr>
        <w:t xml:space="preserve">(подпись) </w:t>
      </w:r>
      <w:r w:rsidRPr="00145E8C">
        <w:rPr>
          <w:sz w:val="24"/>
          <w:szCs w:val="24"/>
          <w:vertAlign w:val="superscript"/>
        </w:rPr>
        <w:tab/>
        <w:t xml:space="preserve">          </w:t>
      </w:r>
      <w:r>
        <w:rPr>
          <w:sz w:val="24"/>
          <w:szCs w:val="24"/>
          <w:vertAlign w:val="superscript"/>
        </w:rPr>
        <w:t xml:space="preserve">          </w:t>
      </w:r>
      <w:r w:rsidRPr="00145E8C">
        <w:rPr>
          <w:sz w:val="24"/>
          <w:szCs w:val="24"/>
          <w:vertAlign w:val="superscript"/>
        </w:rPr>
        <w:t xml:space="preserve">  (Фамилия И.О.)</w:t>
      </w:r>
    </w:p>
    <w:p w:rsidR="0002566F" w:rsidRPr="00145E8C" w:rsidRDefault="0002566F" w:rsidP="0002566F">
      <w:pPr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Pr="00145E8C">
        <w:rPr>
          <w:sz w:val="24"/>
          <w:szCs w:val="24"/>
        </w:rPr>
        <w:t xml:space="preserve">  </w:t>
      </w:r>
      <w:r w:rsidRPr="00145E8C">
        <w:rPr>
          <w:sz w:val="24"/>
          <w:szCs w:val="24"/>
        </w:rPr>
        <w:tab/>
        <w:t>_______________/_______________/</w:t>
      </w:r>
    </w:p>
    <w:p w:rsidR="0002566F" w:rsidRPr="00145E8C" w:rsidRDefault="0002566F" w:rsidP="00C5656B">
      <w:pPr>
        <w:tabs>
          <w:tab w:val="center" w:pos="5314"/>
        </w:tabs>
        <w:ind w:firstLine="709"/>
        <w:rPr>
          <w:sz w:val="28"/>
          <w:szCs w:val="28"/>
        </w:rPr>
      </w:pPr>
      <w:r>
        <w:rPr>
          <w:sz w:val="24"/>
          <w:szCs w:val="24"/>
          <w:vertAlign w:val="superscript"/>
        </w:rPr>
        <w:t xml:space="preserve">(должность)                                                                   </w:t>
      </w:r>
      <w:r w:rsidRPr="00145E8C">
        <w:rPr>
          <w:sz w:val="24"/>
          <w:szCs w:val="24"/>
          <w:vertAlign w:val="superscript"/>
        </w:rPr>
        <w:t xml:space="preserve">(подпись) </w:t>
      </w:r>
      <w:r w:rsidRPr="00145E8C">
        <w:rPr>
          <w:sz w:val="24"/>
          <w:szCs w:val="24"/>
          <w:vertAlign w:val="superscript"/>
        </w:rPr>
        <w:tab/>
        <w:t xml:space="preserve">          </w:t>
      </w:r>
      <w:r>
        <w:rPr>
          <w:sz w:val="24"/>
          <w:szCs w:val="24"/>
          <w:vertAlign w:val="superscript"/>
        </w:rPr>
        <w:t xml:space="preserve">          </w:t>
      </w:r>
      <w:r w:rsidRPr="00145E8C">
        <w:rPr>
          <w:sz w:val="24"/>
          <w:szCs w:val="24"/>
          <w:vertAlign w:val="superscript"/>
        </w:rPr>
        <w:t xml:space="preserve">  (Фамилия И.О.)</w:t>
      </w:r>
    </w:p>
    <w:sectPr w:rsidR="0002566F" w:rsidRPr="00145E8C" w:rsidSect="00355D06">
      <w:headerReference w:type="default" r:id="rId11"/>
      <w:pgSz w:w="11910" w:h="16840"/>
      <w:pgMar w:top="567" w:right="851" w:bottom="567" w:left="1140" w:header="720" w:footer="5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A91" w:rsidRDefault="00971A91">
      <w:r>
        <w:separator/>
      </w:r>
    </w:p>
  </w:endnote>
  <w:endnote w:type="continuationSeparator" w:id="0">
    <w:p w:rsidR="00971A91" w:rsidRDefault="0097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iroFont-19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9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48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88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88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2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3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3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7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7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9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00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00-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99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iroFont-164-0">
    <w:altName w:val="Times New Roman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A91" w:rsidRDefault="00971A91">
      <w:r>
        <w:separator/>
      </w:r>
    </w:p>
  </w:footnote>
  <w:footnote w:type="continuationSeparator" w:id="0">
    <w:p w:rsidR="00971A91" w:rsidRDefault="00971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A91" w:rsidRDefault="00971A91">
    <w:pPr>
      <w:pStyle w:val="a3"/>
      <w:jc w:val="center"/>
    </w:pPr>
  </w:p>
  <w:p w:rsidR="00971A91" w:rsidRPr="00ED5B83" w:rsidRDefault="00971A91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468334"/>
      <w:docPartObj>
        <w:docPartGallery w:val="Page Numbers (Top of Page)"/>
        <w:docPartUnique/>
      </w:docPartObj>
    </w:sdtPr>
    <w:sdtEndPr/>
    <w:sdtContent>
      <w:p w:rsidR="00971A91" w:rsidRDefault="00971A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9B2">
          <w:rPr>
            <w:noProof/>
          </w:rPr>
          <w:t>4</w:t>
        </w:r>
        <w:r>
          <w:fldChar w:fldCharType="end"/>
        </w:r>
      </w:p>
    </w:sdtContent>
  </w:sdt>
  <w:p w:rsidR="00971A91" w:rsidRPr="00ED5B83" w:rsidRDefault="00971A91">
    <w:pPr>
      <w:rPr>
        <w:sz w:val="2"/>
        <w:szCs w:val="2"/>
      </w:rPr>
    </w:pPr>
  </w:p>
  <w:p w:rsidR="00971A91" w:rsidRDefault="00971A9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3"/>
    <w:multiLevelType w:val="multilevel"/>
    <w:tmpl w:val="0C3A80FA"/>
    <w:lvl w:ilvl="0">
      <w:start w:val="1"/>
      <w:numFmt w:val="decimal"/>
      <w:lvlText w:val="%1)"/>
      <w:lvlJc w:val="left"/>
      <w:pPr>
        <w:ind w:left="216" w:hanging="23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38" w:hanging="235"/>
      </w:pPr>
    </w:lvl>
    <w:lvl w:ilvl="2">
      <w:numFmt w:val="bullet"/>
      <w:lvlText w:val="•"/>
      <w:lvlJc w:val="left"/>
      <w:pPr>
        <w:ind w:left="2257" w:hanging="235"/>
      </w:pPr>
    </w:lvl>
    <w:lvl w:ilvl="3">
      <w:numFmt w:val="bullet"/>
      <w:lvlText w:val="•"/>
      <w:lvlJc w:val="left"/>
      <w:pPr>
        <w:ind w:left="3275" w:hanging="235"/>
      </w:pPr>
    </w:lvl>
    <w:lvl w:ilvl="4">
      <w:numFmt w:val="bullet"/>
      <w:lvlText w:val="•"/>
      <w:lvlJc w:val="left"/>
      <w:pPr>
        <w:ind w:left="4294" w:hanging="235"/>
      </w:pPr>
    </w:lvl>
    <w:lvl w:ilvl="5">
      <w:numFmt w:val="bullet"/>
      <w:lvlText w:val="•"/>
      <w:lvlJc w:val="left"/>
      <w:pPr>
        <w:ind w:left="5312" w:hanging="235"/>
      </w:pPr>
    </w:lvl>
    <w:lvl w:ilvl="6">
      <w:numFmt w:val="bullet"/>
      <w:lvlText w:val="•"/>
      <w:lvlJc w:val="left"/>
      <w:pPr>
        <w:ind w:left="6331" w:hanging="235"/>
      </w:pPr>
    </w:lvl>
    <w:lvl w:ilvl="7">
      <w:numFmt w:val="bullet"/>
      <w:lvlText w:val="•"/>
      <w:lvlJc w:val="left"/>
      <w:pPr>
        <w:ind w:left="7349" w:hanging="235"/>
      </w:pPr>
    </w:lvl>
    <w:lvl w:ilvl="8">
      <w:numFmt w:val="bullet"/>
      <w:lvlText w:val="•"/>
      <w:lvlJc w:val="left"/>
      <w:pPr>
        <w:ind w:left="8368" w:hanging="235"/>
      </w:pPr>
    </w:lvl>
  </w:abstractNum>
  <w:abstractNum w:abstractNumId="1">
    <w:nsid w:val="00000404"/>
    <w:multiLevelType w:val="multilevel"/>
    <w:tmpl w:val="8AEC2BAA"/>
    <w:lvl w:ilvl="0">
      <w:start w:val="4"/>
      <w:numFmt w:val="decimal"/>
      <w:lvlText w:val="%1)"/>
      <w:lvlJc w:val="left"/>
      <w:pPr>
        <w:ind w:left="1159" w:hanging="23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84" w:hanging="235"/>
      </w:pPr>
    </w:lvl>
    <w:lvl w:ilvl="2">
      <w:numFmt w:val="bullet"/>
      <w:lvlText w:val="•"/>
      <w:lvlJc w:val="left"/>
      <w:pPr>
        <w:ind w:left="3009" w:hanging="235"/>
      </w:pPr>
    </w:lvl>
    <w:lvl w:ilvl="3">
      <w:numFmt w:val="bullet"/>
      <w:lvlText w:val="•"/>
      <w:lvlJc w:val="left"/>
      <w:pPr>
        <w:ind w:left="3933" w:hanging="235"/>
      </w:pPr>
    </w:lvl>
    <w:lvl w:ilvl="4">
      <w:numFmt w:val="bullet"/>
      <w:lvlText w:val="•"/>
      <w:lvlJc w:val="left"/>
      <w:pPr>
        <w:ind w:left="4858" w:hanging="235"/>
      </w:pPr>
    </w:lvl>
    <w:lvl w:ilvl="5">
      <w:numFmt w:val="bullet"/>
      <w:lvlText w:val="•"/>
      <w:lvlJc w:val="left"/>
      <w:pPr>
        <w:ind w:left="5782" w:hanging="235"/>
      </w:pPr>
    </w:lvl>
    <w:lvl w:ilvl="6">
      <w:numFmt w:val="bullet"/>
      <w:lvlText w:val="•"/>
      <w:lvlJc w:val="left"/>
      <w:pPr>
        <w:ind w:left="6707" w:hanging="235"/>
      </w:pPr>
    </w:lvl>
    <w:lvl w:ilvl="7">
      <w:numFmt w:val="bullet"/>
      <w:lvlText w:val="•"/>
      <w:lvlJc w:val="left"/>
      <w:pPr>
        <w:ind w:left="7631" w:hanging="235"/>
      </w:pPr>
    </w:lvl>
    <w:lvl w:ilvl="8">
      <w:numFmt w:val="bullet"/>
      <w:lvlText w:val="•"/>
      <w:lvlJc w:val="left"/>
      <w:pPr>
        <w:ind w:left="8556" w:hanging="235"/>
      </w:pPr>
    </w:lvl>
  </w:abstractNum>
  <w:abstractNum w:abstractNumId="2">
    <w:nsid w:val="006E1F88"/>
    <w:multiLevelType w:val="hybridMultilevel"/>
    <w:tmpl w:val="16D0B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347616"/>
    <w:multiLevelType w:val="multilevel"/>
    <w:tmpl w:val="3BF6D86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12D19F8"/>
    <w:multiLevelType w:val="hybridMultilevel"/>
    <w:tmpl w:val="F7AC0C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7F961C8"/>
    <w:multiLevelType w:val="hybridMultilevel"/>
    <w:tmpl w:val="0BECD18E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836040D"/>
    <w:multiLevelType w:val="hybridMultilevel"/>
    <w:tmpl w:val="563A6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52AE7"/>
    <w:multiLevelType w:val="hybridMultilevel"/>
    <w:tmpl w:val="203AAE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F0D5F4C"/>
    <w:multiLevelType w:val="hybridMultilevel"/>
    <w:tmpl w:val="779E5D1C"/>
    <w:lvl w:ilvl="0" w:tplc="6BD8C3A4">
      <w:start w:val="1"/>
      <w:numFmt w:val="decimal"/>
      <w:lvlText w:val="Приложение %1"/>
      <w:lvlJc w:val="left"/>
      <w:pPr>
        <w:ind w:left="957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C787B"/>
    <w:multiLevelType w:val="hybridMultilevel"/>
    <w:tmpl w:val="D542D8C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1683DCE"/>
    <w:multiLevelType w:val="hybridMultilevel"/>
    <w:tmpl w:val="7C729D90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2D91D41"/>
    <w:multiLevelType w:val="hybridMultilevel"/>
    <w:tmpl w:val="FB2EB0E6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7397B2D"/>
    <w:multiLevelType w:val="multilevel"/>
    <w:tmpl w:val="DBEA2A8E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A64058E"/>
    <w:multiLevelType w:val="hybridMultilevel"/>
    <w:tmpl w:val="63AC2752"/>
    <w:lvl w:ilvl="0" w:tplc="EEDC1A6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0B0CDD"/>
    <w:multiLevelType w:val="hybridMultilevel"/>
    <w:tmpl w:val="72DCE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B16345"/>
    <w:multiLevelType w:val="multilevel"/>
    <w:tmpl w:val="16AABB8E"/>
    <w:lvl w:ilvl="0">
      <w:start w:val="27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2FC2DED"/>
    <w:multiLevelType w:val="hybridMultilevel"/>
    <w:tmpl w:val="27820D0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36E406DC"/>
    <w:multiLevelType w:val="multilevel"/>
    <w:tmpl w:val="C36827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7E15F9B"/>
    <w:multiLevelType w:val="hybridMultilevel"/>
    <w:tmpl w:val="0B5283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8B253E2"/>
    <w:multiLevelType w:val="multilevel"/>
    <w:tmpl w:val="38B253E2"/>
    <w:lvl w:ilvl="0">
      <w:start w:val="19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A690A87"/>
    <w:multiLevelType w:val="hybridMultilevel"/>
    <w:tmpl w:val="0EB82C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B600ED6"/>
    <w:multiLevelType w:val="hybridMultilevel"/>
    <w:tmpl w:val="61E29C98"/>
    <w:lvl w:ilvl="0" w:tplc="D03AD68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96A9E88">
      <w:start w:val="1"/>
      <w:numFmt w:val="decimal"/>
      <w:lvlText w:val="%2)"/>
      <w:lvlJc w:val="left"/>
      <w:pPr>
        <w:ind w:left="2007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C7524E4"/>
    <w:multiLevelType w:val="hybridMultilevel"/>
    <w:tmpl w:val="F4DC51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D105582"/>
    <w:multiLevelType w:val="hybridMultilevel"/>
    <w:tmpl w:val="C69E2606"/>
    <w:lvl w:ilvl="0" w:tplc="89A29B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48A525A4"/>
    <w:multiLevelType w:val="hybridMultilevel"/>
    <w:tmpl w:val="5D2032F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9932C4"/>
    <w:multiLevelType w:val="hybridMultilevel"/>
    <w:tmpl w:val="B20ACD3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BEE2EA4"/>
    <w:multiLevelType w:val="hybridMultilevel"/>
    <w:tmpl w:val="28DA8DF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D0331FA"/>
    <w:multiLevelType w:val="hybridMultilevel"/>
    <w:tmpl w:val="26829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A974DF"/>
    <w:multiLevelType w:val="hybridMultilevel"/>
    <w:tmpl w:val="9F088FA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57C30FA8"/>
    <w:multiLevelType w:val="multilevel"/>
    <w:tmpl w:val="CA1E6A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8ED526C"/>
    <w:multiLevelType w:val="hybridMultilevel"/>
    <w:tmpl w:val="9AD44EF4"/>
    <w:lvl w:ilvl="0" w:tplc="18224B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317F5F"/>
    <w:multiLevelType w:val="hybridMultilevel"/>
    <w:tmpl w:val="200CC7AC"/>
    <w:lvl w:ilvl="0" w:tplc="A7A264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1325AA"/>
    <w:multiLevelType w:val="hybridMultilevel"/>
    <w:tmpl w:val="6AEE933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67347DB0"/>
    <w:multiLevelType w:val="multilevel"/>
    <w:tmpl w:val="DBEA2A8E"/>
    <w:lvl w:ilvl="0">
      <w:start w:val="28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A341234"/>
    <w:multiLevelType w:val="hybridMultilevel"/>
    <w:tmpl w:val="E21AA42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1CA23B1"/>
    <w:multiLevelType w:val="hybridMultilevel"/>
    <w:tmpl w:val="A2C28218"/>
    <w:lvl w:ilvl="0" w:tplc="F764669A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47748BF"/>
    <w:multiLevelType w:val="multilevel"/>
    <w:tmpl w:val="CA1E6A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6B267E9"/>
    <w:multiLevelType w:val="hybridMultilevel"/>
    <w:tmpl w:val="574A177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6D50B07"/>
    <w:multiLevelType w:val="hybridMultilevel"/>
    <w:tmpl w:val="8AA20BFA"/>
    <w:lvl w:ilvl="0" w:tplc="D23A83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7CC3201"/>
    <w:multiLevelType w:val="hybridMultilevel"/>
    <w:tmpl w:val="06BEF5A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B5A74C1"/>
    <w:multiLevelType w:val="hybridMultilevel"/>
    <w:tmpl w:val="CDBE6D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F41817"/>
    <w:multiLevelType w:val="hybridMultilevel"/>
    <w:tmpl w:val="D24418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8"/>
  </w:num>
  <w:num w:numId="5">
    <w:abstractNumId w:val="14"/>
  </w:num>
  <w:num w:numId="6">
    <w:abstractNumId w:val="29"/>
  </w:num>
  <w:num w:numId="7">
    <w:abstractNumId w:val="17"/>
  </w:num>
  <w:num w:numId="8">
    <w:abstractNumId w:val="11"/>
  </w:num>
  <w:num w:numId="9">
    <w:abstractNumId w:val="38"/>
  </w:num>
  <w:num w:numId="10">
    <w:abstractNumId w:val="30"/>
  </w:num>
  <w:num w:numId="11">
    <w:abstractNumId w:val="5"/>
  </w:num>
  <w:num w:numId="12">
    <w:abstractNumId w:val="37"/>
  </w:num>
  <w:num w:numId="13">
    <w:abstractNumId w:val="25"/>
  </w:num>
  <w:num w:numId="14">
    <w:abstractNumId w:val="9"/>
  </w:num>
  <w:num w:numId="15">
    <w:abstractNumId w:val="26"/>
  </w:num>
  <w:num w:numId="16">
    <w:abstractNumId w:val="16"/>
  </w:num>
  <w:num w:numId="17">
    <w:abstractNumId w:val="28"/>
  </w:num>
  <w:num w:numId="18">
    <w:abstractNumId w:val="20"/>
  </w:num>
  <w:num w:numId="19">
    <w:abstractNumId w:val="4"/>
  </w:num>
  <w:num w:numId="20">
    <w:abstractNumId w:val="18"/>
  </w:num>
  <w:num w:numId="21">
    <w:abstractNumId w:val="39"/>
  </w:num>
  <w:num w:numId="22">
    <w:abstractNumId w:val="7"/>
  </w:num>
  <w:num w:numId="23">
    <w:abstractNumId w:val="34"/>
  </w:num>
  <w:num w:numId="24">
    <w:abstractNumId w:val="40"/>
  </w:num>
  <w:num w:numId="25">
    <w:abstractNumId w:val="32"/>
  </w:num>
  <w:num w:numId="26">
    <w:abstractNumId w:val="22"/>
  </w:num>
  <w:num w:numId="27">
    <w:abstractNumId w:val="41"/>
  </w:num>
  <w:num w:numId="28">
    <w:abstractNumId w:val="10"/>
  </w:num>
  <w:num w:numId="29">
    <w:abstractNumId w:val="24"/>
  </w:num>
  <w:num w:numId="30">
    <w:abstractNumId w:val="21"/>
  </w:num>
  <w:num w:numId="31">
    <w:abstractNumId w:val="3"/>
  </w:num>
  <w:num w:numId="32">
    <w:abstractNumId w:val="12"/>
  </w:num>
  <w:num w:numId="33">
    <w:abstractNumId w:val="33"/>
  </w:num>
  <w:num w:numId="34">
    <w:abstractNumId w:val="13"/>
  </w:num>
  <w:num w:numId="35">
    <w:abstractNumId w:val="15"/>
  </w:num>
  <w:num w:numId="36">
    <w:abstractNumId w:val="31"/>
  </w:num>
  <w:num w:numId="37">
    <w:abstractNumId w:val="35"/>
  </w:num>
  <w:num w:numId="38">
    <w:abstractNumId w:val="27"/>
  </w:num>
  <w:num w:numId="39">
    <w:abstractNumId w:val="6"/>
  </w:num>
  <w:num w:numId="40">
    <w:abstractNumId w:val="36"/>
  </w:num>
  <w:num w:numId="41">
    <w:abstractNumId w:val="23"/>
  </w:num>
  <w:num w:numId="42">
    <w:abstractNumId w:val="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D8C"/>
    <w:rsid w:val="0000059A"/>
    <w:rsid w:val="00001A3D"/>
    <w:rsid w:val="00001BB5"/>
    <w:rsid w:val="00001D73"/>
    <w:rsid w:val="00002658"/>
    <w:rsid w:val="00002F2E"/>
    <w:rsid w:val="00004024"/>
    <w:rsid w:val="00004B9E"/>
    <w:rsid w:val="00005E69"/>
    <w:rsid w:val="00006B96"/>
    <w:rsid w:val="00007349"/>
    <w:rsid w:val="00011263"/>
    <w:rsid w:val="00011C35"/>
    <w:rsid w:val="000121E0"/>
    <w:rsid w:val="000124CE"/>
    <w:rsid w:val="00013364"/>
    <w:rsid w:val="0001349D"/>
    <w:rsid w:val="00013B28"/>
    <w:rsid w:val="00013C42"/>
    <w:rsid w:val="00014D0E"/>
    <w:rsid w:val="00015536"/>
    <w:rsid w:val="00015A64"/>
    <w:rsid w:val="00020631"/>
    <w:rsid w:val="00020EB9"/>
    <w:rsid w:val="00021009"/>
    <w:rsid w:val="00023ED4"/>
    <w:rsid w:val="00024277"/>
    <w:rsid w:val="0002566F"/>
    <w:rsid w:val="00026A24"/>
    <w:rsid w:val="00026EF7"/>
    <w:rsid w:val="000271AA"/>
    <w:rsid w:val="00027A1C"/>
    <w:rsid w:val="00030686"/>
    <w:rsid w:val="0003144A"/>
    <w:rsid w:val="000317A8"/>
    <w:rsid w:val="00031CD5"/>
    <w:rsid w:val="0003547C"/>
    <w:rsid w:val="00035674"/>
    <w:rsid w:val="00036429"/>
    <w:rsid w:val="00036F0B"/>
    <w:rsid w:val="00037E40"/>
    <w:rsid w:val="00040A02"/>
    <w:rsid w:val="00040CCF"/>
    <w:rsid w:val="00040CF5"/>
    <w:rsid w:val="000417B1"/>
    <w:rsid w:val="00041FC1"/>
    <w:rsid w:val="000425A8"/>
    <w:rsid w:val="0004333F"/>
    <w:rsid w:val="000445A0"/>
    <w:rsid w:val="00044A3D"/>
    <w:rsid w:val="00044D8C"/>
    <w:rsid w:val="00044D95"/>
    <w:rsid w:val="0004622D"/>
    <w:rsid w:val="000469D6"/>
    <w:rsid w:val="00050E07"/>
    <w:rsid w:val="00050E79"/>
    <w:rsid w:val="000514B7"/>
    <w:rsid w:val="00052FA6"/>
    <w:rsid w:val="00053012"/>
    <w:rsid w:val="00053082"/>
    <w:rsid w:val="00053981"/>
    <w:rsid w:val="00054182"/>
    <w:rsid w:val="00054BE6"/>
    <w:rsid w:val="00055834"/>
    <w:rsid w:val="00055C92"/>
    <w:rsid w:val="00056A47"/>
    <w:rsid w:val="00057854"/>
    <w:rsid w:val="000612AD"/>
    <w:rsid w:val="00061312"/>
    <w:rsid w:val="00062456"/>
    <w:rsid w:val="00063258"/>
    <w:rsid w:val="000632B8"/>
    <w:rsid w:val="000633E2"/>
    <w:rsid w:val="00063F2E"/>
    <w:rsid w:val="00064849"/>
    <w:rsid w:val="000658B7"/>
    <w:rsid w:val="00066C14"/>
    <w:rsid w:val="000676AA"/>
    <w:rsid w:val="00070EFB"/>
    <w:rsid w:val="00071A2E"/>
    <w:rsid w:val="00073357"/>
    <w:rsid w:val="000746A0"/>
    <w:rsid w:val="00076499"/>
    <w:rsid w:val="000766C5"/>
    <w:rsid w:val="00077F7A"/>
    <w:rsid w:val="00080036"/>
    <w:rsid w:val="0008338B"/>
    <w:rsid w:val="00083B5B"/>
    <w:rsid w:val="000855E4"/>
    <w:rsid w:val="00085819"/>
    <w:rsid w:val="00085C9C"/>
    <w:rsid w:val="00087BA3"/>
    <w:rsid w:val="0009087B"/>
    <w:rsid w:val="00091975"/>
    <w:rsid w:val="00093542"/>
    <w:rsid w:val="000937E8"/>
    <w:rsid w:val="00095390"/>
    <w:rsid w:val="00096E18"/>
    <w:rsid w:val="00097C82"/>
    <w:rsid w:val="00097C9F"/>
    <w:rsid w:val="00097F5A"/>
    <w:rsid w:val="000A0255"/>
    <w:rsid w:val="000A0F14"/>
    <w:rsid w:val="000A0FDE"/>
    <w:rsid w:val="000A10EB"/>
    <w:rsid w:val="000A1E37"/>
    <w:rsid w:val="000A394F"/>
    <w:rsid w:val="000A3D46"/>
    <w:rsid w:val="000A4E1C"/>
    <w:rsid w:val="000A5DF0"/>
    <w:rsid w:val="000A5E94"/>
    <w:rsid w:val="000A698B"/>
    <w:rsid w:val="000A6ED7"/>
    <w:rsid w:val="000B1833"/>
    <w:rsid w:val="000B1C9B"/>
    <w:rsid w:val="000B348D"/>
    <w:rsid w:val="000B41A2"/>
    <w:rsid w:val="000B63A4"/>
    <w:rsid w:val="000B70DF"/>
    <w:rsid w:val="000B710B"/>
    <w:rsid w:val="000B76DB"/>
    <w:rsid w:val="000C069A"/>
    <w:rsid w:val="000C0AFE"/>
    <w:rsid w:val="000C1EE1"/>
    <w:rsid w:val="000C21AB"/>
    <w:rsid w:val="000C4B08"/>
    <w:rsid w:val="000C4E06"/>
    <w:rsid w:val="000C6E10"/>
    <w:rsid w:val="000C78AE"/>
    <w:rsid w:val="000C7A9D"/>
    <w:rsid w:val="000D1CC7"/>
    <w:rsid w:val="000D20BF"/>
    <w:rsid w:val="000D2D77"/>
    <w:rsid w:val="000D3F57"/>
    <w:rsid w:val="000D77C2"/>
    <w:rsid w:val="000E0194"/>
    <w:rsid w:val="000E04FA"/>
    <w:rsid w:val="000E1F93"/>
    <w:rsid w:val="000E2242"/>
    <w:rsid w:val="000E22AF"/>
    <w:rsid w:val="000E3A9B"/>
    <w:rsid w:val="000E474F"/>
    <w:rsid w:val="000E4F6F"/>
    <w:rsid w:val="000E5CF4"/>
    <w:rsid w:val="000E60BB"/>
    <w:rsid w:val="000E636B"/>
    <w:rsid w:val="000E7E3C"/>
    <w:rsid w:val="000F06EB"/>
    <w:rsid w:val="000F11D8"/>
    <w:rsid w:val="000F1A29"/>
    <w:rsid w:val="000F24D2"/>
    <w:rsid w:val="000F2B40"/>
    <w:rsid w:val="000F3DD0"/>
    <w:rsid w:val="000F46CD"/>
    <w:rsid w:val="000F695B"/>
    <w:rsid w:val="000F6BC9"/>
    <w:rsid w:val="000F7262"/>
    <w:rsid w:val="000F7E32"/>
    <w:rsid w:val="00101A00"/>
    <w:rsid w:val="0010222F"/>
    <w:rsid w:val="00102883"/>
    <w:rsid w:val="001030F5"/>
    <w:rsid w:val="00103369"/>
    <w:rsid w:val="00103931"/>
    <w:rsid w:val="001039F2"/>
    <w:rsid w:val="00103B3D"/>
    <w:rsid w:val="00104289"/>
    <w:rsid w:val="00104545"/>
    <w:rsid w:val="00104D9B"/>
    <w:rsid w:val="00105972"/>
    <w:rsid w:val="001067BE"/>
    <w:rsid w:val="001070AF"/>
    <w:rsid w:val="0010757B"/>
    <w:rsid w:val="00110333"/>
    <w:rsid w:val="0011066C"/>
    <w:rsid w:val="0011141C"/>
    <w:rsid w:val="001118BF"/>
    <w:rsid w:val="001133EA"/>
    <w:rsid w:val="001145B8"/>
    <w:rsid w:val="00114EB7"/>
    <w:rsid w:val="001159C8"/>
    <w:rsid w:val="001168FD"/>
    <w:rsid w:val="00120635"/>
    <w:rsid w:val="00120D25"/>
    <w:rsid w:val="00121346"/>
    <w:rsid w:val="00123CCF"/>
    <w:rsid w:val="00124AEB"/>
    <w:rsid w:val="00124CAB"/>
    <w:rsid w:val="00126EC3"/>
    <w:rsid w:val="00130014"/>
    <w:rsid w:val="00130016"/>
    <w:rsid w:val="00131065"/>
    <w:rsid w:val="00133A15"/>
    <w:rsid w:val="00133B4A"/>
    <w:rsid w:val="0013607A"/>
    <w:rsid w:val="00136AF5"/>
    <w:rsid w:val="001406F6"/>
    <w:rsid w:val="001419BC"/>
    <w:rsid w:val="00145E8C"/>
    <w:rsid w:val="001474B6"/>
    <w:rsid w:val="00147D49"/>
    <w:rsid w:val="001500A3"/>
    <w:rsid w:val="0015075A"/>
    <w:rsid w:val="00152C66"/>
    <w:rsid w:val="00153FD4"/>
    <w:rsid w:val="00154190"/>
    <w:rsid w:val="00154E2C"/>
    <w:rsid w:val="00155214"/>
    <w:rsid w:val="001560F9"/>
    <w:rsid w:val="00156667"/>
    <w:rsid w:val="001566BC"/>
    <w:rsid w:val="00156887"/>
    <w:rsid w:val="001568B0"/>
    <w:rsid w:val="00156C26"/>
    <w:rsid w:val="001576DA"/>
    <w:rsid w:val="00157AC2"/>
    <w:rsid w:val="00160058"/>
    <w:rsid w:val="001600F8"/>
    <w:rsid w:val="0016038B"/>
    <w:rsid w:val="001605FA"/>
    <w:rsid w:val="00161EAC"/>
    <w:rsid w:val="00163F88"/>
    <w:rsid w:val="0016418F"/>
    <w:rsid w:val="00164B98"/>
    <w:rsid w:val="00165567"/>
    <w:rsid w:val="00166811"/>
    <w:rsid w:val="00166CFD"/>
    <w:rsid w:val="001740DB"/>
    <w:rsid w:val="00174C88"/>
    <w:rsid w:val="00175B14"/>
    <w:rsid w:val="00175CC8"/>
    <w:rsid w:val="0017713D"/>
    <w:rsid w:val="00177334"/>
    <w:rsid w:val="001779DA"/>
    <w:rsid w:val="00180F9B"/>
    <w:rsid w:val="001812B6"/>
    <w:rsid w:val="00181CB3"/>
    <w:rsid w:val="001820CC"/>
    <w:rsid w:val="00182800"/>
    <w:rsid w:val="001829FD"/>
    <w:rsid w:val="001835C6"/>
    <w:rsid w:val="00184450"/>
    <w:rsid w:val="001857A3"/>
    <w:rsid w:val="00186C80"/>
    <w:rsid w:val="00186E62"/>
    <w:rsid w:val="001906B4"/>
    <w:rsid w:val="00191509"/>
    <w:rsid w:val="00191B5E"/>
    <w:rsid w:val="00191DF8"/>
    <w:rsid w:val="00191F35"/>
    <w:rsid w:val="00192F9A"/>
    <w:rsid w:val="00193100"/>
    <w:rsid w:val="00193109"/>
    <w:rsid w:val="00193D46"/>
    <w:rsid w:val="00194878"/>
    <w:rsid w:val="001953DD"/>
    <w:rsid w:val="00197ED4"/>
    <w:rsid w:val="001A05E0"/>
    <w:rsid w:val="001A2A9E"/>
    <w:rsid w:val="001A5258"/>
    <w:rsid w:val="001A5B35"/>
    <w:rsid w:val="001A6503"/>
    <w:rsid w:val="001A675F"/>
    <w:rsid w:val="001A7A35"/>
    <w:rsid w:val="001B020F"/>
    <w:rsid w:val="001B16F5"/>
    <w:rsid w:val="001B2223"/>
    <w:rsid w:val="001B233B"/>
    <w:rsid w:val="001B2A2F"/>
    <w:rsid w:val="001B2B28"/>
    <w:rsid w:val="001B3176"/>
    <w:rsid w:val="001B3BE9"/>
    <w:rsid w:val="001B3FE6"/>
    <w:rsid w:val="001B58D5"/>
    <w:rsid w:val="001B5BCA"/>
    <w:rsid w:val="001B5FE4"/>
    <w:rsid w:val="001B6C8B"/>
    <w:rsid w:val="001C1465"/>
    <w:rsid w:val="001C2D5C"/>
    <w:rsid w:val="001C2D76"/>
    <w:rsid w:val="001C2EB3"/>
    <w:rsid w:val="001C2FF2"/>
    <w:rsid w:val="001C5F02"/>
    <w:rsid w:val="001C623A"/>
    <w:rsid w:val="001C63EF"/>
    <w:rsid w:val="001C65D8"/>
    <w:rsid w:val="001C7B3E"/>
    <w:rsid w:val="001D05E2"/>
    <w:rsid w:val="001D1213"/>
    <w:rsid w:val="001D1FA6"/>
    <w:rsid w:val="001D2FC8"/>
    <w:rsid w:val="001D3227"/>
    <w:rsid w:val="001D5271"/>
    <w:rsid w:val="001D6826"/>
    <w:rsid w:val="001D6E79"/>
    <w:rsid w:val="001D70F0"/>
    <w:rsid w:val="001E045C"/>
    <w:rsid w:val="001E0904"/>
    <w:rsid w:val="001E281D"/>
    <w:rsid w:val="001E2A29"/>
    <w:rsid w:val="001E359A"/>
    <w:rsid w:val="001E37C0"/>
    <w:rsid w:val="001E3B23"/>
    <w:rsid w:val="001E58A7"/>
    <w:rsid w:val="001E63DA"/>
    <w:rsid w:val="001E7B35"/>
    <w:rsid w:val="001F0614"/>
    <w:rsid w:val="001F0DCD"/>
    <w:rsid w:val="001F14A5"/>
    <w:rsid w:val="001F4003"/>
    <w:rsid w:val="001F48F8"/>
    <w:rsid w:val="001F4BFE"/>
    <w:rsid w:val="001F57D1"/>
    <w:rsid w:val="001F70BA"/>
    <w:rsid w:val="001F7940"/>
    <w:rsid w:val="002007FF"/>
    <w:rsid w:val="00200DB9"/>
    <w:rsid w:val="00201FBA"/>
    <w:rsid w:val="0020276C"/>
    <w:rsid w:val="00202ACC"/>
    <w:rsid w:val="00203DA5"/>
    <w:rsid w:val="00205FAD"/>
    <w:rsid w:val="00207D9E"/>
    <w:rsid w:val="00210052"/>
    <w:rsid w:val="0021043D"/>
    <w:rsid w:val="002117DF"/>
    <w:rsid w:val="00212461"/>
    <w:rsid w:val="002138D8"/>
    <w:rsid w:val="00214242"/>
    <w:rsid w:val="0022126C"/>
    <w:rsid w:val="0022247F"/>
    <w:rsid w:val="00223276"/>
    <w:rsid w:val="0022463E"/>
    <w:rsid w:val="00225BED"/>
    <w:rsid w:val="00226F75"/>
    <w:rsid w:val="00227121"/>
    <w:rsid w:val="00227307"/>
    <w:rsid w:val="002274C9"/>
    <w:rsid w:val="0022771B"/>
    <w:rsid w:val="00227FEA"/>
    <w:rsid w:val="002311CD"/>
    <w:rsid w:val="002338C3"/>
    <w:rsid w:val="00233CF3"/>
    <w:rsid w:val="0023427F"/>
    <w:rsid w:val="002342AB"/>
    <w:rsid w:val="0023458C"/>
    <w:rsid w:val="00234644"/>
    <w:rsid w:val="0023468F"/>
    <w:rsid w:val="00235AD5"/>
    <w:rsid w:val="00235D63"/>
    <w:rsid w:val="002376FC"/>
    <w:rsid w:val="002408FA"/>
    <w:rsid w:val="00240B49"/>
    <w:rsid w:val="002411C9"/>
    <w:rsid w:val="00241545"/>
    <w:rsid w:val="00242A4A"/>
    <w:rsid w:val="00242AF8"/>
    <w:rsid w:val="00242B95"/>
    <w:rsid w:val="00244DFE"/>
    <w:rsid w:val="002459B5"/>
    <w:rsid w:val="00245C3D"/>
    <w:rsid w:val="00245C77"/>
    <w:rsid w:val="002474AC"/>
    <w:rsid w:val="0024790E"/>
    <w:rsid w:val="00247D8A"/>
    <w:rsid w:val="00247E20"/>
    <w:rsid w:val="00250E1C"/>
    <w:rsid w:val="002543E4"/>
    <w:rsid w:val="002550A8"/>
    <w:rsid w:val="0025612B"/>
    <w:rsid w:val="002565CC"/>
    <w:rsid w:val="00257EFC"/>
    <w:rsid w:val="002603C7"/>
    <w:rsid w:val="00260948"/>
    <w:rsid w:val="00260D29"/>
    <w:rsid w:val="0026211C"/>
    <w:rsid w:val="002625A5"/>
    <w:rsid w:val="00262D66"/>
    <w:rsid w:val="00263F51"/>
    <w:rsid w:val="002659E6"/>
    <w:rsid w:val="00266E92"/>
    <w:rsid w:val="002672EF"/>
    <w:rsid w:val="00270005"/>
    <w:rsid w:val="00270BC8"/>
    <w:rsid w:val="0027260A"/>
    <w:rsid w:val="002729F8"/>
    <w:rsid w:val="00272CD1"/>
    <w:rsid w:val="00273299"/>
    <w:rsid w:val="002735F3"/>
    <w:rsid w:val="0027438D"/>
    <w:rsid w:val="0027481A"/>
    <w:rsid w:val="00275C0F"/>
    <w:rsid w:val="00275D09"/>
    <w:rsid w:val="002765CA"/>
    <w:rsid w:val="00276EA6"/>
    <w:rsid w:val="0027737C"/>
    <w:rsid w:val="002805FA"/>
    <w:rsid w:val="00280A45"/>
    <w:rsid w:val="00280BE5"/>
    <w:rsid w:val="00280D09"/>
    <w:rsid w:val="00284807"/>
    <w:rsid w:val="00287195"/>
    <w:rsid w:val="00290C7E"/>
    <w:rsid w:val="00290F4F"/>
    <w:rsid w:val="00291081"/>
    <w:rsid w:val="00291BF4"/>
    <w:rsid w:val="00292F1F"/>
    <w:rsid w:val="00293413"/>
    <w:rsid w:val="0029415E"/>
    <w:rsid w:val="00294272"/>
    <w:rsid w:val="00294D36"/>
    <w:rsid w:val="002951B4"/>
    <w:rsid w:val="00295903"/>
    <w:rsid w:val="0029726D"/>
    <w:rsid w:val="002A089A"/>
    <w:rsid w:val="002A09C4"/>
    <w:rsid w:val="002A0DC6"/>
    <w:rsid w:val="002A0E2A"/>
    <w:rsid w:val="002A10A3"/>
    <w:rsid w:val="002A2196"/>
    <w:rsid w:val="002A2BA0"/>
    <w:rsid w:val="002A3153"/>
    <w:rsid w:val="002A3570"/>
    <w:rsid w:val="002A62B7"/>
    <w:rsid w:val="002A65E7"/>
    <w:rsid w:val="002A6E39"/>
    <w:rsid w:val="002A716F"/>
    <w:rsid w:val="002B0708"/>
    <w:rsid w:val="002B0A3A"/>
    <w:rsid w:val="002B1F73"/>
    <w:rsid w:val="002B2FD9"/>
    <w:rsid w:val="002B3874"/>
    <w:rsid w:val="002B4A2B"/>
    <w:rsid w:val="002B4A4B"/>
    <w:rsid w:val="002B51D2"/>
    <w:rsid w:val="002B615E"/>
    <w:rsid w:val="002B68C7"/>
    <w:rsid w:val="002B6C59"/>
    <w:rsid w:val="002B6F25"/>
    <w:rsid w:val="002B71D0"/>
    <w:rsid w:val="002B79B4"/>
    <w:rsid w:val="002B7CAC"/>
    <w:rsid w:val="002C020E"/>
    <w:rsid w:val="002C0383"/>
    <w:rsid w:val="002C2CE4"/>
    <w:rsid w:val="002C3021"/>
    <w:rsid w:val="002C3655"/>
    <w:rsid w:val="002C3720"/>
    <w:rsid w:val="002C3B87"/>
    <w:rsid w:val="002C408D"/>
    <w:rsid w:val="002C46C7"/>
    <w:rsid w:val="002C4F4B"/>
    <w:rsid w:val="002C5653"/>
    <w:rsid w:val="002C5E2B"/>
    <w:rsid w:val="002C5ED5"/>
    <w:rsid w:val="002C755C"/>
    <w:rsid w:val="002D0D72"/>
    <w:rsid w:val="002D1ADB"/>
    <w:rsid w:val="002D20EE"/>
    <w:rsid w:val="002D2D0B"/>
    <w:rsid w:val="002D30B1"/>
    <w:rsid w:val="002D32D7"/>
    <w:rsid w:val="002D3334"/>
    <w:rsid w:val="002D393A"/>
    <w:rsid w:val="002D3952"/>
    <w:rsid w:val="002D4684"/>
    <w:rsid w:val="002D4B79"/>
    <w:rsid w:val="002D59AE"/>
    <w:rsid w:val="002D66EB"/>
    <w:rsid w:val="002D7EE5"/>
    <w:rsid w:val="002E2D85"/>
    <w:rsid w:val="002E42F5"/>
    <w:rsid w:val="002E4AED"/>
    <w:rsid w:val="002E55FB"/>
    <w:rsid w:val="002E594E"/>
    <w:rsid w:val="002E5B68"/>
    <w:rsid w:val="002E5DDD"/>
    <w:rsid w:val="002E627D"/>
    <w:rsid w:val="002E6D1D"/>
    <w:rsid w:val="002E71E5"/>
    <w:rsid w:val="002E726D"/>
    <w:rsid w:val="002E76AD"/>
    <w:rsid w:val="002E7908"/>
    <w:rsid w:val="002F0AC2"/>
    <w:rsid w:val="002F0C71"/>
    <w:rsid w:val="002F1B9E"/>
    <w:rsid w:val="002F24C3"/>
    <w:rsid w:val="002F2F89"/>
    <w:rsid w:val="002F4D11"/>
    <w:rsid w:val="00300382"/>
    <w:rsid w:val="0030048D"/>
    <w:rsid w:val="00300653"/>
    <w:rsid w:val="00300DFC"/>
    <w:rsid w:val="00300E47"/>
    <w:rsid w:val="00301F02"/>
    <w:rsid w:val="0030345F"/>
    <w:rsid w:val="0030353E"/>
    <w:rsid w:val="00304F6D"/>
    <w:rsid w:val="003055B9"/>
    <w:rsid w:val="003057E7"/>
    <w:rsid w:val="00305A27"/>
    <w:rsid w:val="00310D33"/>
    <w:rsid w:val="00313C45"/>
    <w:rsid w:val="00316FF3"/>
    <w:rsid w:val="00317ABE"/>
    <w:rsid w:val="003203E1"/>
    <w:rsid w:val="003215C0"/>
    <w:rsid w:val="0032168D"/>
    <w:rsid w:val="00321854"/>
    <w:rsid w:val="00321FD7"/>
    <w:rsid w:val="00322CCE"/>
    <w:rsid w:val="00322F23"/>
    <w:rsid w:val="00323075"/>
    <w:rsid w:val="00323713"/>
    <w:rsid w:val="00324B55"/>
    <w:rsid w:val="00324BC6"/>
    <w:rsid w:val="0032659F"/>
    <w:rsid w:val="003268B0"/>
    <w:rsid w:val="0032728D"/>
    <w:rsid w:val="0033037C"/>
    <w:rsid w:val="003307C7"/>
    <w:rsid w:val="00331197"/>
    <w:rsid w:val="003356A7"/>
    <w:rsid w:val="003402D6"/>
    <w:rsid w:val="00341463"/>
    <w:rsid w:val="003417AF"/>
    <w:rsid w:val="0034228E"/>
    <w:rsid w:val="00342D84"/>
    <w:rsid w:val="0034548C"/>
    <w:rsid w:val="0034577E"/>
    <w:rsid w:val="00345B60"/>
    <w:rsid w:val="00345B78"/>
    <w:rsid w:val="0034604C"/>
    <w:rsid w:val="0034755B"/>
    <w:rsid w:val="0034786C"/>
    <w:rsid w:val="00347E40"/>
    <w:rsid w:val="00347E5F"/>
    <w:rsid w:val="00350336"/>
    <w:rsid w:val="003516BC"/>
    <w:rsid w:val="00352C42"/>
    <w:rsid w:val="003530DC"/>
    <w:rsid w:val="00353715"/>
    <w:rsid w:val="00353E91"/>
    <w:rsid w:val="003545EE"/>
    <w:rsid w:val="00355443"/>
    <w:rsid w:val="00355A0C"/>
    <w:rsid w:val="00355BB0"/>
    <w:rsid w:val="00355D06"/>
    <w:rsid w:val="00356D22"/>
    <w:rsid w:val="003573FC"/>
    <w:rsid w:val="00360283"/>
    <w:rsid w:val="00361C12"/>
    <w:rsid w:val="003632F6"/>
    <w:rsid w:val="0036399F"/>
    <w:rsid w:val="00365F75"/>
    <w:rsid w:val="00370768"/>
    <w:rsid w:val="00371270"/>
    <w:rsid w:val="00372632"/>
    <w:rsid w:val="003726F4"/>
    <w:rsid w:val="0037331B"/>
    <w:rsid w:val="00374CC9"/>
    <w:rsid w:val="003752C3"/>
    <w:rsid w:val="00375B44"/>
    <w:rsid w:val="00375BA8"/>
    <w:rsid w:val="0037615C"/>
    <w:rsid w:val="003768BB"/>
    <w:rsid w:val="00376C24"/>
    <w:rsid w:val="00376E83"/>
    <w:rsid w:val="00377DE9"/>
    <w:rsid w:val="003801DC"/>
    <w:rsid w:val="00380BC9"/>
    <w:rsid w:val="00380F72"/>
    <w:rsid w:val="00381EAF"/>
    <w:rsid w:val="00382D16"/>
    <w:rsid w:val="0038614F"/>
    <w:rsid w:val="0038743F"/>
    <w:rsid w:val="00387E40"/>
    <w:rsid w:val="003901D5"/>
    <w:rsid w:val="003904D0"/>
    <w:rsid w:val="00391B01"/>
    <w:rsid w:val="00392E9C"/>
    <w:rsid w:val="003946AD"/>
    <w:rsid w:val="00394ABE"/>
    <w:rsid w:val="00396422"/>
    <w:rsid w:val="003966A2"/>
    <w:rsid w:val="003A0BBE"/>
    <w:rsid w:val="003A1055"/>
    <w:rsid w:val="003A19EF"/>
    <w:rsid w:val="003A1A60"/>
    <w:rsid w:val="003A30C8"/>
    <w:rsid w:val="003A32D1"/>
    <w:rsid w:val="003A3B43"/>
    <w:rsid w:val="003A3EE5"/>
    <w:rsid w:val="003A5834"/>
    <w:rsid w:val="003A5CB1"/>
    <w:rsid w:val="003A65E3"/>
    <w:rsid w:val="003A6CF3"/>
    <w:rsid w:val="003A6EF8"/>
    <w:rsid w:val="003A7F65"/>
    <w:rsid w:val="003B1339"/>
    <w:rsid w:val="003B13F3"/>
    <w:rsid w:val="003B3001"/>
    <w:rsid w:val="003B5D65"/>
    <w:rsid w:val="003B7441"/>
    <w:rsid w:val="003B75C6"/>
    <w:rsid w:val="003B7B73"/>
    <w:rsid w:val="003B7ED7"/>
    <w:rsid w:val="003C27F9"/>
    <w:rsid w:val="003C3610"/>
    <w:rsid w:val="003C3CC9"/>
    <w:rsid w:val="003C6227"/>
    <w:rsid w:val="003D17C1"/>
    <w:rsid w:val="003D209D"/>
    <w:rsid w:val="003D23A4"/>
    <w:rsid w:val="003D301D"/>
    <w:rsid w:val="003D3837"/>
    <w:rsid w:val="003D3EB9"/>
    <w:rsid w:val="003D3EF7"/>
    <w:rsid w:val="003D492D"/>
    <w:rsid w:val="003D4AF4"/>
    <w:rsid w:val="003D7459"/>
    <w:rsid w:val="003D7487"/>
    <w:rsid w:val="003E143C"/>
    <w:rsid w:val="003E1787"/>
    <w:rsid w:val="003E36F6"/>
    <w:rsid w:val="003E4C34"/>
    <w:rsid w:val="003E54CC"/>
    <w:rsid w:val="003E5E90"/>
    <w:rsid w:val="003E5FD8"/>
    <w:rsid w:val="003E6816"/>
    <w:rsid w:val="003E68FC"/>
    <w:rsid w:val="003E6E42"/>
    <w:rsid w:val="003E7071"/>
    <w:rsid w:val="003E7812"/>
    <w:rsid w:val="003F0112"/>
    <w:rsid w:val="003F0536"/>
    <w:rsid w:val="003F13A4"/>
    <w:rsid w:val="003F3770"/>
    <w:rsid w:val="003F5A30"/>
    <w:rsid w:val="003F6398"/>
    <w:rsid w:val="003F704B"/>
    <w:rsid w:val="00400492"/>
    <w:rsid w:val="00401A25"/>
    <w:rsid w:val="00402242"/>
    <w:rsid w:val="004026AE"/>
    <w:rsid w:val="00406421"/>
    <w:rsid w:val="0040723E"/>
    <w:rsid w:val="00411154"/>
    <w:rsid w:val="00411492"/>
    <w:rsid w:val="00411E66"/>
    <w:rsid w:val="00411F83"/>
    <w:rsid w:val="004138C8"/>
    <w:rsid w:val="004144D8"/>
    <w:rsid w:val="00414BE6"/>
    <w:rsid w:val="00414D29"/>
    <w:rsid w:val="00417B35"/>
    <w:rsid w:val="00421121"/>
    <w:rsid w:val="004221BF"/>
    <w:rsid w:val="004225B6"/>
    <w:rsid w:val="0042375C"/>
    <w:rsid w:val="00423A16"/>
    <w:rsid w:val="00423B4B"/>
    <w:rsid w:val="004243FC"/>
    <w:rsid w:val="004250AF"/>
    <w:rsid w:val="004251C5"/>
    <w:rsid w:val="0042608D"/>
    <w:rsid w:val="004260DF"/>
    <w:rsid w:val="00426E6D"/>
    <w:rsid w:val="00427D5D"/>
    <w:rsid w:val="00430054"/>
    <w:rsid w:val="00430A7E"/>
    <w:rsid w:val="00430EAB"/>
    <w:rsid w:val="00433851"/>
    <w:rsid w:val="0043451A"/>
    <w:rsid w:val="0043481A"/>
    <w:rsid w:val="00434D68"/>
    <w:rsid w:val="00435407"/>
    <w:rsid w:val="00435D0F"/>
    <w:rsid w:val="0043668F"/>
    <w:rsid w:val="00437F33"/>
    <w:rsid w:val="00440102"/>
    <w:rsid w:val="0044076D"/>
    <w:rsid w:val="00440DB6"/>
    <w:rsid w:val="0044112E"/>
    <w:rsid w:val="00441E73"/>
    <w:rsid w:val="0044308E"/>
    <w:rsid w:val="00444943"/>
    <w:rsid w:val="00445D62"/>
    <w:rsid w:val="004468AA"/>
    <w:rsid w:val="004476D8"/>
    <w:rsid w:val="00447D23"/>
    <w:rsid w:val="00447D62"/>
    <w:rsid w:val="0045028D"/>
    <w:rsid w:val="004538A8"/>
    <w:rsid w:val="004548A6"/>
    <w:rsid w:val="004553E6"/>
    <w:rsid w:val="0045635E"/>
    <w:rsid w:val="004564A6"/>
    <w:rsid w:val="004577D1"/>
    <w:rsid w:val="00464D83"/>
    <w:rsid w:val="00465185"/>
    <w:rsid w:val="004662EB"/>
    <w:rsid w:val="004673B3"/>
    <w:rsid w:val="00467530"/>
    <w:rsid w:val="00467C3D"/>
    <w:rsid w:val="004710E4"/>
    <w:rsid w:val="00471DEB"/>
    <w:rsid w:val="00471EB0"/>
    <w:rsid w:val="00472609"/>
    <w:rsid w:val="00472E26"/>
    <w:rsid w:val="0047421F"/>
    <w:rsid w:val="0047791C"/>
    <w:rsid w:val="00477B11"/>
    <w:rsid w:val="00481CF6"/>
    <w:rsid w:val="004823CA"/>
    <w:rsid w:val="00483977"/>
    <w:rsid w:val="00483ACF"/>
    <w:rsid w:val="0048454D"/>
    <w:rsid w:val="00484962"/>
    <w:rsid w:val="00485868"/>
    <w:rsid w:val="00487EFA"/>
    <w:rsid w:val="00491A7A"/>
    <w:rsid w:val="00491E70"/>
    <w:rsid w:val="00492271"/>
    <w:rsid w:val="00492433"/>
    <w:rsid w:val="00492751"/>
    <w:rsid w:val="004929E8"/>
    <w:rsid w:val="00493744"/>
    <w:rsid w:val="00493CE9"/>
    <w:rsid w:val="0049478F"/>
    <w:rsid w:val="00494C2A"/>
    <w:rsid w:val="00494EC1"/>
    <w:rsid w:val="004953C3"/>
    <w:rsid w:val="004962D2"/>
    <w:rsid w:val="0049720D"/>
    <w:rsid w:val="004977A0"/>
    <w:rsid w:val="00497D69"/>
    <w:rsid w:val="004A1321"/>
    <w:rsid w:val="004A2482"/>
    <w:rsid w:val="004A3FEE"/>
    <w:rsid w:val="004A4BAE"/>
    <w:rsid w:val="004A5057"/>
    <w:rsid w:val="004A59B0"/>
    <w:rsid w:val="004A5BFD"/>
    <w:rsid w:val="004A6422"/>
    <w:rsid w:val="004B056A"/>
    <w:rsid w:val="004B0FEA"/>
    <w:rsid w:val="004B1B71"/>
    <w:rsid w:val="004B1EBB"/>
    <w:rsid w:val="004B451A"/>
    <w:rsid w:val="004B6112"/>
    <w:rsid w:val="004B6BC7"/>
    <w:rsid w:val="004B717F"/>
    <w:rsid w:val="004C06B6"/>
    <w:rsid w:val="004C0ACA"/>
    <w:rsid w:val="004C12BA"/>
    <w:rsid w:val="004C1AEA"/>
    <w:rsid w:val="004C1BAA"/>
    <w:rsid w:val="004C2769"/>
    <w:rsid w:val="004C2CAC"/>
    <w:rsid w:val="004C48FE"/>
    <w:rsid w:val="004C56CC"/>
    <w:rsid w:val="004C794E"/>
    <w:rsid w:val="004D16E9"/>
    <w:rsid w:val="004D1846"/>
    <w:rsid w:val="004D1A60"/>
    <w:rsid w:val="004D1D43"/>
    <w:rsid w:val="004D1F95"/>
    <w:rsid w:val="004D3E48"/>
    <w:rsid w:val="004D45DA"/>
    <w:rsid w:val="004D67FD"/>
    <w:rsid w:val="004D74AF"/>
    <w:rsid w:val="004D7542"/>
    <w:rsid w:val="004E0BA9"/>
    <w:rsid w:val="004E26CB"/>
    <w:rsid w:val="004E35A6"/>
    <w:rsid w:val="004E462D"/>
    <w:rsid w:val="004E4B08"/>
    <w:rsid w:val="004E4E03"/>
    <w:rsid w:val="004E67FE"/>
    <w:rsid w:val="004E7976"/>
    <w:rsid w:val="004F028E"/>
    <w:rsid w:val="004F3357"/>
    <w:rsid w:val="004F4DDB"/>
    <w:rsid w:val="004F5F7E"/>
    <w:rsid w:val="00500BDE"/>
    <w:rsid w:val="00501B7A"/>
    <w:rsid w:val="00502045"/>
    <w:rsid w:val="005036BB"/>
    <w:rsid w:val="00505043"/>
    <w:rsid w:val="00505B31"/>
    <w:rsid w:val="00505ED7"/>
    <w:rsid w:val="00506DA5"/>
    <w:rsid w:val="00506DAC"/>
    <w:rsid w:val="005071E3"/>
    <w:rsid w:val="005074C6"/>
    <w:rsid w:val="00507B18"/>
    <w:rsid w:val="00507F41"/>
    <w:rsid w:val="0051282C"/>
    <w:rsid w:val="00512D29"/>
    <w:rsid w:val="00514528"/>
    <w:rsid w:val="005152CC"/>
    <w:rsid w:val="00515A9B"/>
    <w:rsid w:val="00517D59"/>
    <w:rsid w:val="00520131"/>
    <w:rsid w:val="005203B6"/>
    <w:rsid w:val="005208CC"/>
    <w:rsid w:val="005216B6"/>
    <w:rsid w:val="00522009"/>
    <w:rsid w:val="005234EF"/>
    <w:rsid w:val="00523BFF"/>
    <w:rsid w:val="00524526"/>
    <w:rsid w:val="0052633B"/>
    <w:rsid w:val="00526362"/>
    <w:rsid w:val="00526686"/>
    <w:rsid w:val="00530B34"/>
    <w:rsid w:val="00531888"/>
    <w:rsid w:val="0053330E"/>
    <w:rsid w:val="00536084"/>
    <w:rsid w:val="00536747"/>
    <w:rsid w:val="00537A23"/>
    <w:rsid w:val="005406C9"/>
    <w:rsid w:val="00540D6D"/>
    <w:rsid w:val="00543951"/>
    <w:rsid w:val="00553478"/>
    <w:rsid w:val="00553967"/>
    <w:rsid w:val="00554149"/>
    <w:rsid w:val="005546C5"/>
    <w:rsid w:val="00554A52"/>
    <w:rsid w:val="00555498"/>
    <w:rsid w:val="00555792"/>
    <w:rsid w:val="00560216"/>
    <w:rsid w:val="00561602"/>
    <w:rsid w:val="00562B72"/>
    <w:rsid w:val="00562CE8"/>
    <w:rsid w:val="005630AA"/>
    <w:rsid w:val="00563600"/>
    <w:rsid w:val="00564258"/>
    <w:rsid w:val="00566BEC"/>
    <w:rsid w:val="005677E2"/>
    <w:rsid w:val="005709F0"/>
    <w:rsid w:val="0057149C"/>
    <w:rsid w:val="0057223A"/>
    <w:rsid w:val="005723BA"/>
    <w:rsid w:val="00573916"/>
    <w:rsid w:val="00574133"/>
    <w:rsid w:val="005745EC"/>
    <w:rsid w:val="0057578C"/>
    <w:rsid w:val="00575F97"/>
    <w:rsid w:val="005766C9"/>
    <w:rsid w:val="00576D33"/>
    <w:rsid w:val="005774EC"/>
    <w:rsid w:val="00577639"/>
    <w:rsid w:val="00577B78"/>
    <w:rsid w:val="00577C39"/>
    <w:rsid w:val="0058091C"/>
    <w:rsid w:val="0058126F"/>
    <w:rsid w:val="005820E7"/>
    <w:rsid w:val="00584127"/>
    <w:rsid w:val="00584AEC"/>
    <w:rsid w:val="00585B81"/>
    <w:rsid w:val="00586FE7"/>
    <w:rsid w:val="005872D9"/>
    <w:rsid w:val="005878CD"/>
    <w:rsid w:val="00590088"/>
    <w:rsid w:val="00590397"/>
    <w:rsid w:val="005916F0"/>
    <w:rsid w:val="005921CF"/>
    <w:rsid w:val="00592508"/>
    <w:rsid w:val="00592E0B"/>
    <w:rsid w:val="00592E8D"/>
    <w:rsid w:val="005939A2"/>
    <w:rsid w:val="00594D59"/>
    <w:rsid w:val="005958C9"/>
    <w:rsid w:val="005960EF"/>
    <w:rsid w:val="00596882"/>
    <w:rsid w:val="00596AFA"/>
    <w:rsid w:val="00597675"/>
    <w:rsid w:val="00597BFF"/>
    <w:rsid w:val="005A12CF"/>
    <w:rsid w:val="005A1E04"/>
    <w:rsid w:val="005A230D"/>
    <w:rsid w:val="005A2351"/>
    <w:rsid w:val="005A2956"/>
    <w:rsid w:val="005A317C"/>
    <w:rsid w:val="005A4262"/>
    <w:rsid w:val="005A6233"/>
    <w:rsid w:val="005B03DE"/>
    <w:rsid w:val="005B151D"/>
    <w:rsid w:val="005B4E73"/>
    <w:rsid w:val="005B5615"/>
    <w:rsid w:val="005B67D8"/>
    <w:rsid w:val="005B6E47"/>
    <w:rsid w:val="005C230B"/>
    <w:rsid w:val="005C2AE0"/>
    <w:rsid w:val="005C3F6B"/>
    <w:rsid w:val="005C4CE1"/>
    <w:rsid w:val="005C65B5"/>
    <w:rsid w:val="005C7418"/>
    <w:rsid w:val="005C76C2"/>
    <w:rsid w:val="005C76ED"/>
    <w:rsid w:val="005D038A"/>
    <w:rsid w:val="005D0480"/>
    <w:rsid w:val="005D0663"/>
    <w:rsid w:val="005D168C"/>
    <w:rsid w:val="005D20A5"/>
    <w:rsid w:val="005D2449"/>
    <w:rsid w:val="005D2F3C"/>
    <w:rsid w:val="005D3756"/>
    <w:rsid w:val="005D7CDA"/>
    <w:rsid w:val="005D7E46"/>
    <w:rsid w:val="005E03FB"/>
    <w:rsid w:val="005E05FA"/>
    <w:rsid w:val="005E2098"/>
    <w:rsid w:val="005E58A7"/>
    <w:rsid w:val="005E5B5A"/>
    <w:rsid w:val="005E6756"/>
    <w:rsid w:val="005E7276"/>
    <w:rsid w:val="005E756C"/>
    <w:rsid w:val="005E79D2"/>
    <w:rsid w:val="005F2DE7"/>
    <w:rsid w:val="005F363A"/>
    <w:rsid w:val="005F3DB5"/>
    <w:rsid w:val="005F4532"/>
    <w:rsid w:val="005F77A3"/>
    <w:rsid w:val="00600E77"/>
    <w:rsid w:val="00600FE3"/>
    <w:rsid w:val="0060105B"/>
    <w:rsid w:val="00601856"/>
    <w:rsid w:val="006021B9"/>
    <w:rsid w:val="006027A1"/>
    <w:rsid w:val="00602BA9"/>
    <w:rsid w:val="00602BC9"/>
    <w:rsid w:val="006032EC"/>
    <w:rsid w:val="00603C0A"/>
    <w:rsid w:val="006049D8"/>
    <w:rsid w:val="00605365"/>
    <w:rsid w:val="0060544B"/>
    <w:rsid w:val="00605D6A"/>
    <w:rsid w:val="00610076"/>
    <w:rsid w:val="0061070A"/>
    <w:rsid w:val="0061114E"/>
    <w:rsid w:val="00611F3A"/>
    <w:rsid w:val="00612561"/>
    <w:rsid w:val="00612DC7"/>
    <w:rsid w:val="006134B2"/>
    <w:rsid w:val="0061551D"/>
    <w:rsid w:val="006179C1"/>
    <w:rsid w:val="00617AC5"/>
    <w:rsid w:val="00620E0C"/>
    <w:rsid w:val="006226B7"/>
    <w:rsid w:val="006229B2"/>
    <w:rsid w:val="006234BA"/>
    <w:rsid w:val="00623EC4"/>
    <w:rsid w:val="0062454F"/>
    <w:rsid w:val="006245A0"/>
    <w:rsid w:val="00624692"/>
    <w:rsid w:val="00624AC1"/>
    <w:rsid w:val="006258F6"/>
    <w:rsid w:val="00625B4E"/>
    <w:rsid w:val="00626992"/>
    <w:rsid w:val="00631A51"/>
    <w:rsid w:val="00635872"/>
    <w:rsid w:val="00637382"/>
    <w:rsid w:val="006379CF"/>
    <w:rsid w:val="0064116E"/>
    <w:rsid w:val="00641D52"/>
    <w:rsid w:val="00641EDE"/>
    <w:rsid w:val="0064203D"/>
    <w:rsid w:val="006440AC"/>
    <w:rsid w:val="006442A5"/>
    <w:rsid w:val="0064483D"/>
    <w:rsid w:val="00644A86"/>
    <w:rsid w:val="00645B75"/>
    <w:rsid w:val="00646824"/>
    <w:rsid w:val="00647AB7"/>
    <w:rsid w:val="00650B93"/>
    <w:rsid w:val="00651542"/>
    <w:rsid w:val="00651D68"/>
    <w:rsid w:val="00652600"/>
    <w:rsid w:val="006526DA"/>
    <w:rsid w:val="00652CA0"/>
    <w:rsid w:val="00653325"/>
    <w:rsid w:val="006541BD"/>
    <w:rsid w:val="00656BE1"/>
    <w:rsid w:val="0065755F"/>
    <w:rsid w:val="00660321"/>
    <w:rsid w:val="006606A1"/>
    <w:rsid w:val="00660F1F"/>
    <w:rsid w:val="006610ED"/>
    <w:rsid w:val="00661327"/>
    <w:rsid w:val="00662EDB"/>
    <w:rsid w:val="006662BC"/>
    <w:rsid w:val="0066659C"/>
    <w:rsid w:val="006665C8"/>
    <w:rsid w:val="006673CF"/>
    <w:rsid w:val="00667B15"/>
    <w:rsid w:val="00671366"/>
    <w:rsid w:val="00671756"/>
    <w:rsid w:val="006723DD"/>
    <w:rsid w:val="00672DD1"/>
    <w:rsid w:val="006761A7"/>
    <w:rsid w:val="006802BF"/>
    <w:rsid w:val="006829F8"/>
    <w:rsid w:val="00683C6D"/>
    <w:rsid w:val="00685088"/>
    <w:rsid w:val="006879D7"/>
    <w:rsid w:val="0069071F"/>
    <w:rsid w:val="00691F34"/>
    <w:rsid w:val="00692780"/>
    <w:rsid w:val="00693201"/>
    <w:rsid w:val="00695B0D"/>
    <w:rsid w:val="00695BFC"/>
    <w:rsid w:val="00697901"/>
    <w:rsid w:val="006A09D5"/>
    <w:rsid w:val="006A2340"/>
    <w:rsid w:val="006A3996"/>
    <w:rsid w:val="006A4607"/>
    <w:rsid w:val="006A4C3B"/>
    <w:rsid w:val="006A4E17"/>
    <w:rsid w:val="006A4F35"/>
    <w:rsid w:val="006A5408"/>
    <w:rsid w:val="006A70BB"/>
    <w:rsid w:val="006B0190"/>
    <w:rsid w:val="006B06FA"/>
    <w:rsid w:val="006B27C9"/>
    <w:rsid w:val="006B2AF7"/>
    <w:rsid w:val="006B3085"/>
    <w:rsid w:val="006B73E7"/>
    <w:rsid w:val="006B75E4"/>
    <w:rsid w:val="006C0447"/>
    <w:rsid w:val="006C051A"/>
    <w:rsid w:val="006C07A6"/>
    <w:rsid w:val="006C07F0"/>
    <w:rsid w:val="006C195F"/>
    <w:rsid w:val="006C1C6B"/>
    <w:rsid w:val="006C1D87"/>
    <w:rsid w:val="006C2FB7"/>
    <w:rsid w:val="006C360D"/>
    <w:rsid w:val="006C5236"/>
    <w:rsid w:val="006C7B8C"/>
    <w:rsid w:val="006D350B"/>
    <w:rsid w:val="006D3D8C"/>
    <w:rsid w:val="006D621C"/>
    <w:rsid w:val="006E0C57"/>
    <w:rsid w:val="006E15EE"/>
    <w:rsid w:val="006E160A"/>
    <w:rsid w:val="006E3607"/>
    <w:rsid w:val="006E5E31"/>
    <w:rsid w:val="006E6AB6"/>
    <w:rsid w:val="006E7A06"/>
    <w:rsid w:val="006E7CEC"/>
    <w:rsid w:val="006F1AFB"/>
    <w:rsid w:val="006F5656"/>
    <w:rsid w:val="006F5709"/>
    <w:rsid w:val="006F5D3B"/>
    <w:rsid w:val="006F6D38"/>
    <w:rsid w:val="00700BDC"/>
    <w:rsid w:val="007014CE"/>
    <w:rsid w:val="00706260"/>
    <w:rsid w:val="00706738"/>
    <w:rsid w:val="00706FBC"/>
    <w:rsid w:val="0070718F"/>
    <w:rsid w:val="0070780F"/>
    <w:rsid w:val="00707E17"/>
    <w:rsid w:val="00714109"/>
    <w:rsid w:val="00714343"/>
    <w:rsid w:val="00714416"/>
    <w:rsid w:val="00714422"/>
    <w:rsid w:val="00714E75"/>
    <w:rsid w:val="0071739A"/>
    <w:rsid w:val="007173A9"/>
    <w:rsid w:val="007205CF"/>
    <w:rsid w:val="0072143D"/>
    <w:rsid w:val="007220DF"/>
    <w:rsid w:val="007229F5"/>
    <w:rsid w:val="007245BC"/>
    <w:rsid w:val="007247BC"/>
    <w:rsid w:val="007251B2"/>
    <w:rsid w:val="007261A1"/>
    <w:rsid w:val="0072623B"/>
    <w:rsid w:val="007265EF"/>
    <w:rsid w:val="00726CFE"/>
    <w:rsid w:val="00727326"/>
    <w:rsid w:val="007324A6"/>
    <w:rsid w:val="0073268A"/>
    <w:rsid w:val="00734250"/>
    <w:rsid w:val="00734CE1"/>
    <w:rsid w:val="00734EE1"/>
    <w:rsid w:val="00735BAB"/>
    <w:rsid w:val="0074155C"/>
    <w:rsid w:val="00742DAE"/>
    <w:rsid w:val="00743B6C"/>
    <w:rsid w:val="00743FB0"/>
    <w:rsid w:val="007460DC"/>
    <w:rsid w:val="00746649"/>
    <w:rsid w:val="00746BF7"/>
    <w:rsid w:val="0074734E"/>
    <w:rsid w:val="00750B72"/>
    <w:rsid w:val="007518AF"/>
    <w:rsid w:val="00752080"/>
    <w:rsid w:val="00752197"/>
    <w:rsid w:val="00753734"/>
    <w:rsid w:val="00753F44"/>
    <w:rsid w:val="00755932"/>
    <w:rsid w:val="00756B0B"/>
    <w:rsid w:val="007600EB"/>
    <w:rsid w:val="00762008"/>
    <w:rsid w:val="00763A52"/>
    <w:rsid w:val="0076488C"/>
    <w:rsid w:val="00764C15"/>
    <w:rsid w:val="007655AE"/>
    <w:rsid w:val="007657FA"/>
    <w:rsid w:val="00765B7E"/>
    <w:rsid w:val="007678B6"/>
    <w:rsid w:val="00770129"/>
    <w:rsid w:val="00771D88"/>
    <w:rsid w:val="00772CAF"/>
    <w:rsid w:val="00773DEC"/>
    <w:rsid w:val="00773E45"/>
    <w:rsid w:val="0077445A"/>
    <w:rsid w:val="007777A6"/>
    <w:rsid w:val="00777AB8"/>
    <w:rsid w:val="00780399"/>
    <w:rsid w:val="0078042B"/>
    <w:rsid w:val="00780FBF"/>
    <w:rsid w:val="00783E20"/>
    <w:rsid w:val="007847E1"/>
    <w:rsid w:val="007859EC"/>
    <w:rsid w:val="00785AD2"/>
    <w:rsid w:val="007865F9"/>
    <w:rsid w:val="00786C75"/>
    <w:rsid w:val="0078766E"/>
    <w:rsid w:val="00790428"/>
    <w:rsid w:val="00790755"/>
    <w:rsid w:val="00790AA3"/>
    <w:rsid w:val="0079254F"/>
    <w:rsid w:val="00792B65"/>
    <w:rsid w:val="00792E27"/>
    <w:rsid w:val="00793185"/>
    <w:rsid w:val="00793847"/>
    <w:rsid w:val="007938EC"/>
    <w:rsid w:val="00794269"/>
    <w:rsid w:val="007948FA"/>
    <w:rsid w:val="00794EB4"/>
    <w:rsid w:val="0079658B"/>
    <w:rsid w:val="00797216"/>
    <w:rsid w:val="007974A1"/>
    <w:rsid w:val="007A06F5"/>
    <w:rsid w:val="007A0A30"/>
    <w:rsid w:val="007A1159"/>
    <w:rsid w:val="007A2E88"/>
    <w:rsid w:val="007A37F4"/>
    <w:rsid w:val="007A3D6A"/>
    <w:rsid w:val="007A479F"/>
    <w:rsid w:val="007A4E9B"/>
    <w:rsid w:val="007A535C"/>
    <w:rsid w:val="007A6629"/>
    <w:rsid w:val="007A7A37"/>
    <w:rsid w:val="007B01AA"/>
    <w:rsid w:val="007B0E99"/>
    <w:rsid w:val="007B1A57"/>
    <w:rsid w:val="007B24EF"/>
    <w:rsid w:val="007B2D18"/>
    <w:rsid w:val="007B4E29"/>
    <w:rsid w:val="007B5757"/>
    <w:rsid w:val="007B5EAF"/>
    <w:rsid w:val="007B7480"/>
    <w:rsid w:val="007B7B27"/>
    <w:rsid w:val="007C0217"/>
    <w:rsid w:val="007C0862"/>
    <w:rsid w:val="007C0C19"/>
    <w:rsid w:val="007C1717"/>
    <w:rsid w:val="007C26FA"/>
    <w:rsid w:val="007C2962"/>
    <w:rsid w:val="007C421B"/>
    <w:rsid w:val="007C4474"/>
    <w:rsid w:val="007C4BB3"/>
    <w:rsid w:val="007C523B"/>
    <w:rsid w:val="007C5B39"/>
    <w:rsid w:val="007C5FBA"/>
    <w:rsid w:val="007C6E3A"/>
    <w:rsid w:val="007C7FBA"/>
    <w:rsid w:val="007D014F"/>
    <w:rsid w:val="007D0285"/>
    <w:rsid w:val="007D0E8C"/>
    <w:rsid w:val="007D13BC"/>
    <w:rsid w:val="007D2379"/>
    <w:rsid w:val="007D24D6"/>
    <w:rsid w:val="007D2C7D"/>
    <w:rsid w:val="007D2D8C"/>
    <w:rsid w:val="007D354E"/>
    <w:rsid w:val="007D42A6"/>
    <w:rsid w:val="007D4309"/>
    <w:rsid w:val="007D50BF"/>
    <w:rsid w:val="007D5C9E"/>
    <w:rsid w:val="007E02BE"/>
    <w:rsid w:val="007E0CAA"/>
    <w:rsid w:val="007E1FFA"/>
    <w:rsid w:val="007E30B9"/>
    <w:rsid w:val="007E3578"/>
    <w:rsid w:val="007E408C"/>
    <w:rsid w:val="007E56C9"/>
    <w:rsid w:val="007E59BC"/>
    <w:rsid w:val="007E5B02"/>
    <w:rsid w:val="007E5E32"/>
    <w:rsid w:val="007E6881"/>
    <w:rsid w:val="007E6ECC"/>
    <w:rsid w:val="007E7CAD"/>
    <w:rsid w:val="007F15C3"/>
    <w:rsid w:val="007F2B2A"/>
    <w:rsid w:val="007F3025"/>
    <w:rsid w:val="007F31B0"/>
    <w:rsid w:val="007F3FBC"/>
    <w:rsid w:val="007F4D2F"/>
    <w:rsid w:val="007F6B20"/>
    <w:rsid w:val="007F704C"/>
    <w:rsid w:val="007F763F"/>
    <w:rsid w:val="008006A1"/>
    <w:rsid w:val="00800C9E"/>
    <w:rsid w:val="00800E9C"/>
    <w:rsid w:val="0080127C"/>
    <w:rsid w:val="00802487"/>
    <w:rsid w:val="008024E0"/>
    <w:rsid w:val="008031DA"/>
    <w:rsid w:val="00803386"/>
    <w:rsid w:val="00803A1A"/>
    <w:rsid w:val="00804141"/>
    <w:rsid w:val="00804649"/>
    <w:rsid w:val="00804F3D"/>
    <w:rsid w:val="00805EB9"/>
    <w:rsid w:val="00806015"/>
    <w:rsid w:val="008065EB"/>
    <w:rsid w:val="0081009B"/>
    <w:rsid w:val="00810101"/>
    <w:rsid w:val="008101FC"/>
    <w:rsid w:val="008105FE"/>
    <w:rsid w:val="00810AE7"/>
    <w:rsid w:val="00811626"/>
    <w:rsid w:val="00811A0F"/>
    <w:rsid w:val="0081234F"/>
    <w:rsid w:val="008127D4"/>
    <w:rsid w:val="00812C43"/>
    <w:rsid w:val="0081435A"/>
    <w:rsid w:val="008152AE"/>
    <w:rsid w:val="008155BC"/>
    <w:rsid w:val="008160B0"/>
    <w:rsid w:val="0081797A"/>
    <w:rsid w:val="00817F08"/>
    <w:rsid w:val="00821524"/>
    <w:rsid w:val="0082238E"/>
    <w:rsid w:val="00822BB6"/>
    <w:rsid w:val="00822DA1"/>
    <w:rsid w:val="00823A8C"/>
    <w:rsid w:val="0082578C"/>
    <w:rsid w:val="00825827"/>
    <w:rsid w:val="00826028"/>
    <w:rsid w:val="00827176"/>
    <w:rsid w:val="0083031A"/>
    <w:rsid w:val="00830880"/>
    <w:rsid w:val="008308B3"/>
    <w:rsid w:val="0083276E"/>
    <w:rsid w:val="008327CA"/>
    <w:rsid w:val="0083291C"/>
    <w:rsid w:val="00833DE0"/>
    <w:rsid w:val="008366EA"/>
    <w:rsid w:val="00836D37"/>
    <w:rsid w:val="008372EA"/>
    <w:rsid w:val="008373DA"/>
    <w:rsid w:val="00841006"/>
    <w:rsid w:val="008429EE"/>
    <w:rsid w:val="00843FD7"/>
    <w:rsid w:val="0084446F"/>
    <w:rsid w:val="0084591F"/>
    <w:rsid w:val="0084611F"/>
    <w:rsid w:val="0084631E"/>
    <w:rsid w:val="00846D4C"/>
    <w:rsid w:val="00847429"/>
    <w:rsid w:val="00847FAA"/>
    <w:rsid w:val="00851933"/>
    <w:rsid w:val="00852553"/>
    <w:rsid w:val="0085397D"/>
    <w:rsid w:val="00853FB6"/>
    <w:rsid w:val="008557DE"/>
    <w:rsid w:val="00855E1C"/>
    <w:rsid w:val="00855FD9"/>
    <w:rsid w:val="0085762E"/>
    <w:rsid w:val="00857B38"/>
    <w:rsid w:val="008604F1"/>
    <w:rsid w:val="00860E7A"/>
    <w:rsid w:val="00862567"/>
    <w:rsid w:val="008640FD"/>
    <w:rsid w:val="00864151"/>
    <w:rsid w:val="00864A92"/>
    <w:rsid w:val="0086636A"/>
    <w:rsid w:val="00866522"/>
    <w:rsid w:val="00866D12"/>
    <w:rsid w:val="00866FC1"/>
    <w:rsid w:val="00871B72"/>
    <w:rsid w:val="00871D28"/>
    <w:rsid w:val="00871E04"/>
    <w:rsid w:val="008728D7"/>
    <w:rsid w:val="00873346"/>
    <w:rsid w:val="008735BC"/>
    <w:rsid w:val="00873642"/>
    <w:rsid w:val="0087422D"/>
    <w:rsid w:val="0087428D"/>
    <w:rsid w:val="0087591C"/>
    <w:rsid w:val="0087712D"/>
    <w:rsid w:val="008776A8"/>
    <w:rsid w:val="008806CA"/>
    <w:rsid w:val="00881C90"/>
    <w:rsid w:val="0088250F"/>
    <w:rsid w:val="00882792"/>
    <w:rsid w:val="008837F2"/>
    <w:rsid w:val="008861AC"/>
    <w:rsid w:val="00890ACF"/>
    <w:rsid w:val="00890B35"/>
    <w:rsid w:val="00892427"/>
    <w:rsid w:val="0089268B"/>
    <w:rsid w:val="0089276E"/>
    <w:rsid w:val="00893BBF"/>
    <w:rsid w:val="00894C4F"/>
    <w:rsid w:val="00895D85"/>
    <w:rsid w:val="00895F0E"/>
    <w:rsid w:val="00896855"/>
    <w:rsid w:val="00896AEE"/>
    <w:rsid w:val="00896C74"/>
    <w:rsid w:val="00896F19"/>
    <w:rsid w:val="00897CAE"/>
    <w:rsid w:val="00897F8F"/>
    <w:rsid w:val="008A00F3"/>
    <w:rsid w:val="008A00FB"/>
    <w:rsid w:val="008A0F2A"/>
    <w:rsid w:val="008A202F"/>
    <w:rsid w:val="008A238D"/>
    <w:rsid w:val="008A2CDE"/>
    <w:rsid w:val="008A30E4"/>
    <w:rsid w:val="008A3223"/>
    <w:rsid w:val="008A3942"/>
    <w:rsid w:val="008A3D9D"/>
    <w:rsid w:val="008A401A"/>
    <w:rsid w:val="008A4A8A"/>
    <w:rsid w:val="008A512A"/>
    <w:rsid w:val="008A5A0A"/>
    <w:rsid w:val="008A629C"/>
    <w:rsid w:val="008A73D7"/>
    <w:rsid w:val="008A771C"/>
    <w:rsid w:val="008B0999"/>
    <w:rsid w:val="008B0C7F"/>
    <w:rsid w:val="008B38CA"/>
    <w:rsid w:val="008B4ADA"/>
    <w:rsid w:val="008B4E3A"/>
    <w:rsid w:val="008B61BF"/>
    <w:rsid w:val="008B6A5E"/>
    <w:rsid w:val="008B7646"/>
    <w:rsid w:val="008B7EC6"/>
    <w:rsid w:val="008B7FD5"/>
    <w:rsid w:val="008C028A"/>
    <w:rsid w:val="008C0C2F"/>
    <w:rsid w:val="008C14D5"/>
    <w:rsid w:val="008C152D"/>
    <w:rsid w:val="008C26B6"/>
    <w:rsid w:val="008C2992"/>
    <w:rsid w:val="008C2A0B"/>
    <w:rsid w:val="008C306D"/>
    <w:rsid w:val="008C34D7"/>
    <w:rsid w:val="008C5F53"/>
    <w:rsid w:val="008C7067"/>
    <w:rsid w:val="008C7D5C"/>
    <w:rsid w:val="008D009F"/>
    <w:rsid w:val="008D03F4"/>
    <w:rsid w:val="008D0558"/>
    <w:rsid w:val="008D0858"/>
    <w:rsid w:val="008D0A50"/>
    <w:rsid w:val="008D0FB1"/>
    <w:rsid w:val="008D11F5"/>
    <w:rsid w:val="008D1BCD"/>
    <w:rsid w:val="008D2606"/>
    <w:rsid w:val="008D3BAE"/>
    <w:rsid w:val="008D3F7E"/>
    <w:rsid w:val="008D491F"/>
    <w:rsid w:val="008D585C"/>
    <w:rsid w:val="008D5B14"/>
    <w:rsid w:val="008D5CC9"/>
    <w:rsid w:val="008D6747"/>
    <w:rsid w:val="008E0FA0"/>
    <w:rsid w:val="008E1A32"/>
    <w:rsid w:val="008E2A3E"/>
    <w:rsid w:val="008E3646"/>
    <w:rsid w:val="008E5906"/>
    <w:rsid w:val="008E5FE3"/>
    <w:rsid w:val="008E6850"/>
    <w:rsid w:val="008E6A57"/>
    <w:rsid w:val="008E7337"/>
    <w:rsid w:val="008E7CB8"/>
    <w:rsid w:val="008F054C"/>
    <w:rsid w:val="008F0C61"/>
    <w:rsid w:val="008F157C"/>
    <w:rsid w:val="008F4224"/>
    <w:rsid w:val="008F781B"/>
    <w:rsid w:val="009001EA"/>
    <w:rsid w:val="0090039B"/>
    <w:rsid w:val="00900DE8"/>
    <w:rsid w:val="0090245F"/>
    <w:rsid w:val="009034E2"/>
    <w:rsid w:val="00903604"/>
    <w:rsid w:val="009041D8"/>
    <w:rsid w:val="009044BD"/>
    <w:rsid w:val="009047E8"/>
    <w:rsid w:val="0090489A"/>
    <w:rsid w:val="00907DC2"/>
    <w:rsid w:val="00910FC3"/>
    <w:rsid w:val="00912FCA"/>
    <w:rsid w:val="00913414"/>
    <w:rsid w:val="00913467"/>
    <w:rsid w:val="00914348"/>
    <w:rsid w:val="00914A5C"/>
    <w:rsid w:val="00914CEB"/>
    <w:rsid w:val="009150E7"/>
    <w:rsid w:val="009175DD"/>
    <w:rsid w:val="00917870"/>
    <w:rsid w:val="00917950"/>
    <w:rsid w:val="00920465"/>
    <w:rsid w:val="009220FE"/>
    <w:rsid w:val="009230E3"/>
    <w:rsid w:val="0092355F"/>
    <w:rsid w:val="00924318"/>
    <w:rsid w:val="00924C35"/>
    <w:rsid w:val="00925BFA"/>
    <w:rsid w:val="009260F5"/>
    <w:rsid w:val="0092634C"/>
    <w:rsid w:val="009264F0"/>
    <w:rsid w:val="00926EDC"/>
    <w:rsid w:val="0093034C"/>
    <w:rsid w:val="00931422"/>
    <w:rsid w:val="00931616"/>
    <w:rsid w:val="00932FC5"/>
    <w:rsid w:val="00933AE8"/>
    <w:rsid w:val="00934F18"/>
    <w:rsid w:val="00936027"/>
    <w:rsid w:val="00941356"/>
    <w:rsid w:val="00941FEE"/>
    <w:rsid w:val="009424D8"/>
    <w:rsid w:val="009430B4"/>
    <w:rsid w:val="00943BCD"/>
    <w:rsid w:val="0094409D"/>
    <w:rsid w:val="00946B9B"/>
    <w:rsid w:val="00947D1D"/>
    <w:rsid w:val="00947E50"/>
    <w:rsid w:val="0095139D"/>
    <w:rsid w:val="009514BB"/>
    <w:rsid w:val="0095199E"/>
    <w:rsid w:val="00951DCE"/>
    <w:rsid w:val="00952CBC"/>
    <w:rsid w:val="009546DC"/>
    <w:rsid w:val="009547B3"/>
    <w:rsid w:val="0096099C"/>
    <w:rsid w:val="009610EB"/>
    <w:rsid w:val="009615C2"/>
    <w:rsid w:val="0096254C"/>
    <w:rsid w:val="009630EE"/>
    <w:rsid w:val="00963256"/>
    <w:rsid w:val="009642A6"/>
    <w:rsid w:val="00964578"/>
    <w:rsid w:val="0096553D"/>
    <w:rsid w:val="009655C7"/>
    <w:rsid w:val="009669B1"/>
    <w:rsid w:val="00966D5E"/>
    <w:rsid w:val="009671F1"/>
    <w:rsid w:val="009674BC"/>
    <w:rsid w:val="00967D4E"/>
    <w:rsid w:val="009704AD"/>
    <w:rsid w:val="009715DD"/>
    <w:rsid w:val="00971A91"/>
    <w:rsid w:val="009728DC"/>
    <w:rsid w:val="009734EF"/>
    <w:rsid w:val="00973554"/>
    <w:rsid w:val="009737F2"/>
    <w:rsid w:val="00974334"/>
    <w:rsid w:val="00974501"/>
    <w:rsid w:val="009756DB"/>
    <w:rsid w:val="009756DD"/>
    <w:rsid w:val="0097687B"/>
    <w:rsid w:val="00976DD2"/>
    <w:rsid w:val="009778F9"/>
    <w:rsid w:val="009804BD"/>
    <w:rsid w:val="00981224"/>
    <w:rsid w:val="009814EB"/>
    <w:rsid w:val="009816F4"/>
    <w:rsid w:val="00981BE1"/>
    <w:rsid w:val="009838A6"/>
    <w:rsid w:val="00983AC7"/>
    <w:rsid w:val="00983B59"/>
    <w:rsid w:val="00985662"/>
    <w:rsid w:val="00986022"/>
    <w:rsid w:val="0098647D"/>
    <w:rsid w:val="00990ADB"/>
    <w:rsid w:val="0099110B"/>
    <w:rsid w:val="009916E0"/>
    <w:rsid w:val="0099247F"/>
    <w:rsid w:val="009951E4"/>
    <w:rsid w:val="00995347"/>
    <w:rsid w:val="00995547"/>
    <w:rsid w:val="0099721A"/>
    <w:rsid w:val="009A11D0"/>
    <w:rsid w:val="009A1FE4"/>
    <w:rsid w:val="009A3F86"/>
    <w:rsid w:val="009A4787"/>
    <w:rsid w:val="009A4BF4"/>
    <w:rsid w:val="009A4DB1"/>
    <w:rsid w:val="009A574A"/>
    <w:rsid w:val="009A609A"/>
    <w:rsid w:val="009A750A"/>
    <w:rsid w:val="009A75AC"/>
    <w:rsid w:val="009A7A41"/>
    <w:rsid w:val="009B088B"/>
    <w:rsid w:val="009B1F03"/>
    <w:rsid w:val="009B296C"/>
    <w:rsid w:val="009B2F3E"/>
    <w:rsid w:val="009B39EC"/>
    <w:rsid w:val="009B51E1"/>
    <w:rsid w:val="009B67D9"/>
    <w:rsid w:val="009B6D2F"/>
    <w:rsid w:val="009C069A"/>
    <w:rsid w:val="009C1F56"/>
    <w:rsid w:val="009C2436"/>
    <w:rsid w:val="009C28E6"/>
    <w:rsid w:val="009C29CA"/>
    <w:rsid w:val="009C2B2E"/>
    <w:rsid w:val="009C2EC7"/>
    <w:rsid w:val="009C3B39"/>
    <w:rsid w:val="009C47FF"/>
    <w:rsid w:val="009C5768"/>
    <w:rsid w:val="009C5D0F"/>
    <w:rsid w:val="009C6788"/>
    <w:rsid w:val="009C6C31"/>
    <w:rsid w:val="009D17F3"/>
    <w:rsid w:val="009D1F6B"/>
    <w:rsid w:val="009D241C"/>
    <w:rsid w:val="009D29F9"/>
    <w:rsid w:val="009D2CB8"/>
    <w:rsid w:val="009D2EC8"/>
    <w:rsid w:val="009D3B70"/>
    <w:rsid w:val="009D4539"/>
    <w:rsid w:val="009D55E0"/>
    <w:rsid w:val="009D65B9"/>
    <w:rsid w:val="009D7324"/>
    <w:rsid w:val="009D7BA2"/>
    <w:rsid w:val="009E0CA2"/>
    <w:rsid w:val="009E10AB"/>
    <w:rsid w:val="009E18F4"/>
    <w:rsid w:val="009E4018"/>
    <w:rsid w:val="009E4D02"/>
    <w:rsid w:val="009E6015"/>
    <w:rsid w:val="009E6DE5"/>
    <w:rsid w:val="009E75C3"/>
    <w:rsid w:val="009E78D4"/>
    <w:rsid w:val="009F0DC2"/>
    <w:rsid w:val="009F1B5C"/>
    <w:rsid w:val="009F30AD"/>
    <w:rsid w:val="009F3D72"/>
    <w:rsid w:val="009F4174"/>
    <w:rsid w:val="009F4FF7"/>
    <w:rsid w:val="009F50D8"/>
    <w:rsid w:val="00A003B9"/>
    <w:rsid w:val="00A01193"/>
    <w:rsid w:val="00A01D93"/>
    <w:rsid w:val="00A035F9"/>
    <w:rsid w:val="00A036BE"/>
    <w:rsid w:val="00A04793"/>
    <w:rsid w:val="00A06D43"/>
    <w:rsid w:val="00A0770E"/>
    <w:rsid w:val="00A07D7C"/>
    <w:rsid w:val="00A10A2A"/>
    <w:rsid w:val="00A10D88"/>
    <w:rsid w:val="00A112BC"/>
    <w:rsid w:val="00A119DB"/>
    <w:rsid w:val="00A12326"/>
    <w:rsid w:val="00A12A39"/>
    <w:rsid w:val="00A13255"/>
    <w:rsid w:val="00A148F8"/>
    <w:rsid w:val="00A14938"/>
    <w:rsid w:val="00A15B87"/>
    <w:rsid w:val="00A173F5"/>
    <w:rsid w:val="00A17D10"/>
    <w:rsid w:val="00A17EB9"/>
    <w:rsid w:val="00A20036"/>
    <w:rsid w:val="00A20A89"/>
    <w:rsid w:val="00A218F9"/>
    <w:rsid w:val="00A21E9B"/>
    <w:rsid w:val="00A21ED4"/>
    <w:rsid w:val="00A2539E"/>
    <w:rsid w:val="00A254AB"/>
    <w:rsid w:val="00A262F1"/>
    <w:rsid w:val="00A26F2C"/>
    <w:rsid w:val="00A272DE"/>
    <w:rsid w:val="00A27D41"/>
    <w:rsid w:val="00A30DAA"/>
    <w:rsid w:val="00A359C3"/>
    <w:rsid w:val="00A362DD"/>
    <w:rsid w:val="00A36392"/>
    <w:rsid w:val="00A36AAC"/>
    <w:rsid w:val="00A377D4"/>
    <w:rsid w:val="00A40754"/>
    <w:rsid w:val="00A410AE"/>
    <w:rsid w:val="00A41364"/>
    <w:rsid w:val="00A4155B"/>
    <w:rsid w:val="00A416E1"/>
    <w:rsid w:val="00A41D87"/>
    <w:rsid w:val="00A420E7"/>
    <w:rsid w:val="00A42C37"/>
    <w:rsid w:val="00A45FF9"/>
    <w:rsid w:val="00A505A8"/>
    <w:rsid w:val="00A51359"/>
    <w:rsid w:val="00A525CD"/>
    <w:rsid w:val="00A53117"/>
    <w:rsid w:val="00A53BF6"/>
    <w:rsid w:val="00A54685"/>
    <w:rsid w:val="00A54934"/>
    <w:rsid w:val="00A5785D"/>
    <w:rsid w:val="00A57F3C"/>
    <w:rsid w:val="00A6080D"/>
    <w:rsid w:val="00A613E0"/>
    <w:rsid w:val="00A61D3A"/>
    <w:rsid w:val="00A62A32"/>
    <w:rsid w:val="00A638D3"/>
    <w:rsid w:val="00A63B7D"/>
    <w:rsid w:val="00A64EEC"/>
    <w:rsid w:val="00A65976"/>
    <w:rsid w:val="00A66777"/>
    <w:rsid w:val="00A66EDE"/>
    <w:rsid w:val="00A67D7C"/>
    <w:rsid w:val="00A71071"/>
    <w:rsid w:val="00A713A6"/>
    <w:rsid w:val="00A71568"/>
    <w:rsid w:val="00A71EBA"/>
    <w:rsid w:val="00A730FA"/>
    <w:rsid w:val="00A738BA"/>
    <w:rsid w:val="00A7581A"/>
    <w:rsid w:val="00A77130"/>
    <w:rsid w:val="00A81AB7"/>
    <w:rsid w:val="00A81C6A"/>
    <w:rsid w:val="00A81D02"/>
    <w:rsid w:val="00A84F5D"/>
    <w:rsid w:val="00A8548F"/>
    <w:rsid w:val="00A859F1"/>
    <w:rsid w:val="00A85C2B"/>
    <w:rsid w:val="00A86382"/>
    <w:rsid w:val="00A8707E"/>
    <w:rsid w:val="00A87742"/>
    <w:rsid w:val="00A9032F"/>
    <w:rsid w:val="00A903DB"/>
    <w:rsid w:val="00A922A7"/>
    <w:rsid w:val="00A93DBD"/>
    <w:rsid w:val="00A93F1E"/>
    <w:rsid w:val="00A94011"/>
    <w:rsid w:val="00A94ABF"/>
    <w:rsid w:val="00A956A3"/>
    <w:rsid w:val="00AA0C96"/>
    <w:rsid w:val="00AA3037"/>
    <w:rsid w:val="00AA36F2"/>
    <w:rsid w:val="00AA3808"/>
    <w:rsid w:val="00AA462A"/>
    <w:rsid w:val="00AA7A96"/>
    <w:rsid w:val="00AA7E0D"/>
    <w:rsid w:val="00AB01EE"/>
    <w:rsid w:val="00AB06FF"/>
    <w:rsid w:val="00AB090B"/>
    <w:rsid w:val="00AB2363"/>
    <w:rsid w:val="00AB33F1"/>
    <w:rsid w:val="00AB3701"/>
    <w:rsid w:val="00AB456E"/>
    <w:rsid w:val="00AB4996"/>
    <w:rsid w:val="00AB536A"/>
    <w:rsid w:val="00AB63EE"/>
    <w:rsid w:val="00AB6D07"/>
    <w:rsid w:val="00AB7638"/>
    <w:rsid w:val="00AB7AED"/>
    <w:rsid w:val="00AC07C3"/>
    <w:rsid w:val="00AC0E4D"/>
    <w:rsid w:val="00AC10F8"/>
    <w:rsid w:val="00AC14F5"/>
    <w:rsid w:val="00AC2360"/>
    <w:rsid w:val="00AC24E3"/>
    <w:rsid w:val="00AC25DF"/>
    <w:rsid w:val="00AC2D9F"/>
    <w:rsid w:val="00AC3F4B"/>
    <w:rsid w:val="00AC406A"/>
    <w:rsid w:val="00AC62E1"/>
    <w:rsid w:val="00AC6A19"/>
    <w:rsid w:val="00AD0E70"/>
    <w:rsid w:val="00AD1F4E"/>
    <w:rsid w:val="00AD2C49"/>
    <w:rsid w:val="00AD4AA5"/>
    <w:rsid w:val="00AD59DE"/>
    <w:rsid w:val="00AD6A67"/>
    <w:rsid w:val="00AD7DF1"/>
    <w:rsid w:val="00AE06B3"/>
    <w:rsid w:val="00AE47A8"/>
    <w:rsid w:val="00AE5388"/>
    <w:rsid w:val="00AE57E9"/>
    <w:rsid w:val="00AE59EE"/>
    <w:rsid w:val="00AE658F"/>
    <w:rsid w:val="00AE6A04"/>
    <w:rsid w:val="00AF03A9"/>
    <w:rsid w:val="00AF045E"/>
    <w:rsid w:val="00AF0561"/>
    <w:rsid w:val="00AF0EC3"/>
    <w:rsid w:val="00AF1237"/>
    <w:rsid w:val="00AF15E2"/>
    <w:rsid w:val="00AF173B"/>
    <w:rsid w:val="00AF269F"/>
    <w:rsid w:val="00AF2F29"/>
    <w:rsid w:val="00AF3245"/>
    <w:rsid w:val="00AF69F0"/>
    <w:rsid w:val="00B00670"/>
    <w:rsid w:val="00B00CE5"/>
    <w:rsid w:val="00B03A5F"/>
    <w:rsid w:val="00B03B28"/>
    <w:rsid w:val="00B03BC4"/>
    <w:rsid w:val="00B058F2"/>
    <w:rsid w:val="00B07F25"/>
    <w:rsid w:val="00B108AC"/>
    <w:rsid w:val="00B135A7"/>
    <w:rsid w:val="00B15F2E"/>
    <w:rsid w:val="00B17817"/>
    <w:rsid w:val="00B2044D"/>
    <w:rsid w:val="00B222E2"/>
    <w:rsid w:val="00B223AE"/>
    <w:rsid w:val="00B225A2"/>
    <w:rsid w:val="00B249FB"/>
    <w:rsid w:val="00B25038"/>
    <w:rsid w:val="00B25077"/>
    <w:rsid w:val="00B2511E"/>
    <w:rsid w:val="00B2649D"/>
    <w:rsid w:val="00B26A2C"/>
    <w:rsid w:val="00B26B3A"/>
    <w:rsid w:val="00B30A55"/>
    <w:rsid w:val="00B30E45"/>
    <w:rsid w:val="00B30E60"/>
    <w:rsid w:val="00B30F40"/>
    <w:rsid w:val="00B32142"/>
    <w:rsid w:val="00B32C53"/>
    <w:rsid w:val="00B34296"/>
    <w:rsid w:val="00B343F2"/>
    <w:rsid w:val="00B34FEC"/>
    <w:rsid w:val="00B36414"/>
    <w:rsid w:val="00B36B7B"/>
    <w:rsid w:val="00B37390"/>
    <w:rsid w:val="00B378A3"/>
    <w:rsid w:val="00B426A5"/>
    <w:rsid w:val="00B44A30"/>
    <w:rsid w:val="00B45286"/>
    <w:rsid w:val="00B467FB"/>
    <w:rsid w:val="00B46AD4"/>
    <w:rsid w:val="00B46CC4"/>
    <w:rsid w:val="00B46D4D"/>
    <w:rsid w:val="00B511AC"/>
    <w:rsid w:val="00B51CB2"/>
    <w:rsid w:val="00B52376"/>
    <w:rsid w:val="00B52961"/>
    <w:rsid w:val="00B5306B"/>
    <w:rsid w:val="00B535E2"/>
    <w:rsid w:val="00B543BD"/>
    <w:rsid w:val="00B54E54"/>
    <w:rsid w:val="00B55240"/>
    <w:rsid w:val="00B560C7"/>
    <w:rsid w:val="00B565C8"/>
    <w:rsid w:val="00B57B66"/>
    <w:rsid w:val="00B6014A"/>
    <w:rsid w:val="00B60D99"/>
    <w:rsid w:val="00B61077"/>
    <w:rsid w:val="00B62B29"/>
    <w:rsid w:val="00B63276"/>
    <w:rsid w:val="00B633C2"/>
    <w:rsid w:val="00B64177"/>
    <w:rsid w:val="00B64253"/>
    <w:rsid w:val="00B65606"/>
    <w:rsid w:val="00B66EFB"/>
    <w:rsid w:val="00B67265"/>
    <w:rsid w:val="00B677FB"/>
    <w:rsid w:val="00B70E8D"/>
    <w:rsid w:val="00B74002"/>
    <w:rsid w:val="00B742AF"/>
    <w:rsid w:val="00B75027"/>
    <w:rsid w:val="00B7545A"/>
    <w:rsid w:val="00B7741E"/>
    <w:rsid w:val="00B77B77"/>
    <w:rsid w:val="00B77D38"/>
    <w:rsid w:val="00B8031A"/>
    <w:rsid w:val="00B8153A"/>
    <w:rsid w:val="00B82789"/>
    <w:rsid w:val="00B83746"/>
    <w:rsid w:val="00B83BD2"/>
    <w:rsid w:val="00B84216"/>
    <w:rsid w:val="00B84E93"/>
    <w:rsid w:val="00B879C3"/>
    <w:rsid w:val="00B90D58"/>
    <w:rsid w:val="00B911AB"/>
    <w:rsid w:val="00B92045"/>
    <w:rsid w:val="00B940B9"/>
    <w:rsid w:val="00B94D90"/>
    <w:rsid w:val="00B96C22"/>
    <w:rsid w:val="00B96F79"/>
    <w:rsid w:val="00BA06C7"/>
    <w:rsid w:val="00BA0C81"/>
    <w:rsid w:val="00BA1224"/>
    <w:rsid w:val="00BA1316"/>
    <w:rsid w:val="00BA18CE"/>
    <w:rsid w:val="00BA20AF"/>
    <w:rsid w:val="00BA2300"/>
    <w:rsid w:val="00BA2728"/>
    <w:rsid w:val="00BA2D61"/>
    <w:rsid w:val="00BA383B"/>
    <w:rsid w:val="00BA4521"/>
    <w:rsid w:val="00BA4948"/>
    <w:rsid w:val="00BA4977"/>
    <w:rsid w:val="00BA63D2"/>
    <w:rsid w:val="00BA7B98"/>
    <w:rsid w:val="00BA7BEF"/>
    <w:rsid w:val="00BB0BE1"/>
    <w:rsid w:val="00BB228E"/>
    <w:rsid w:val="00BB3D42"/>
    <w:rsid w:val="00BB3EE6"/>
    <w:rsid w:val="00BB59B7"/>
    <w:rsid w:val="00BB5AC8"/>
    <w:rsid w:val="00BB5C18"/>
    <w:rsid w:val="00BB672D"/>
    <w:rsid w:val="00BB6B06"/>
    <w:rsid w:val="00BC0396"/>
    <w:rsid w:val="00BC1E20"/>
    <w:rsid w:val="00BC265E"/>
    <w:rsid w:val="00BC2E3B"/>
    <w:rsid w:val="00BC3348"/>
    <w:rsid w:val="00BC33BD"/>
    <w:rsid w:val="00BC346E"/>
    <w:rsid w:val="00BC6B9C"/>
    <w:rsid w:val="00BD09BE"/>
    <w:rsid w:val="00BD0C58"/>
    <w:rsid w:val="00BD0EBB"/>
    <w:rsid w:val="00BD1F7D"/>
    <w:rsid w:val="00BD20A4"/>
    <w:rsid w:val="00BD528D"/>
    <w:rsid w:val="00BD5426"/>
    <w:rsid w:val="00BD54DE"/>
    <w:rsid w:val="00BD565C"/>
    <w:rsid w:val="00BD6848"/>
    <w:rsid w:val="00BD6B4D"/>
    <w:rsid w:val="00BD7E06"/>
    <w:rsid w:val="00BE6B43"/>
    <w:rsid w:val="00BE7DCC"/>
    <w:rsid w:val="00BF06A5"/>
    <w:rsid w:val="00BF10BC"/>
    <w:rsid w:val="00BF10ED"/>
    <w:rsid w:val="00BF1C6B"/>
    <w:rsid w:val="00BF1F6D"/>
    <w:rsid w:val="00BF214A"/>
    <w:rsid w:val="00BF2AC9"/>
    <w:rsid w:val="00BF4823"/>
    <w:rsid w:val="00BF5D92"/>
    <w:rsid w:val="00BF67CE"/>
    <w:rsid w:val="00BF7466"/>
    <w:rsid w:val="00C001AF"/>
    <w:rsid w:val="00C02540"/>
    <w:rsid w:val="00C05B3E"/>
    <w:rsid w:val="00C119C0"/>
    <w:rsid w:val="00C11F35"/>
    <w:rsid w:val="00C12BCF"/>
    <w:rsid w:val="00C132BA"/>
    <w:rsid w:val="00C140E6"/>
    <w:rsid w:val="00C1454F"/>
    <w:rsid w:val="00C14668"/>
    <w:rsid w:val="00C1554B"/>
    <w:rsid w:val="00C160C5"/>
    <w:rsid w:val="00C179C4"/>
    <w:rsid w:val="00C20376"/>
    <w:rsid w:val="00C205AD"/>
    <w:rsid w:val="00C20E0C"/>
    <w:rsid w:val="00C20E19"/>
    <w:rsid w:val="00C211DE"/>
    <w:rsid w:val="00C2173F"/>
    <w:rsid w:val="00C22FD3"/>
    <w:rsid w:val="00C2463F"/>
    <w:rsid w:val="00C25B72"/>
    <w:rsid w:val="00C2632E"/>
    <w:rsid w:val="00C27781"/>
    <w:rsid w:val="00C27B57"/>
    <w:rsid w:val="00C306BF"/>
    <w:rsid w:val="00C30E98"/>
    <w:rsid w:val="00C31278"/>
    <w:rsid w:val="00C3163B"/>
    <w:rsid w:val="00C31D2D"/>
    <w:rsid w:val="00C32A1E"/>
    <w:rsid w:val="00C332FE"/>
    <w:rsid w:val="00C33860"/>
    <w:rsid w:val="00C34978"/>
    <w:rsid w:val="00C35833"/>
    <w:rsid w:val="00C36F3C"/>
    <w:rsid w:val="00C37FA0"/>
    <w:rsid w:val="00C4005B"/>
    <w:rsid w:val="00C406C7"/>
    <w:rsid w:val="00C40F4B"/>
    <w:rsid w:val="00C4224E"/>
    <w:rsid w:val="00C43B03"/>
    <w:rsid w:val="00C45B9E"/>
    <w:rsid w:val="00C464B6"/>
    <w:rsid w:val="00C46667"/>
    <w:rsid w:val="00C502EE"/>
    <w:rsid w:val="00C5052F"/>
    <w:rsid w:val="00C50C94"/>
    <w:rsid w:val="00C510D0"/>
    <w:rsid w:val="00C517C6"/>
    <w:rsid w:val="00C51887"/>
    <w:rsid w:val="00C52576"/>
    <w:rsid w:val="00C52D30"/>
    <w:rsid w:val="00C54554"/>
    <w:rsid w:val="00C55031"/>
    <w:rsid w:val="00C5553C"/>
    <w:rsid w:val="00C55843"/>
    <w:rsid w:val="00C55DA6"/>
    <w:rsid w:val="00C5656B"/>
    <w:rsid w:val="00C6072A"/>
    <w:rsid w:val="00C619EB"/>
    <w:rsid w:val="00C622FD"/>
    <w:rsid w:val="00C62D2D"/>
    <w:rsid w:val="00C638E9"/>
    <w:rsid w:val="00C63C7E"/>
    <w:rsid w:val="00C6407B"/>
    <w:rsid w:val="00C658EF"/>
    <w:rsid w:val="00C6614D"/>
    <w:rsid w:val="00C66532"/>
    <w:rsid w:val="00C66667"/>
    <w:rsid w:val="00C67F35"/>
    <w:rsid w:val="00C71358"/>
    <w:rsid w:val="00C7231E"/>
    <w:rsid w:val="00C740B0"/>
    <w:rsid w:val="00C74656"/>
    <w:rsid w:val="00C76DFE"/>
    <w:rsid w:val="00C771D8"/>
    <w:rsid w:val="00C77C21"/>
    <w:rsid w:val="00C77CF4"/>
    <w:rsid w:val="00C812A4"/>
    <w:rsid w:val="00C8222F"/>
    <w:rsid w:val="00C82295"/>
    <w:rsid w:val="00C84EFA"/>
    <w:rsid w:val="00C85438"/>
    <w:rsid w:val="00C87AC0"/>
    <w:rsid w:val="00C903FA"/>
    <w:rsid w:val="00C91008"/>
    <w:rsid w:val="00C91052"/>
    <w:rsid w:val="00C91892"/>
    <w:rsid w:val="00C91E22"/>
    <w:rsid w:val="00C93559"/>
    <w:rsid w:val="00C94AB8"/>
    <w:rsid w:val="00C9563F"/>
    <w:rsid w:val="00C96230"/>
    <w:rsid w:val="00C96645"/>
    <w:rsid w:val="00C96E65"/>
    <w:rsid w:val="00CA1B23"/>
    <w:rsid w:val="00CA1CF6"/>
    <w:rsid w:val="00CA3035"/>
    <w:rsid w:val="00CA32E4"/>
    <w:rsid w:val="00CA4941"/>
    <w:rsid w:val="00CA5614"/>
    <w:rsid w:val="00CA596F"/>
    <w:rsid w:val="00CA5976"/>
    <w:rsid w:val="00CB0444"/>
    <w:rsid w:val="00CB0DB0"/>
    <w:rsid w:val="00CB113A"/>
    <w:rsid w:val="00CB1E9C"/>
    <w:rsid w:val="00CB23CF"/>
    <w:rsid w:val="00CB27CA"/>
    <w:rsid w:val="00CB2B85"/>
    <w:rsid w:val="00CB3B35"/>
    <w:rsid w:val="00CB5F09"/>
    <w:rsid w:val="00CB7204"/>
    <w:rsid w:val="00CC03A1"/>
    <w:rsid w:val="00CC0BF3"/>
    <w:rsid w:val="00CC28C4"/>
    <w:rsid w:val="00CC2CE2"/>
    <w:rsid w:val="00CC30B3"/>
    <w:rsid w:val="00CC5340"/>
    <w:rsid w:val="00CC5983"/>
    <w:rsid w:val="00CC7D2D"/>
    <w:rsid w:val="00CC7D3B"/>
    <w:rsid w:val="00CD10EC"/>
    <w:rsid w:val="00CD2065"/>
    <w:rsid w:val="00CD23AB"/>
    <w:rsid w:val="00CD25D5"/>
    <w:rsid w:val="00CD26D7"/>
    <w:rsid w:val="00CD47AF"/>
    <w:rsid w:val="00CD4829"/>
    <w:rsid w:val="00CD4CBD"/>
    <w:rsid w:val="00CD72BC"/>
    <w:rsid w:val="00CD78D0"/>
    <w:rsid w:val="00CD7C25"/>
    <w:rsid w:val="00CE27B0"/>
    <w:rsid w:val="00CE3049"/>
    <w:rsid w:val="00CE3424"/>
    <w:rsid w:val="00CE40F6"/>
    <w:rsid w:val="00CE43FD"/>
    <w:rsid w:val="00CE4ADB"/>
    <w:rsid w:val="00CE507D"/>
    <w:rsid w:val="00CE58A0"/>
    <w:rsid w:val="00CE63CF"/>
    <w:rsid w:val="00CF05FD"/>
    <w:rsid w:val="00CF0F1C"/>
    <w:rsid w:val="00CF1649"/>
    <w:rsid w:val="00CF3B8B"/>
    <w:rsid w:val="00CF405A"/>
    <w:rsid w:val="00CF55A6"/>
    <w:rsid w:val="00CF738E"/>
    <w:rsid w:val="00CF7C82"/>
    <w:rsid w:val="00D00D0D"/>
    <w:rsid w:val="00D014C9"/>
    <w:rsid w:val="00D017E4"/>
    <w:rsid w:val="00D020ED"/>
    <w:rsid w:val="00D0380C"/>
    <w:rsid w:val="00D044E9"/>
    <w:rsid w:val="00D04BE5"/>
    <w:rsid w:val="00D0528C"/>
    <w:rsid w:val="00D05A2C"/>
    <w:rsid w:val="00D05B84"/>
    <w:rsid w:val="00D064E9"/>
    <w:rsid w:val="00D06BF5"/>
    <w:rsid w:val="00D100D9"/>
    <w:rsid w:val="00D10C28"/>
    <w:rsid w:val="00D11D52"/>
    <w:rsid w:val="00D120BD"/>
    <w:rsid w:val="00D128B9"/>
    <w:rsid w:val="00D12DAD"/>
    <w:rsid w:val="00D140FD"/>
    <w:rsid w:val="00D14301"/>
    <w:rsid w:val="00D15546"/>
    <w:rsid w:val="00D15BBF"/>
    <w:rsid w:val="00D1648F"/>
    <w:rsid w:val="00D16680"/>
    <w:rsid w:val="00D2120C"/>
    <w:rsid w:val="00D21704"/>
    <w:rsid w:val="00D21B8F"/>
    <w:rsid w:val="00D23285"/>
    <w:rsid w:val="00D23519"/>
    <w:rsid w:val="00D23E04"/>
    <w:rsid w:val="00D2429F"/>
    <w:rsid w:val="00D2477B"/>
    <w:rsid w:val="00D25151"/>
    <w:rsid w:val="00D2677E"/>
    <w:rsid w:val="00D26C4D"/>
    <w:rsid w:val="00D27926"/>
    <w:rsid w:val="00D3698A"/>
    <w:rsid w:val="00D40178"/>
    <w:rsid w:val="00D4188E"/>
    <w:rsid w:val="00D419A3"/>
    <w:rsid w:val="00D41E34"/>
    <w:rsid w:val="00D42254"/>
    <w:rsid w:val="00D43250"/>
    <w:rsid w:val="00D44F42"/>
    <w:rsid w:val="00D46120"/>
    <w:rsid w:val="00D47931"/>
    <w:rsid w:val="00D501DE"/>
    <w:rsid w:val="00D508E6"/>
    <w:rsid w:val="00D50B7B"/>
    <w:rsid w:val="00D51496"/>
    <w:rsid w:val="00D514CE"/>
    <w:rsid w:val="00D5358D"/>
    <w:rsid w:val="00D53A5F"/>
    <w:rsid w:val="00D53BD7"/>
    <w:rsid w:val="00D5506D"/>
    <w:rsid w:val="00D55C0A"/>
    <w:rsid w:val="00D572A8"/>
    <w:rsid w:val="00D57503"/>
    <w:rsid w:val="00D64954"/>
    <w:rsid w:val="00D64D16"/>
    <w:rsid w:val="00D65FC0"/>
    <w:rsid w:val="00D67294"/>
    <w:rsid w:val="00D67C62"/>
    <w:rsid w:val="00D70415"/>
    <w:rsid w:val="00D706BD"/>
    <w:rsid w:val="00D71321"/>
    <w:rsid w:val="00D71456"/>
    <w:rsid w:val="00D71A25"/>
    <w:rsid w:val="00D71C17"/>
    <w:rsid w:val="00D722E2"/>
    <w:rsid w:val="00D72DA4"/>
    <w:rsid w:val="00D73274"/>
    <w:rsid w:val="00D74A93"/>
    <w:rsid w:val="00D7507B"/>
    <w:rsid w:val="00D75B9B"/>
    <w:rsid w:val="00D763B8"/>
    <w:rsid w:val="00D768F0"/>
    <w:rsid w:val="00D806BD"/>
    <w:rsid w:val="00D80BD8"/>
    <w:rsid w:val="00D81333"/>
    <w:rsid w:val="00D823B9"/>
    <w:rsid w:val="00D828E8"/>
    <w:rsid w:val="00D82CB0"/>
    <w:rsid w:val="00D830E7"/>
    <w:rsid w:val="00D83666"/>
    <w:rsid w:val="00D84B57"/>
    <w:rsid w:val="00D870C2"/>
    <w:rsid w:val="00D8719B"/>
    <w:rsid w:val="00D87A5F"/>
    <w:rsid w:val="00D87AEA"/>
    <w:rsid w:val="00D91379"/>
    <w:rsid w:val="00D919BE"/>
    <w:rsid w:val="00D92CAC"/>
    <w:rsid w:val="00D930C1"/>
    <w:rsid w:val="00D9427E"/>
    <w:rsid w:val="00D94C08"/>
    <w:rsid w:val="00D9609E"/>
    <w:rsid w:val="00D969BC"/>
    <w:rsid w:val="00D974AA"/>
    <w:rsid w:val="00D97FAB"/>
    <w:rsid w:val="00DA1885"/>
    <w:rsid w:val="00DA18C6"/>
    <w:rsid w:val="00DA1C2A"/>
    <w:rsid w:val="00DA1F9E"/>
    <w:rsid w:val="00DA30DA"/>
    <w:rsid w:val="00DA3157"/>
    <w:rsid w:val="00DA31B6"/>
    <w:rsid w:val="00DA328C"/>
    <w:rsid w:val="00DA400F"/>
    <w:rsid w:val="00DA4D3E"/>
    <w:rsid w:val="00DA552D"/>
    <w:rsid w:val="00DA7ECF"/>
    <w:rsid w:val="00DB084E"/>
    <w:rsid w:val="00DB0C49"/>
    <w:rsid w:val="00DB1F7C"/>
    <w:rsid w:val="00DB270C"/>
    <w:rsid w:val="00DB338F"/>
    <w:rsid w:val="00DB3EF9"/>
    <w:rsid w:val="00DB50F8"/>
    <w:rsid w:val="00DB6869"/>
    <w:rsid w:val="00DB696F"/>
    <w:rsid w:val="00DB6AED"/>
    <w:rsid w:val="00DB6E9E"/>
    <w:rsid w:val="00DB6FE7"/>
    <w:rsid w:val="00DB7817"/>
    <w:rsid w:val="00DC0B96"/>
    <w:rsid w:val="00DC0D7E"/>
    <w:rsid w:val="00DC16A3"/>
    <w:rsid w:val="00DC2B96"/>
    <w:rsid w:val="00DC2BF0"/>
    <w:rsid w:val="00DC390D"/>
    <w:rsid w:val="00DC5502"/>
    <w:rsid w:val="00DC5D34"/>
    <w:rsid w:val="00DC770F"/>
    <w:rsid w:val="00DD05C1"/>
    <w:rsid w:val="00DD1110"/>
    <w:rsid w:val="00DD13D4"/>
    <w:rsid w:val="00DD15CB"/>
    <w:rsid w:val="00DD22E6"/>
    <w:rsid w:val="00DD37F5"/>
    <w:rsid w:val="00DD3C9C"/>
    <w:rsid w:val="00DD3F88"/>
    <w:rsid w:val="00DD495B"/>
    <w:rsid w:val="00DD5506"/>
    <w:rsid w:val="00DD55DB"/>
    <w:rsid w:val="00DD64B1"/>
    <w:rsid w:val="00DD6A78"/>
    <w:rsid w:val="00DD7049"/>
    <w:rsid w:val="00DD7214"/>
    <w:rsid w:val="00DD727C"/>
    <w:rsid w:val="00DD7AB6"/>
    <w:rsid w:val="00DD7DD5"/>
    <w:rsid w:val="00DE121B"/>
    <w:rsid w:val="00DE1D57"/>
    <w:rsid w:val="00DE1E13"/>
    <w:rsid w:val="00DE213D"/>
    <w:rsid w:val="00DE30CB"/>
    <w:rsid w:val="00DE3685"/>
    <w:rsid w:val="00DE41DD"/>
    <w:rsid w:val="00DE4284"/>
    <w:rsid w:val="00DE4AB2"/>
    <w:rsid w:val="00DE4D53"/>
    <w:rsid w:val="00DE4FF4"/>
    <w:rsid w:val="00DE5756"/>
    <w:rsid w:val="00DE6DB9"/>
    <w:rsid w:val="00DE7147"/>
    <w:rsid w:val="00DF139D"/>
    <w:rsid w:val="00DF16DF"/>
    <w:rsid w:val="00DF181D"/>
    <w:rsid w:val="00DF27EC"/>
    <w:rsid w:val="00DF365B"/>
    <w:rsid w:val="00DF425B"/>
    <w:rsid w:val="00DF47D3"/>
    <w:rsid w:val="00DF7790"/>
    <w:rsid w:val="00E02248"/>
    <w:rsid w:val="00E02841"/>
    <w:rsid w:val="00E03671"/>
    <w:rsid w:val="00E05C12"/>
    <w:rsid w:val="00E06274"/>
    <w:rsid w:val="00E0690B"/>
    <w:rsid w:val="00E1010B"/>
    <w:rsid w:val="00E10922"/>
    <w:rsid w:val="00E113CB"/>
    <w:rsid w:val="00E11BFF"/>
    <w:rsid w:val="00E120D4"/>
    <w:rsid w:val="00E1513E"/>
    <w:rsid w:val="00E17FEB"/>
    <w:rsid w:val="00E22BDB"/>
    <w:rsid w:val="00E2353B"/>
    <w:rsid w:val="00E23A2C"/>
    <w:rsid w:val="00E25276"/>
    <w:rsid w:val="00E25C95"/>
    <w:rsid w:val="00E300CD"/>
    <w:rsid w:val="00E302EB"/>
    <w:rsid w:val="00E30973"/>
    <w:rsid w:val="00E30DC0"/>
    <w:rsid w:val="00E3116E"/>
    <w:rsid w:val="00E32282"/>
    <w:rsid w:val="00E3293B"/>
    <w:rsid w:val="00E32AE8"/>
    <w:rsid w:val="00E33BE2"/>
    <w:rsid w:val="00E33BF8"/>
    <w:rsid w:val="00E346FE"/>
    <w:rsid w:val="00E34E3B"/>
    <w:rsid w:val="00E35C63"/>
    <w:rsid w:val="00E373A2"/>
    <w:rsid w:val="00E37672"/>
    <w:rsid w:val="00E4077F"/>
    <w:rsid w:val="00E42CD6"/>
    <w:rsid w:val="00E43F5F"/>
    <w:rsid w:val="00E44028"/>
    <w:rsid w:val="00E44881"/>
    <w:rsid w:val="00E45C8B"/>
    <w:rsid w:val="00E46042"/>
    <w:rsid w:val="00E4708D"/>
    <w:rsid w:val="00E47AAB"/>
    <w:rsid w:val="00E5004C"/>
    <w:rsid w:val="00E50EF4"/>
    <w:rsid w:val="00E518BC"/>
    <w:rsid w:val="00E51E8D"/>
    <w:rsid w:val="00E53D99"/>
    <w:rsid w:val="00E54EA3"/>
    <w:rsid w:val="00E55B0F"/>
    <w:rsid w:val="00E56F5E"/>
    <w:rsid w:val="00E572F0"/>
    <w:rsid w:val="00E572FD"/>
    <w:rsid w:val="00E578DD"/>
    <w:rsid w:val="00E57C12"/>
    <w:rsid w:val="00E612A7"/>
    <w:rsid w:val="00E612AF"/>
    <w:rsid w:val="00E63FCA"/>
    <w:rsid w:val="00E64074"/>
    <w:rsid w:val="00E65817"/>
    <w:rsid w:val="00E663A5"/>
    <w:rsid w:val="00E6748E"/>
    <w:rsid w:val="00E70137"/>
    <w:rsid w:val="00E7090D"/>
    <w:rsid w:val="00E71982"/>
    <w:rsid w:val="00E72B5A"/>
    <w:rsid w:val="00E76AAE"/>
    <w:rsid w:val="00E8098D"/>
    <w:rsid w:val="00E809E7"/>
    <w:rsid w:val="00E80CA9"/>
    <w:rsid w:val="00E81295"/>
    <w:rsid w:val="00E81DBA"/>
    <w:rsid w:val="00E82822"/>
    <w:rsid w:val="00E841B6"/>
    <w:rsid w:val="00E84B2D"/>
    <w:rsid w:val="00E86210"/>
    <w:rsid w:val="00E871DF"/>
    <w:rsid w:val="00E8742D"/>
    <w:rsid w:val="00E87643"/>
    <w:rsid w:val="00E9058B"/>
    <w:rsid w:val="00E91A71"/>
    <w:rsid w:val="00E91D18"/>
    <w:rsid w:val="00E91E3E"/>
    <w:rsid w:val="00E929AE"/>
    <w:rsid w:val="00E930D0"/>
    <w:rsid w:val="00E945D9"/>
    <w:rsid w:val="00E94E34"/>
    <w:rsid w:val="00E95AF9"/>
    <w:rsid w:val="00E95B50"/>
    <w:rsid w:val="00E961A8"/>
    <w:rsid w:val="00E973EF"/>
    <w:rsid w:val="00E976DC"/>
    <w:rsid w:val="00EA059F"/>
    <w:rsid w:val="00EA0F3C"/>
    <w:rsid w:val="00EA3442"/>
    <w:rsid w:val="00EA3D8F"/>
    <w:rsid w:val="00EA4D76"/>
    <w:rsid w:val="00EA617F"/>
    <w:rsid w:val="00EB01FB"/>
    <w:rsid w:val="00EB05A6"/>
    <w:rsid w:val="00EB0823"/>
    <w:rsid w:val="00EB088F"/>
    <w:rsid w:val="00EB0C31"/>
    <w:rsid w:val="00EB286E"/>
    <w:rsid w:val="00EB36BD"/>
    <w:rsid w:val="00EB36FE"/>
    <w:rsid w:val="00EB37D8"/>
    <w:rsid w:val="00EB39BF"/>
    <w:rsid w:val="00EB3BA6"/>
    <w:rsid w:val="00EB44D4"/>
    <w:rsid w:val="00EB45E8"/>
    <w:rsid w:val="00EB6662"/>
    <w:rsid w:val="00EB6833"/>
    <w:rsid w:val="00EB6B0F"/>
    <w:rsid w:val="00EB7F05"/>
    <w:rsid w:val="00EC1E98"/>
    <w:rsid w:val="00EC2392"/>
    <w:rsid w:val="00EC41FD"/>
    <w:rsid w:val="00EC4592"/>
    <w:rsid w:val="00EC5310"/>
    <w:rsid w:val="00EC5DD9"/>
    <w:rsid w:val="00EC6E41"/>
    <w:rsid w:val="00EC74B8"/>
    <w:rsid w:val="00EC7753"/>
    <w:rsid w:val="00ED0E25"/>
    <w:rsid w:val="00ED2841"/>
    <w:rsid w:val="00ED2916"/>
    <w:rsid w:val="00ED308D"/>
    <w:rsid w:val="00ED5B83"/>
    <w:rsid w:val="00ED69B0"/>
    <w:rsid w:val="00EE129E"/>
    <w:rsid w:val="00EE195F"/>
    <w:rsid w:val="00EE2024"/>
    <w:rsid w:val="00EE2112"/>
    <w:rsid w:val="00EE2276"/>
    <w:rsid w:val="00EE2971"/>
    <w:rsid w:val="00EE2C43"/>
    <w:rsid w:val="00EE301E"/>
    <w:rsid w:val="00EE3714"/>
    <w:rsid w:val="00EE66AC"/>
    <w:rsid w:val="00EE7821"/>
    <w:rsid w:val="00EF15D7"/>
    <w:rsid w:val="00EF2251"/>
    <w:rsid w:val="00EF26FF"/>
    <w:rsid w:val="00EF2C33"/>
    <w:rsid w:val="00EF4CEC"/>
    <w:rsid w:val="00EF5BEA"/>
    <w:rsid w:val="00EF6073"/>
    <w:rsid w:val="00EF62F7"/>
    <w:rsid w:val="00F010B9"/>
    <w:rsid w:val="00F01385"/>
    <w:rsid w:val="00F019D8"/>
    <w:rsid w:val="00F02489"/>
    <w:rsid w:val="00F027BC"/>
    <w:rsid w:val="00F04426"/>
    <w:rsid w:val="00F0469D"/>
    <w:rsid w:val="00F04773"/>
    <w:rsid w:val="00F06FF3"/>
    <w:rsid w:val="00F075E6"/>
    <w:rsid w:val="00F10091"/>
    <w:rsid w:val="00F10D99"/>
    <w:rsid w:val="00F1107A"/>
    <w:rsid w:val="00F113AF"/>
    <w:rsid w:val="00F11F9A"/>
    <w:rsid w:val="00F12DD3"/>
    <w:rsid w:val="00F12F3E"/>
    <w:rsid w:val="00F1393C"/>
    <w:rsid w:val="00F13D20"/>
    <w:rsid w:val="00F15CEB"/>
    <w:rsid w:val="00F1659C"/>
    <w:rsid w:val="00F16AAA"/>
    <w:rsid w:val="00F172CA"/>
    <w:rsid w:val="00F17AE0"/>
    <w:rsid w:val="00F212E6"/>
    <w:rsid w:val="00F2201B"/>
    <w:rsid w:val="00F234A7"/>
    <w:rsid w:val="00F23D52"/>
    <w:rsid w:val="00F23F20"/>
    <w:rsid w:val="00F248BE"/>
    <w:rsid w:val="00F26FD9"/>
    <w:rsid w:val="00F30D8C"/>
    <w:rsid w:val="00F316DD"/>
    <w:rsid w:val="00F34116"/>
    <w:rsid w:val="00F34F1F"/>
    <w:rsid w:val="00F360D2"/>
    <w:rsid w:val="00F3626A"/>
    <w:rsid w:val="00F368FC"/>
    <w:rsid w:val="00F37CAE"/>
    <w:rsid w:val="00F37CCE"/>
    <w:rsid w:val="00F40FDE"/>
    <w:rsid w:val="00F4243D"/>
    <w:rsid w:val="00F42643"/>
    <w:rsid w:val="00F429BD"/>
    <w:rsid w:val="00F44C2D"/>
    <w:rsid w:val="00F462F5"/>
    <w:rsid w:val="00F46A69"/>
    <w:rsid w:val="00F46BFA"/>
    <w:rsid w:val="00F52729"/>
    <w:rsid w:val="00F537B0"/>
    <w:rsid w:val="00F54F1E"/>
    <w:rsid w:val="00F552FA"/>
    <w:rsid w:val="00F556F6"/>
    <w:rsid w:val="00F5778F"/>
    <w:rsid w:val="00F57C1F"/>
    <w:rsid w:val="00F57EA8"/>
    <w:rsid w:val="00F608A5"/>
    <w:rsid w:val="00F61A49"/>
    <w:rsid w:val="00F62003"/>
    <w:rsid w:val="00F6263C"/>
    <w:rsid w:val="00F629BD"/>
    <w:rsid w:val="00F62EED"/>
    <w:rsid w:val="00F63779"/>
    <w:rsid w:val="00F65DC7"/>
    <w:rsid w:val="00F669E1"/>
    <w:rsid w:val="00F66FFC"/>
    <w:rsid w:val="00F67751"/>
    <w:rsid w:val="00F70B9C"/>
    <w:rsid w:val="00F7264E"/>
    <w:rsid w:val="00F7269C"/>
    <w:rsid w:val="00F73A74"/>
    <w:rsid w:val="00F7403B"/>
    <w:rsid w:val="00F80F58"/>
    <w:rsid w:val="00F81C4A"/>
    <w:rsid w:val="00F8271A"/>
    <w:rsid w:val="00F828DD"/>
    <w:rsid w:val="00F83762"/>
    <w:rsid w:val="00F843A7"/>
    <w:rsid w:val="00F8574B"/>
    <w:rsid w:val="00F85F5B"/>
    <w:rsid w:val="00F860BF"/>
    <w:rsid w:val="00F904D4"/>
    <w:rsid w:val="00F9050F"/>
    <w:rsid w:val="00F911B7"/>
    <w:rsid w:val="00F918B5"/>
    <w:rsid w:val="00F91B7B"/>
    <w:rsid w:val="00F91E9A"/>
    <w:rsid w:val="00F927E5"/>
    <w:rsid w:val="00F92CA9"/>
    <w:rsid w:val="00F93720"/>
    <w:rsid w:val="00F93ABA"/>
    <w:rsid w:val="00F9443C"/>
    <w:rsid w:val="00F9475A"/>
    <w:rsid w:val="00F95766"/>
    <w:rsid w:val="00F958F5"/>
    <w:rsid w:val="00F95D77"/>
    <w:rsid w:val="00F97465"/>
    <w:rsid w:val="00FA0C08"/>
    <w:rsid w:val="00FA119D"/>
    <w:rsid w:val="00FA11BB"/>
    <w:rsid w:val="00FA53AE"/>
    <w:rsid w:val="00FA789F"/>
    <w:rsid w:val="00FB0644"/>
    <w:rsid w:val="00FB1DF6"/>
    <w:rsid w:val="00FB23E9"/>
    <w:rsid w:val="00FB306F"/>
    <w:rsid w:val="00FB35C4"/>
    <w:rsid w:val="00FB3B8A"/>
    <w:rsid w:val="00FB4EFD"/>
    <w:rsid w:val="00FB7EDF"/>
    <w:rsid w:val="00FC0065"/>
    <w:rsid w:val="00FC1546"/>
    <w:rsid w:val="00FC1C2F"/>
    <w:rsid w:val="00FC2B23"/>
    <w:rsid w:val="00FC2E55"/>
    <w:rsid w:val="00FC2ED6"/>
    <w:rsid w:val="00FC5B4E"/>
    <w:rsid w:val="00FC5DE8"/>
    <w:rsid w:val="00FC6873"/>
    <w:rsid w:val="00FC6CA0"/>
    <w:rsid w:val="00FC73D0"/>
    <w:rsid w:val="00FC7B76"/>
    <w:rsid w:val="00FD0929"/>
    <w:rsid w:val="00FD195E"/>
    <w:rsid w:val="00FD3F8A"/>
    <w:rsid w:val="00FD492C"/>
    <w:rsid w:val="00FD4F07"/>
    <w:rsid w:val="00FD4F5D"/>
    <w:rsid w:val="00FD50B3"/>
    <w:rsid w:val="00FD5B48"/>
    <w:rsid w:val="00FD625B"/>
    <w:rsid w:val="00FD6A8C"/>
    <w:rsid w:val="00FD6C84"/>
    <w:rsid w:val="00FE0E0D"/>
    <w:rsid w:val="00FE1324"/>
    <w:rsid w:val="00FE4293"/>
    <w:rsid w:val="00FE44DB"/>
    <w:rsid w:val="00FE4D05"/>
    <w:rsid w:val="00FE5FB7"/>
    <w:rsid w:val="00FE64E3"/>
    <w:rsid w:val="00FE65EA"/>
    <w:rsid w:val="00FE7281"/>
    <w:rsid w:val="00FF0C5A"/>
    <w:rsid w:val="00FF1059"/>
    <w:rsid w:val="00FF1E0B"/>
    <w:rsid w:val="00FF2190"/>
    <w:rsid w:val="00FF310B"/>
    <w:rsid w:val="00FF4B59"/>
    <w:rsid w:val="00FF56B8"/>
    <w:rsid w:val="00FF5A81"/>
    <w:rsid w:val="00FF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ne number" w:uiPriority="99"/>
    <w:lsdException w:name="Title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4BF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paragraph" w:styleId="2">
    <w:name w:val="heading 2"/>
    <w:basedOn w:val="1"/>
    <w:next w:val="a"/>
    <w:link w:val="20"/>
    <w:uiPriority w:val="9"/>
    <w:qFormat/>
    <w:rsid w:val="001F4BFE"/>
    <w:pPr>
      <w:outlineLvl w:val="1"/>
    </w:pPr>
  </w:style>
  <w:style w:type="paragraph" w:styleId="3">
    <w:name w:val="heading 3"/>
    <w:basedOn w:val="2"/>
    <w:next w:val="a"/>
    <w:link w:val="30"/>
    <w:qFormat/>
    <w:rsid w:val="001F4BFE"/>
    <w:pPr>
      <w:outlineLvl w:val="2"/>
    </w:pPr>
  </w:style>
  <w:style w:type="paragraph" w:styleId="4">
    <w:name w:val="heading 4"/>
    <w:basedOn w:val="3"/>
    <w:next w:val="a"/>
    <w:link w:val="40"/>
    <w:qFormat/>
    <w:rsid w:val="001F4BF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36FE"/>
    <w:rPr>
      <w:rFonts w:ascii="Arial" w:hAnsi="Arial"/>
      <w:b/>
      <w:bCs/>
      <w:color w:val="000080"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4BD"/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36FE"/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link w:val="ac"/>
    <w:rsid w:val="004564A6"/>
    <w:pPr>
      <w:ind w:firstLine="720"/>
      <w:jc w:val="both"/>
    </w:pPr>
    <w:rPr>
      <w:sz w:val="28"/>
      <w:szCs w:val="28"/>
    </w:rPr>
  </w:style>
  <w:style w:type="paragraph" w:customStyle="1" w:styleId="ad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e">
    <w:name w:val="Цветовое выделение"/>
    <w:uiPriority w:val="99"/>
    <w:rsid w:val="001F4BFE"/>
    <w:rPr>
      <w:b/>
      <w:color w:val="000080"/>
      <w:sz w:val="28"/>
    </w:rPr>
  </w:style>
  <w:style w:type="character" w:customStyle="1" w:styleId="af">
    <w:name w:val="Гипертекстовая ссылка"/>
    <w:uiPriority w:val="99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0">
    <w:name w:val="Основное меню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30"/>
      <w:szCs w:val="30"/>
    </w:rPr>
  </w:style>
  <w:style w:type="paragraph" w:customStyle="1" w:styleId="af1">
    <w:name w:val="Заголовок"/>
    <w:basedOn w:val="af0"/>
    <w:next w:val="a"/>
    <w:rsid w:val="001F4BFE"/>
    <w:rPr>
      <w:b/>
      <w:bCs/>
      <w:color w:val="C0C0C0"/>
    </w:rPr>
  </w:style>
  <w:style w:type="paragraph" w:customStyle="1" w:styleId="af2">
    <w:name w:val="Заголовок статьи"/>
    <w:basedOn w:val="a"/>
    <w:next w:val="a"/>
    <w:uiPriority w:val="99"/>
    <w:rsid w:val="001F4BF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8"/>
      <w:szCs w:val="28"/>
    </w:rPr>
  </w:style>
  <w:style w:type="paragraph" w:customStyle="1" w:styleId="af3">
    <w:name w:val="Интерактивный заголовок"/>
    <w:basedOn w:val="af1"/>
    <w:next w:val="a"/>
    <w:rsid w:val="001F4BFE"/>
    <w:rPr>
      <w:u w:val="single"/>
    </w:rPr>
  </w:style>
  <w:style w:type="paragraph" w:customStyle="1" w:styleId="af4">
    <w:name w:val="Интерфейс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ECE9D8"/>
      <w:sz w:val="28"/>
      <w:szCs w:val="28"/>
    </w:rPr>
  </w:style>
  <w:style w:type="paragraph" w:customStyle="1" w:styleId="af5">
    <w:name w:val="Комментарий"/>
    <w:basedOn w:val="a"/>
    <w:next w:val="a"/>
    <w:rsid w:val="001F4BF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8"/>
      <w:szCs w:val="28"/>
    </w:rPr>
  </w:style>
  <w:style w:type="paragraph" w:customStyle="1" w:styleId="af6">
    <w:name w:val="Информация о версии"/>
    <w:basedOn w:val="af5"/>
    <w:next w:val="a"/>
    <w:rsid w:val="001F4BFE"/>
    <w:rPr>
      <w:color w:val="000080"/>
    </w:rPr>
  </w:style>
  <w:style w:type="paragraph" w:customStyle="1" w:styleId="af7">
    <w:name w:val="Текст (лев. подпись)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paragraph" w:customStyle="1" w:styleId="af8">
    <w:name w:val="Колонтитул (левый)"/>
    <w:basedOn w:val="af7"/>
    <w:next w:val="a"/>
    <w:rsid w:val="001F4BFE"/>
    <w:rPr>
      <w:sz w:val="22"/>
      <w:szCs w:val="22"/>
    </w:rPr>
  </w:style>
  <w:style w:type="paragraph" w:customStyle="1" w:styleId="af9">
    <w:name w:val="Текст (прав. подпись)"/>
    <w:basedOn w:val="a"/>
    <w:next w:val="a"/>
    <w:rsid w:val="001F4BFE"/>
    <w:pPr>
      <w:widowControl w:val="0"/>
      <w:autoSpaceDE w:val="0"/>
      <w:autoSpaceDN w:val="0"/>
      <w:adjustRightInd w:val="0"/>
      <w:jc w:val="right"/>
    </w:pPr>
    <w:rPr>
      <w:rFonts w:ascii="Arial" w:hAnsi="Arial"/>
      <w:sz w:val="28"/>
      <w:szCs w:val="28"/>
    </w:rPr>
  </w:style>
  <w:style w:type="paragraph" w:customStyle="1" w:styleId="afa">
    <w:name w:val="Колонтитул (правый)"/>
    <w:basedOn w:val="af9"/>
    <w:next w:val="a"/>
    <w:rsid w:val="001F4BFE"/>
    <w:rPr>
      <w:sz w:val="22"/>
      <w:szCs w:val="22"/>
    </w:rPr>
  </w:style>
  <w:style w:type="paragraph" w:customStyle="1" w:styleId="afb">
    <w:name w:val="Комментарий пользователя"/>
    <w:basedOn w:val="af5"/>
    <w:next w:val="a"/>
    <w:rsid w:val="001F4BFE"/>
    <w:pPr>
      <w:jc w:val="left"/>
    </w:pPr>
    <w:rPr>
      <w:color w:val="000080"/>
    </w:rPr>
  </w:style>
  <w:style w:type="paragraph" w:customStyle="1" w:styleId="afc">
    <w:name w:val="Моноширинный"/>
    <w:basedOn w:val="a"/>
    <w:next w:val="a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afd">
    <w:name w:val="Найденные слова"/>
    <w:rsid w:val="001F4BFE"/>
    <w:rPr>
      <w:rFonts w:cs="Times New Roman"/>
      <w:b/>
      <w:bCs/>
      <w:color w:val="000080"/>
      <w:sz w:val="28"/>
      <w:szCs w:val="28"/>
    </w:rPr>
  </w:style>
  <w:style w:type="character" w:customStyle="1" w:styleId="afe">
    <w:name w:val="Не вступил в силу"/>
    <w:rsid w:val="001F4BFE"/>
    <w:rPr>
      <w:rFonts w:cs="Times New Roman"/>
      <w:b/>
      <w:color w:val="008080"/>
      <w:sz w:val="28"/>
      <w:szCs w:val="28"/>
    </w:rPr>
  </w:style>
  <w:style w:type="paragraph" w:customStyle="1" w:styleId="aff">
    <w:name w:val="Нормальный (таблица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Arial" w:hAnsi="Arial"/>
      <w:sz w:val="28"/>
      <w:szCs w:val="28"/>
    </w:rPr>
  </w:style>
  <w:style w:type="paragraph" w:customStyle="1" w:styleId="aff0">
    <w:name w:val="Объект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aff1">
    <w:name w:val="Таблицы (моноширинный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customStyle="1" w:styleId="aff2">
    <w:name w:val="Оглавление"/>
    <w:basedOn w:val="aff1"/>
    <w:next w:val="a"/>
    <w:link w:val="aff3"/>
    <w:rsid w:val="001F4BFE"/>
    <w:pPr>
      <w:ind w:left="140"/>
    </w:pPr>
  </w:style>
  <w:style w:type="character" w:customStyle="1" w:styleId="aff3">
    <w:name w:val="Оглавление_"/>
    <w:basedOn w:val="a0"/>
    <w:link w:val="aff2"/>
    <w:rsid w:val="00EB36FE"/>
    <w:rPr>
      <w:rFonts w:ascii="Courier New" w:hAnsi="Courier New" w:cs="Courier New"/>
      <w:sz w:val="28"/>
      <w:szCs w:val="28"/>
    </w:rPr>
  </w:style>
  <w:style w:type="character" w:customStyle="1" w:styleId="aff4">
    <w:name w:val="Опечатки"/>
    <w:rsid w:val="001F4BFE"/>
    <w:rPr>
      <w:color w:val="FF0000"/>
      <w:sz w:val="28"/>
    </w:rPr>
  </w:style>
  <w:style w:type="paragraph" w:customStyle="1" w:styleId="aff5">
    <w:name w:val="Переменная часть"/>
    <w:basedOn w:val="af0"/>
    <w:next w:val="a"/>
    <w:rsid w:val="001F4BFE"/>
    <w:rPr>
      <w:sz w:val="26"/>
      <w:szCs w:val="26"/>
    </w:rPr>
  </w:style>
  <w:style w:type="paragraph" w:customStyle="1" w:styleId="aff6">
    <w:name w:val="Постоянная часть"/>
    <w:basedOn w:val="af0"/>
    <w:next w:val="a"/>
    <w:rsid w:val="001F4BFE"/>
    <w:rPr>
      <w:sz w:val="28"/>
      <w:szCs w:val="28"/>
    </w:rPr>
  </w:style>
  <w:style w:type="paragraph" w:customStyle="1" w:styleId="aff7">
    <w:name w:val="Прижатый влево"/>
    <w:basedOn w:val="a"/>
    <w:next w:val="a"/>
    <w:uiPriority w:val="99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8">
    <w:name w:val="Продолжение ссылки"/>
    <w:basedOn w:val="af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f9">
    <w:name w:val="Словарная статья"/>
    <w:basedOn w:val="a"/>
    <w:next w:val="a"/>
    <w:rsid w:val="001F4BFE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8"/>
      <w:szCs w:val="28"/>
    </w:rPr>
  </w:style>
  <w:style w:type="paragraph" w:customStyle="1" w:styleId="affa">
    <w:name w:val="Текст (справка)"/>
    <w:basedOn w:val="a"/>
    <w:next w:val="a"/>
    <w:rsid w:val="001F4BFE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8"/>
      <w:szCs w:val="28"/>
    </w:rPr>
  </w:style>
  <w:style w:type="paragraph" w:customStyle="1" w:styleId="affb">
    <w:name w:val="Текст в таблице"/>
    <w:basedOn w:val="aff"/>
    <w:next w:val="a"/>
    <w:rsid w:val="001F4BFE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d">
    <w:name w:val="Утратил силу"/>
    <w:rsid w:val="001F4BFE"/>
    <w:rPr>
      <w:rFonts w:cs="Times New Roman"/>
      <w:b/>
      <w:strike/>
      <w:color w:val="808000"/>
      <w:sz w:val="28"/>
      <w:szCs w:val="28"/>
    </w:rPr>
  </w:style>
  <w:style w:type="table" w:styleId="affe">
    <w:name w:val="Table Grid"/>
    <w:basedOn w:val="a1"/>
    <w:rsid w:val="001F4BFE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footnote text"/>
    <w:basedOn w:val="a"/>
    <w:link w:val="afff0"/>
    <w:uiPriority w:val="99"/>
    <w:rsid w:val="005234EF"/>
  </w:style>
  <w:style w:type="character" w:customStyle="1" w:styleId="afff0">
    <w:name w:val="Текст сноски Знак"/>
    <w:basedOn w:val="a0"/>
    <w:link w:val="afff"/>
    <w:uiPriority w:val="99"/>
    <w:rsid w:val="00EB36FE"/>
  </w:style>
  <w:style w:type="character" w:styleId="afff1">
    <w:name w:val="footnote reference"/>
    <w:uiPriority w:val="99"/>
    <w:rsid w:val="005234EF"/>
    <w:rPr>
      <w:vertAlign w:val="superscript"/>
    </w:rPr>
  </w:style>
  <w:style w:type="paragraph" w:styleId="afff2">
    <w:name w:val="endnote text"/>
    <w:basedOn w:val="a"/>
    <w:link w:val="afff3"/>
    <w:semiHidden/>
    <w:rsid w:val="00743B6C"/>
  </w:style>
  <w:style w:type="character" w:styleId="afff4">
    <w:name w:val="endnote reference"/>
    <w:semiHidden/>
    <w:rsid w:val="00743B6C"/>
    <w:rPr>
      <w:vertAlign w:val="superscript"/>
    </w:rPr>
  </w:style>
  <w:style w:type="paragraph" w:styleId="afff5">
    <w:name w:val="Body Text"/>
    <w:basedOn w:val="a"/>
    <w:link w:val="afff6"/>
    <w:qFormat/>
    <w:rsid w:val="003F0112"/>
    <w:pPr>
      <w:jc w:val="center"/>
    </w:pPr>
    <w:rPr>
      <w:sz w:val="28"/>
      <w:szCs w:val="24"/>
    </w:rPr>
  </w:style>
  <w:style w:type="character" w:customStyle="1" w:styleId="afff6">
    <w:name w:val="Основной текст Знак"/>
    <w:link w:val="afff5"/>
    <w:rsid w:val="003F0112"/>
    <w:rPr>
      <w:sz w:val="28"/>
      <w:szCs w:val="24"/>
    </w:rPr>
  </w:style>
  <w:style w:type="character" w:styleId="afff7">
    <w:name w:val="Hyperlink"/>
    <w:uiPriority w:val="99"/>
    <w:rsid w:val="004953C3"/>
    <w:rPr>
      <w:color w:val="0000FF"/>
      <w:u w:val="single"/>
    </w:rPr>
  </w:style>
  <w:style w:type="paragraph" w:styleId="afff8">
    <w:name w:val="Balloon Text"/>
    <w:basedOn w:val="a"/>
    <w:link w:val="afff9"/>
    <w:uiPriority w:val="99"/>
    <w:rsid w:val="007D354E"/>
    <w:rPr>
      <w:rFonts w:ascii="Tahoma" w:hAnsi="Tahoma" w:cs="Tahoma"/>
      <w:sz w:val="16"/>
      <w:szCs w:val="16"/>
    </w:rPr>
  </w:style>
  <w:style w:type="character" w:customStyle="1" w:styleId="afff9">
    <w:name w:val="Текст выноски Знак"/>
    <w:basedOn w:val="a0"/>
    <w:link w:val="afff8"/>
    <w:uiPriority w:val="99"/>
    <w:rsid w:val="00EB36FE"/>
    <w:rPr>
      <w:rFonts w:ascii="Tahoma" w:hAnsi="Tahoma" w:cs="Tahoma"/>
      <w:sz w:val="16"/>
      <w:szCs w:val="16"/>
    </w:rPr>
  </w:style>
  <w:style w:type="character" w:customStyle="1" w:styleId="FontStyle47">
    <w:name w:val="Font Style47"/>
    <w:basedOn w:val="a0"/>
    <w:rsid w:val="00706260"/>
    <w:rPr>
      <w:rFonts w:ascii="Times New Roman" w:hAnsi="Times New Roman" w:cs="Times New Roman"/>
      <w:sz w:val="22"/>
      <w:szCs w:val="22"/>
    </w:rPr>
  </w:style>
  <w:style w:type="paragraph" w:customStyle="1" w:styleId="11">
    <w:name w:val="Абзац списка1"/>
    <w:basedOn w:val="a"/>
    <w:rsid w:val="0070626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ffa">
    <w:name w:val="Знак"/>
    <w:basedOn w:val="a"/>
    <w:rsid w:val="0017733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fb">
    <w:name w:val="List Paragraph"/>
    <w:basedOn w:val="a"/>
    <w:link w:val="afffc"/>
    <w:uiPriority w:val="34"/>
    <w:qFormat/>
    <w:rsid w:val="00803A1A"/>
    <w:pPr>
      <w:ind w:left="720"/>
      <w:contextualSpacing/>
    </w:pPr>
  </w:style>
  <w:style w:type="character" w:customStyle="1" w:styleId="afffc">
    <w:name w:val="Абзац списка Знак"/>
    <w:basedOn w:val="a0"/>
    <w:link w:val="afffb"/>
    <w:uiPriority w:val="34"/>
    <w:locked/>
    <w:rsid w:val="00EB36FE"/>
  </w:style>
  <w:style w:type="character" w:customStyle="1" w:styleId="blk">
    <w:name w:val="blk"/>
    <w:basedOn w:val="a0"/>
    <w:rsid w:val="006C360D"/>
  </w:style>
  <w:style w:type="paragraph" w:customStyle="1" w:styleId="s1">
    <w:name w:val="s_1"/>
    <w:basedOn w:val="a"/>
    <w:rsid w:val="0061551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155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1551D"/>
    <w:rPr>
      <w:rFonts w:ascii="Courier New" w:hAnsi="Courier New" w:cs="Courier New"/>
    </w:rPr>
  </w:style>
  <w:style w:type="paragraph" w:customStyle="1" w:styleId="formattext">
    <w:name w:val="formattext"/>
    <w:basedOn w:val="a"/>
    <w:rsid w:val="00041FC1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Без интервала1"/>
    <w:qFormat/>
    <w:rsid w:val="00A638D3"/>
    <w:rPr>
      <w:rFonts w:ascii="Calibri" w:hAnsi="Calibri"/>
      <w:sz w:val="22"/>
      <w:szCs w:val="22"/>
      <w:lang w:eastAsia="en-US"/>
    </w:rPr>
  </w:style>
  <w:style w:type="paragraph" w:styleId="afffd">
    <w:name w:val="No Spacing"/>
    <w:uiPriority w:val="1"/>
    <w:qFormat/>
    <w:rsid w:val="00671366"/>
  </w:style>
  <w:style w:type="paragraph" w:customStyle="1" w:styleId="ConsPlusCell">
    <w:name w:val="ConsPlusCell"/>
    <w:uiPriority w:val="99"/>
    <w:rsid w:val="007B748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ffe">
    <w:name w:val="Strong"/>
    <w:basedOn w:val="a0"/>
    <w:uiPriority w:val="22"/>
    <w:qFormat/>
    <w:rsid w:val="00F6263C"/>
    <w:rPr>
      <w:b/>
      <w:bCs/>
    </w:rPr>
  </w:style>
  <w:style w:type="paragraph" w:styleId="affff">
    <w:name w:val="Normal (Web)"/>
    <w:basedOn w:val="a"/>
    <w:uiPriority w:val="99"/>
    <w:unhideWhenUsed/>
    <w:rsid w:val="00F6263C"/>
    <w:pPr>
      <w:spacing w:before="100" w:beforeAutospacing="1" w:after="100" w:afterAutospacing="1"/>
    </w:pPr>
    <w:rPr>
      <w:sz w:val="24"/>
      <w:szCs w:val="24"/>
    </w:rPr>
  </w:style>
  <w:style w:type="character" w:styleId="affff0">
    <w:name w:val="Emphasis"/>
    <w:basedOn w:val="a0"/>
    <w:qFormat/>
    <w:rsid w:val="00F6263C"/>
    <w:rPr>
      <w:i/>
      <w:iCs/>
    </w:rPr>
  </w:style>
  <w:style w:type="paragraph" w:styleId="affff1">
    <w:name w:val="annotation text"/>
    <w:basedOn w:val="a"/>
    <w:link w:val="affff2"/>
    <w:uiPriority w:val="99"/>
    <w:unhideWhenUsed/>
    <w:rsid w:val="00EB36FE"/>
    <w:pPr>
      <w:widowControl w:val="0"/>
      <w:spacing w:after="200" w:line="276" w:lineRule="auto"/>
    </w:pPr>
    <w:rPr>
      <w:rFonts w:ascii="Microsoft Sans Serif" w:eastAsia="Microsoft Sans Serif" w:hAnsi="Microsoft Sans Serif" w:cs="Microsoft Sans Serif"/>
      <w:color w:val="000000"/>
      <w:lang w:bidi="ru-RU"/>
    </w:rPr>
  </w:style>
  <w:style w:type="character" w:customStyle="1" w:styleId="affff2">
    <w:name w:val="Текст примечания Знак"/>
    <w:basedOn w:val="a0"/>
    <w:link w:val="affff1"/>
    <w:uiPriority w:val="99"/>
    <w:rsid w:val="00EB36FE"/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ffff3">
    <w:name w:val="annotation subject"/>
    <w:basedOn w:val="affff1"/>
    <w:next w:val="affff1"/>
    <w:link w:val="affff4"/>
    <w:uiPriority w:val="99"/>
    <w:unhideWhenUsed/>
    <w:rsid w:val="00EB36FE"/>
    <w:rPr>
      <w:b/>
      <w:bCs/>
    </w:rPr>
  </w:style>
  <w:style w:type="character" w:customStyle="1" w:styleId="affff4">
    <w:name w:val="Тема примечания Знак"/>
    <w:basedOn w:val="affff2"/>
    <w:link w:val="affff3"/>
    <w:uiPriority w:val="99"/>
    <w:rsid w:val="00EB36FE"/>
    <w:rPr>
      <w:rFonts w:ascii="Microsoft Sans Serif" w:eastAsia="Microsoft Sans Serif" w:hAnsi="Microsoft Sans Serif" w:cs="Microsoft Sans Serif"/>
      <w:b/>
      <w:bCs/>
      <w:color w:val="000000"/>
      <w:lang w:bidi="ru-RU"/>
    </w:rPr>
  </w:style>
  <w:style w:type="paragraph" w:styleId="13">
    <w:name w:val="toc 1"/>
    <w:basedOn w:val="a"/>
    <w:next w:val="a"/>
    <w:uiPriority w:val="39"/>
    <w:unhideWhenUsed/>
    <w:rsid w:val="00EB36FE"/>
    <w:pPr>
      <w:widowControl w:val="0"/>
      <w:spacing w:after="1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31">
    <w:name w:val="toc 3"/>
    <w:basedOn w:val="a"/>
    <w:next w:val="a"/>
    <w:uiPriority w:val="39"/>
    <w:unhideWhenUsed/>
    <w:rsid w:val="00EB36FE"/>
    <w:pPr>
      <w:widowControl w:val="0"/>
      <w:spacing w:after="100" w:line="276" w:lineRule="auto"/>
      <w:ind w:left="48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21">
    <w:name w:val="toc 2"/>
    <w:basedOn w:val="a"/>
    <w:next w:val="a"/>
    <w:uiPriority w:val="39"/>
    <w:unhideWhenUsed/>
    <w:rsid w:val="00EB36FE"/>
    <w:pPr>
      <w:widowControl w:val="0"/>
      <w:spacing w:after="100" w:line="276" w:lineRule="auto"/>
      <w:ind w:left="24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41">
    <w:name w:val="toc 4"/>
    <w:basedOn w:val="a"/>
    <w:next w:val="a"/>
    <w:uiPriority w:val="39"/>
    <w:unhideWhenUsed/>
    <w:rsid w:val="00EB36FE"/>
    <w:pPr>
      <w:widowControl w:val="0"/>
      <w:spacing w:after="100" w:line="276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styleId="affff5">
    <w:name w:val="FollowedHyperlink"/>
    <w:basedOn w:val="a0"/>
    <w:uiPriority w:val="99"/>
    <w:unhideWhenUsed/>
    <w:rsid w:val="00EB36FE"/>
    <w:rPr>
      <w:color w:val="800080" w:themeColor="followedHyperlink"/>
      <w:u w:val="single"/>
    </w:rPr>
  </w:style>
  <w:style w:type="character" w:styleId="affff6">
    <w:name w:val="annotation reference"/>
    <w:basedOn w:val="a0"/>
    <w:uiPriority w:val="99"/>
    <w:unhideWhenUsed/>
    <w:rsid w:val="00EB36FE"/>
    <w:rPr>
      <w:sz w:val="16"/>
      <w:szCs w:val="16"/>
    </w:rPr>
  </w:style>
  <w:style w:type="character" w:customStyle="1" w:styleId="affff7">
    <w:name w:val="Сноска_"/>
    <w:basedOn w:val="a0"/>
    <w:link w:val="affff8"/>
    <w:rsid w:val="00EB36FE"/>
  </w:style>
  <w:style w:type="paragraph" w:customStyle="1" w:styleId="affff8">
    <w:name w:val="Сноска"/>
    <w:basedOn w:val="a"/>
    <w:link w:val="affff7"/>
    <w:rsid w:val="00EB36FE"/>
    <w:pPr>
      <w:widowControl w:val="0"/>
      <w:spacing w:after="40" w:line="276" w:lineRule="auto"/>
    </w:pPr>
  </w:style>
  <w:style w:type="character" w:customStyle="1" w:styleId="42">
    <w:name w:val="Основной текст (4)_"/>
    <w:basedOn w:val="a0"/>
    <w:link w:val="43"/>
    <w:rsid w:val="00EB36FE"/>
    <w:rPr>
      <w:rFonts w:ascii="Cambria" w:eastAsia="Cambria" w:hAnsi="Cambria" w:cs="Cambria"/>
      <w:i/>
      <w:iCs/>
      <w:sz w:val="18"/>
      <w:szCs w:val="18"/>
    </w:rPr>
  </w:style>
  <w:style w:type="paragraph" w:customStyle="1" w:styleId="43">
    <w:name w:val="Основной текст (4)"/>
    <w:basedOn w:val="a"/>
    <w:link w:val="42"/>
    <w:rsid w:val="00EB36FE"/>
    <w:pPr>
      <w:widowControl w:val="0"/>
      <w:spacing w:after="220" w:line="276" w:lineRule="auto"/>
      <w:jc w:val="center"/>
    </w:pPr>
    <w:rPr>
      <w:rFonts w:ascii="Cambria" w:eastAsia="Cambria" w:hAnsi="Cambria" w:cs="Cambria"/>
      <w:i/>
      <w:iCs/>
      <w:sz w:val="18"/>
      <w:szCs w:val="18"/>
    </w:rPr>
  </w:style>
  <w:style w:type="character" w:customStyle="1" w:styleId="affff9">
    <w:name w:val="Основной текст_"/>
    <w:basedOn w:val="a0"/>
    <w:link w:val="14"/>
    <w:rsid w:val="00EB36FE"/>
  </w:style>
  <w:style w:type="paragraph" w:customStyle="1" w:styleId="14">
    <w:name w:val="Основной текст1"/>
    <w:basedOn w:val="a"/>
    <w:link w:val="affff9"/>
    <w:rsid w:val="00EB36FE"/>
    <w:pPr>
      <w:widowControl w:val="0"/>
      <w:spacing w:after="200" w:line="276" w:lineRule="auto"/>
      <w:ind w:firstLine="400"/>
    </w:pPr>
  </w:style>
  <w:style w:type="character" w:customStyle="1" w:styleId="22">
    <w:name w:val="Основной текст (2)_"/>
    <w:basedOn w:val="a0"/>
    <w:link w:val="23"/>
    <w:rsid w:val="00EB36FE"/>
    <w:rPr>
      <w:sz w:val="28"/>
      <w:szCs w:val="28"/>
    </w:rPr>
  </w:style>
  <w:style w:type="paragraph" w:customStyle="1" w:styleId="23">
    <w:name w:val="Основной текст (2)"/>
    <w:basedOn w:val="a"/>
    <w:link w:val="22"/>
    <w:rsid w:val="00EB36FE"/>
    <w:pPr>
      <w:widowControl w:val="0"/>
      <w:spacing w:after="360" w:line="276" w:lineRule="auto"/>
      <w:ind w:firstLine="700"/>
    </w:pPr>
    <w:rPr>
      <w:sz w:val="28"/>
      <w:szCs w:val="28"/>
    </w:rPr>
  </w:style>
  <w:style w:type="character" w:customStyle="1" w:styleId="5">
    <w:name w:val="Основной текст (5)_"/>
    <w:basedOn w:val="a0"/>
    <w:link w:val="50"/>
    <w:rsid w:val="00EB36FE"/>
    <w:rPr>
      <w:rFonts w:ascii="Arial" w:eastAsia="Arial" w:hAnsi="Arial" w:cs="Arial"/>
      <w:sz w:val="13"/>
      <w:szCs w:val="13"/>
    </w:rPr>
  </w:style>
  <w:style w:type="paragraph" w:customStyle="1" w:styleId="50">
    <w:name w:val="Основной текст (5)"/>
    <w:basedOn w:val="a"/>
    <w:link w:val="5"/>
    <w:rsid w:val="00EB36FE"/>
    <w:pPr>
      <w:widowControl w:val="0"/>
      <w:spacing w:after="120" w:line="290" w:lineRule="auto"/>
    </w:pPr>
    <w:rPr>
      <w:rFonts w:ascii="Arial" w:eastAsia="Arial" w:hAnsi="Arial" w:cs="Arial"/>
      <w:sz w:val="13"/>
      <w:szCs w:val="13"/>
    </w:rPr>
  </w:style>
  <w:style w:type="character" w:customStyle="1" w:styleId="6">
    <w:name w:val="Основной текст (6)_"/>
    <w:basedOn w:val="a0"/>
    <w:link w:val="60"/>
    <w:rsid w:val="00EB36FE"/>
    <w:rPr>
      <w:sz w:val="14"/>
      <w:szCs w:val="14"/>
    </w:rPr>
  </w:style>
  <w:style w:type="paragraph" w:customStyle="1" w:styleId="60">
    <w:name w:val="Основной текст (6)"/>
    <w:basedOn w:val="a"/>
    <w:link w:val="6"/>
    <w:rsid w:val="00EB36FE"/>
    <w:pPr>
      <w:widowControl w:val="0"/>
      <w:spacing w:after="120" w:line="276" w:lineRule="auto"/>
      <w:ind w:left="3380"/>
    </w:pPr>
    <w:rPr>
      <w:sz w:val="14"/>
      <w:szCs w:val="14"/>
    </w:rPr>
  </w:style>
  <w:style w:type="character" w:customStyle="1" w:styleId="32">
    <w:name w:val="Основной текст (3)_"/>
    <w:basedOn w:val="a0"/>
    <w:link w:val="33"/>
    <w:rsid w:val="00EB36FE"/>
    <w:rPr>
      <w:b/>
      <w:bCs/>
    </w:rPr>
  </w:style>
  <w:style w:type="paragraph" w:customStyle="1" w:styleId="33">
    <w:name w:val="Основной текст (3)"/>
    <w:basedOn w:val="a"/>
    <w:link w:val="32"/>
    <w:rsid w:val="00EB36FE"/>
    <w:pPr>
      <w:widowControl w:val="0"/>
      <w:spacing w:after="80" w:line="276" w:lineRule="auto"/>
    </w:pPr>
    <w:rPr>
      <w:b/>
      <w:bCs/>
    </w:rPr>
  </w:style>
  <w:style w:type="character" w:customStyle="1" w:styleId="24">
    <w:name w:val="Колонтитул (2)_"/>
    <w:basedOn w:val="a0"/>
    <w:link w:val="25"/>
    <w:rsid w:val="00EB36FE"/>
  </w:style>
  <w:style w:type="paragraph" w:customStyle="1" w:styleId="25">
    <w:name w:val="Колонтитул (2)"/>
    <w:basedOn w:val="a"/>
    <w:link w:val="24"/>
    <w:rsid w:val="00EB36FE"/>
    <w:pPr>
      <w:widowControl w:val="0"/>
      <w:spacing w:after="200" w:line="276" w:lineRule="auto"/>
    </w:pPr>
  </w:style>
  <w:style w:type="character" w:customStyle="1" w:styleId="26">
    <w:name w:val="Заголовок №2_"/>
    <w:basedOn w:val="a0"/>
    <w:link w:val="27"/>
    <w:rsid w:val="00EB36FE"/>
    <w:rPr>
      <w:b/>
      <w:bCs/>
      <w:sz w:val="28"/>
      <w:szCs w:val="28"/>
    </w:rPr>
  </w:style>
  <w:style w:type="paragraph" w:customStyle="1" w:styleId="27">
    <w:name w:val="Заголовок №2"/>
    <w:basedOn w:val="a"/>
    <w:link w:val="26"/>
    <w:rsid w:val="00EB36FE"/>
    <w:pPr>
      <w:widowControl w:val="0"/>
      <w:spacing w:after="220" w:line="276" w:lineRule="auto"/>
      <w:ind w:left="2460" w:hanging="1010"/>
      <w:outlineLvl w:val="1"/>
    </w:pPr>
    <w:rPr>
      <w:b/>
      <w:bCs/>
      <w:sz w:val="28"/>
      <w:szCs w:val="28"/>
    </w:rPr>
  </w:style>
  <w:style w:type="character" w:customStyle="1" w:styleId="34">
    <w:name w:val="Заголовок №3_"/>
    <w:basedOn w:val="a0"/>
    <w:link w:val="35"/>
    <w:rsid w:val="00EB36FE"/>
    <w:rPr>
      <w:b/>
      <w:bCs/>
      <w:i/>
      <w:iCs/>
    </w:rPr>
  </w:style>
  <w:style w:type="paragraph" w:customStyle="1" w:styleId="35">
    <w:name w:val="Заголовок №3"/>
    <w:basedOn w:val="a"/>
    <w:link w:val="34"/>
    <w:rsid w:val="00EB36FE"/>
    <w:pPr>
      <w:widowControl w:val="0"/>
      <w:spacing w:after="200" w:line="276" w:lineRule="auto"/>
      <w:outlineLvl w:val="2"/>
    </w:pPr>
    <w:rPr>
      <w:b/>
      <w:bCs/>
      <w:i/>
      <w:iCs/>
    </w:rPr>
  </w:style>
  <w:style w:type="character" w:customStyle="1" w:styleId="affffa">
    <w:name w:val="Подпись к таблице_"/>
    <w:basedOn w:val="a0"/>
    <w:link w:val="affffb"/>
    <w:rsid w:val="00EB36FE"/>
  </w:style>
  <w:style w:type="paragraph" w:customStyle="1" w:styleId="affffb">
    <w:name w:val="Подпись к таблице"/>
    <w:basedOn w:val="a"/>
    <w:link w:val="affffa"/>
    <w:rsid w:val="00EB36FE"/>
    <w:pPr>
      <w:widowControl w:val="0"/>
      <w:spacing w:after="200" w:line="276" w:lineRule="auto"/>
    </w:pPr>
  </w:style>
  <w:style w:type="character" w:customStyle="1" w:styleId="affffc">
    <w:name w:val="Другое_"/>
    <w:basedOn w:val="a0"/>
    <w:link w:val="affffd"/>
    <w:rsid w:val="00EB36FE"/>
  </w:style>
  <w:style w:type="paragraph" w:customStyle="1" w:styleId="affffd">
    <w:name w:val="Другое"/>
    <w:basedOn w:val="a"/>
    <w:link w:val="affffc"/>
    <w:rsid w:val="00EB36FE"/>
    <w:pPr>
      <w:widowControl w:val="0"/>
      <w:spacing w:after="200" w:line="276" w:lineRule="auto"/>
      <w:ind w:firstLine="400"/>
    </w:pPr>
  </w:style>
  <w:style w:type="character" w:customStyle="1" w:styleId="affffe">
    <w:name w:val="Колонтитул_"/>
    <w:basedOn w:val="a0"/>
    <w:link w:val="afffff"/>
    <w:rsid w:val="00EB36FE"/>
    <w:rPr>
      <w:rFonts w:ascii="Calibri" w:eastAsia="Calibri" w:hAnsi="Calibri" w:cs="Calibri"/>
      <w:sz w:val="22"/>
      <w:szCs w:val="22"/>
    </w:rPr>
  </w:style>
  <w:style w:type="paragraph" w:customStyle="1" w:styleId="afffff">
    <w:name w:val="Колонтитул"/>
    <w:basedOn w:val="a"/>
    <w:link w:val="affffe"/>
    <w:rsid w:val="00EB36FE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15">
    <w:name w:val="Заголовок №1_"/>
    <w:basedOn w:val="a0"/>
    <w:link w:val="16"/>
    <w:rsid w:val="00EB36FE"/>
    <w:rPr>
      <w:sz w:val="28"/>
      <w:szCs w:val="28"/>
    </w:rPr>
  </w:style>
  <w:style w:type="paragraph" w:customStyle="1" w:styleId="16">
    <w:name w:val="Заголовок №1"/>
    <w:basedOn w:val="a"/>
    <w:link w:val="15"/>
    <w:rsid w:val="00EB36FE"/>
    <w:pPr>
      <w:widowControl w:val="0"/>
      <w:spacing w:after="760" w:line="276" w:lineRule="auto"/>
      <w:ind w:right="140"/>
      <w:jc w:val="right"/>
      <w:outlineLvl w:val="0"/>
    </w:pPr>
    <w:rPr>
      <w:sz w:val="28"/>
      <w:szCs w:val="28"/>
    </w:rPr>
  </w:style>
  <w:style w:type="character" w:customStyle="1" w:styleId="afffff0">
    <w:name w:val="Подпись к картинке_"/>
    <w:basedOn w:val="a0"/>
    <w:link w:val="afffff1"/>
    <w:rsid w:val="00EB36FE"/>
    <w:rPr>
      <w:b/>
      <w:bCs/>
      <w:color w:val="000009"/>
      <w:sz w:val="8"/>
      <w:szCs w:val="8"/>
    </w:rPr>
  </w:style>
  <w:style w:type="paragraph" w:customStyle="1" w:styleId="afffff1">
    <w:name w:val="Подпись к картинке"/>
    <w:basedOn w:val="a"/>
    <w:link w:val="afffff0"/>
    <w:rsid w:val="00EB36FE"/>
    <w:pPr>
      <w:widowControl w:val="0"/>
      <w:spacing w:after="200" w:line="276" w:lineRule="auto"/>
    </w:pPr>
    <w:rPr>
      <w:b/>
      <w:bCs/>
      <w:color w:val="000009"/>
      <w:sz w:val="8"/>
      <w:szCs w:val="8"/>
    </w:rPr>
  </w:style>
  <w:style w:type="paragraph" w:customStyle="1" w:styleId="17">
    <w:name w:val="Рецензия1"/>
    <w:hidden/>
    <w:uiPriority w:val="99"/>
    <w:semiHidden/>
    <w:rsid w:val="00EB36FE"/>
    <w:pPr>
      <w:spacing w:after="2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customStyle="1" w:styleId="fontstyle01">
    <w:name w:val="fontstyle01"/>
    <w:basedOn w:val="a0"/>
    <w:rsid w:val="00EB36FE"/>
    <w:rPr>
      <w:rFonts w:ascii="CairoFont-19-1" w:hAnsi="CairoFont-19-1" w:hint="default"/>
      <w:color w:val="000000"/>
      <w:sz w:val="28"/>
      <w:szCs w:val="28"/>
    </w:rPr>
  </w:style>
  <w:style w:type="character" w:customStyle="1" w:styleId="fontstyle21">
    <w:name w:val="fontstyle21"/>
    <w:basedOn w:val="a0"/>
    <w:rsid w:val="00EB36FE"/>
    <w:rPr>
      <w:rFonts w:ascii="CairoFont-19-0" w:hAnsi="CairoFont-19-0" w:hint="default"/>
      <w:color w:val="000000"/>
      <w:sz w:val="28"/>
      <w:szCs w:val="28"/>
    </w:rPr>
  </w:style>
  <w:style w:type="character" w:customStyle="1" w:styleId="fontstyle31">
    <w:name w:val="fontstyle31"/>
    <w:basedOn w:val="a0"/>
    <w:qFormat/>
    <w:rsid w:val="00EB36FE"/>
    <w:rPr>
      <w:rFonts w:ascii="CairoFont-48-0" w:hAnsi="CairoFont-48-0" w:hint="default"/>
      <w:color w:val="000000"/>
      <w:sz w:val="28"/>
      <w:szCs w:val="28"/>
    </w:rPr>
  </w:style>
  <w:style w:type="character" w:customStyle="1" w:styleId="fontstyle41">
    <w:name w:val="fontstyle41"/>
    <w:basedOn w:val="a0"/>
    <w:rsid w:val="00EB36FE"/>
    <w:rPr>
      <w:rFonts w:ascii="CairoFont-88-1" w:hAnsi="CairoFont-88-1" w:hint="default"/>
      <w:color w:val="000000"/>
      <w:sz w:val="28"/>
      <w:szCs w:val="28"/>
    </w:rPr>
  </w:style>
  <w:style w:type="character" w:customStyle="1" w:styleId="fontstyle51">
    <w:name w:val="fontstyle51"/>
    <w:basedOn w:val="a0"/>
    <w:rsid w:val="00EB36FE"/>
    <w:rPr>
      <w:rFonts w:ascii="CairoFont-88-0" w:hAnsi="CairoFont-88-0" w:hint="default"/>
      <w:color w:val="000000"/>
      <w:sz w:val="28"/>
      <w:szCs w:val="28"/>
    </w:rPr>
  </w:style>
  <w:style w:type="character" w:customStyle="1" w:styleId="fontstyle61">
    <w:name w:val="fontstyle61"/>
    <w:basedOn w:val="a0"/>
    <w:rsid w:val="00EB36FE"/>
    <w:rPr>
      <w:rFonts w:ascii="CairoFont-92-0" w:hAnsi="CairoFont-92-0" w:hint="default"/>
      <w:color w:val="000000"/>
      <w:sz w:val="28"/>
      <w:szCs w:val="28"/>
    </w:rPr>
  </w:style>
  <w:style w:type="character" w:customStyle="1" w:styleId="fontstyle71">
    <w:name w:val="fontstyle71"/>
    <w:basedOn w:val="a0"/>
    <w:rsid w:val="00EB36FE"/>
    <w:rPr>
      <w:rFonts w:ascii="CairoFont-93-1" w:hAnsi="CairoFont-93-1" w:hint="default"/>
      <w:color w:val="000000"/>
      <w:sz w:val="28"/>
      <w:szCs w:val="28"/>
    </w:rPr>
  </w:style>
  <w:style w:type="character" w:customStyle="1" w:styleId="fontstyle81">
    <w:name w:val="fontstyle81"/>
    <w:basedOn w:val="a0"/>
    <w:rsid w:val="00EB36FE"/>
    <w:rPr>
      <w:rFonts w:ascii="CairoFont-93-0" w:hAnsi="CairoFont-93-0" w:hint="default"/>
      <w:color w:val="000000"/>
      <w:sz w:val="28"/>
      <w:szCs w:val="28"/>
    </w:rPr>
  </w:style>
  <w:style w:type="character" w:customStyle="1" w:styleId="fontstyle91">
    <w:name w:val="fontstyle91"/>
    <w:basedOn w:val="a0"/>
    <w:rsid w:val="00EB36FE"/>
    <w:rPr>
      <w:rFonts w:ascii="CairoFont-97-1" w:hAnsi="CairoFont-97-1" w:hint="default"/>
      <w:color w:val="000000"/>
      <w:sz w:val="28"/>
      <w:szCs w:val="28"/>
    </w:rPr>
  </w:style>
  <w:style w:type="character" w:customStyle="1" w:styleId="fontstyle101">
    <w:name w:val="fontstyle101"/>
    <w:basedOn w:val="a0"/>
    <w:rsid w:val="00EB36FE"/>
    <w:rPr>
      <w:rFonts w:ascii="CairoFont-97-0" w:hAnsi="CairoFont-97-0" w:hint="default"/>
      <w:color w:val="000000"/>
      <w:sz w:val="28"/>
      <w:szCs w:val="28"/>
    </w:rPr>
  </w:style>
  <w:style w:type="character" w:customStyle="1" w:styleId="fontstyle111">
    <w:name w:val="fontstyle111"/>
    <w:basedOn w:val="a0"/>
    <w:rsid w:val="00EB36FE"/>
    <w:rPr>
      <w:rFonts w:ascii="CairoFont-99-1" w:hAnsi="CairoFont-99-1" w:hint="default"/>
      <w:color w:val="000000"/>
      <w:sz w:val="28"/>
      <w:szCs w:val="28"/>
    </w:rPr>
  </w:style>
  <w:style w:type="character" w:customStyle="1" w:styleId="fontstyle121">
    <w:name w:val="fontstyle121"/>
    <w:basedOn w:val="a0"/>
    <w:rsid w:val="00EB36FE"/>
    <w:rPr>
      <w:rFonts w:ascii="CairoFont-100-0" w:hAnsi="CairoFont-100-0" w:hint="default"/>
      <w:color w:val="000000"/>
      <w:sz w:val="28"/>
      <w:szCs w:val="28"/>
    </w:rPr>
  </w:style>
  <w:style w:type="character" w:customStyle="1" w:styleId="fontstyle131">
    <w:name w:val="fontstyle131"/>
    <w:basedOn w:val="a0"/>
    <w:rsid w:val="00EB36FE"/>
    <w:rPr>
      <w:rFonts w:ascii="CairoFont-100-1" w:hAnsi="CairoFont-100-1" w:hint="default"/>
      <w:color w:val="000000"/>
      <w:sz w:val="28"/>
      <w:szCs w:val="28"/>
    </w:rPr>
  </w:style>
  <w:style w:type="character" w:customStyle="1" w:styleId="fontstyle141">
    <w:name w:val="fontstyle141"/>
    <w:basedOn w:val="a0"/>
    <w:rsid w:val="00EB36FE"/>
    <w:rPr>
      <w:rFonts w:ascii="CairoFont-99-0" w:hAnsi="CairoFont-99-0" w:hint="default"/>
      <w:color w:val="000000"/>
      <w:sz w:val="28"/>
      <w:szCs w:val="28"/>
    </w:rPr>
  </w:style>
  <w:style w:type="paragraph" w:customStyle="1" w:styleId="123">
    <w:name w:val="_Список_123"/>
    <w:rsid w:val="00EB36FE"/>
    <w:pPr>
      <w:tabs>
        <w:tab w:val="left" w:pos="851"/>
        <w:tab w:val="left" w:pos="1644"/>
        <w:tab w:val="left" w:pos="1928"/>
        <w:tab w:val="left" w:pos="2325"/>
      </w:tabs>
      <w:spacing w:after="60" w:line="276" w:lineRule="auto"/>
      <w:jc w:val="both"/>
    </w:pPr>
    <w:rPr>
      <w:sz w:val="24"/>
    </w:rPr>
  </w:style>
  <w:style w:type="character" w:customStyle="1" w:styleId="afffff2">
    <w:name w:val="_Основной с красной строки Знак"/>
    <w:link w:val="afffff3"/>
    <w:qFormat/>
    <w:locked/>
    <w:rsid w:val="00EB36FE"/>
    <w:rPr>
      <w:color w:val="000000"/>
      <w:sz w:val="28"/>
      <w:szCs w:val="28"/>
      <w:u w:color="000000"/>
    </w:rPr>
  </w:style>
  <w:style w:type="paragraph" w:customStyle="1" w:styleId="afffff3">
    <w:name w:val="_Основной с красной строки"/>
    <w:link w:val="afffff2"/>
    <w:qFormat/>
    <w:rsid w:val="00EB36FE"/>
    <w:pPr>
      <w:spacing w:after="200" w:line="360" w:lineRule="auto"/>
      <w:ind w:firstLine="709"/>
      <w:jc w:val="both"/>
    </w:pPr>
    <w:rPr>
      <w:color w:val="000000"/>
      <w:sz w:val="28"/>
      <w:szCs w:val="28"/>
      <w:u w:color="000000"/>
    </w:rPr>
  </w:style>
  <w:style w:type="character" w:customStyle="1" w:styleId="fontstyle11">
    <w:name w:val="fontstyle11"/>
    <w:basedOn w:val="a0"/>
    <w:rsid w:val="00EB36FE"/>
    <w:rPr>
      <w:rFonts w:ascii="CairoFont-164-0" w:hAnsi="CairoFont-164-0" w:hint="default"/>
      <w:color w:val="000000"/>
      <w:sz w:val="24"/>
      <w:szCs w:val="24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EB36FE"/>
    <w:pPr>
      <w:keepNext/>
      <w:keepLines/>
      <w:widowControl/>
      <w:autoSpaceDE/>
      <w:autoSpaceDN/>
      <w:adjustRightInd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ConsPlusNormal">
    <w:name w:val="ConsPlusNormal"/>
    <w:link w:val="ConsPlusNormal0"/>
    <w:rsid w:val="009A4B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A4BF4"/>
    <w:rPr>
      <w:rFonts w:ascii="Arial" w:hAnsi="Arial" w:cs="Arial"/>
    </w:rPr>
  </w:style>
  <w:style w:type="character" w:customStyle="1" w:styleId="afffff4">
    <w:name w:val="Подзаголовок Знак"/>
    <w:link w:val="afffff5"/>
    <w:uiPriority w:val="11"/>
    <w:rsid w:val="00E34E3B"/>
    <w:rPr>
      <w:rFonts w:ascii="Cambria" w:hAnsi="Cambria"/>
      <w:sz w:val="24"/>
      <w:szCs w:val="24"/>
    </w:rPr>
  </w:style>
  <w:style w:type="character" w:customStyle="1" w:styleId="20">
    <w:name w:val="Заголовок 2 Знак"/>
    <w:link w:val="2"/>
    <w:uiPriority w:val="9"/>
    <w:rsid w:val="00E34E3B"/>
    <w:rPr>
      <w:rFonts w:ascii="Arial" w:hAnsi="Arial"/>
      <w:b/>
      <w:bCs/>
      <w:color w:val="000080"/>
      <w:sz w:val="28"/>
      <w:szCs w:val="28"/>
    </w:rPr>
  </w:style>
  <w:style w:type="character" w:styleId="afffff6">
    <w:name w:val="line number"/>
    <w:basedOn w:val="a0"/>
    <w:uiPriority w:val="99"/>
    <w:unhideWhenUsed/>
    <w:rsid w:val="00E34E3B"/>
  </w:style>
  <w:style w:type="paragraph" w:styleId="afffff7">
    <w:name w:val="TOC Heading"/>
    <w:basedOn w:val="1"/>
    <w:next w:val="a"/>
    <w:uiPriority w:val="39"/>
    <w:qFormat/>
    <w:rsid w:val="00E34E3B"/>
    <w:pPr>
      <w:keepNext/>
      <w:keepLines/>
      <w:widowControl/>
      <w:autoSpaceDE/>
      <w:autoSpaceDN/>
      <w:adjustRightInd/>
      <w:spacing w:before="480" w:after="0" w:line="276" w:lineRule="auto"/>
      <w:contextualSpacing/>
      <w:jc w:val="left"/>
      <w:outlineLvl w:val="9"/>
    </w:pPr>
    <w:rPr>
      <w:rFonts w:ascii="Cambria" w:hAnsi="Cambria"/>
      <w:color w:val="365F91"/>
      <w:lang w:val="x-none" w:eastAsia="en-US"/>
    </w:rPr>
  </w:style>
  <w:style w:type="paragraph" w:customStyle="1" w:styleId="110">
    <w:name w:val="Заголовок 11"/>
    <w:basedOn w:val="a"/>
    <w:uiPriority w:val="1"/>
    <w:qFormat/>
    <w:rsid w:val="00E34E3B"/>
    <w:pPr>
      <w:widowControl w:val="0"/>
      <w:autoSpaceDE w:val="0"/>
      <w:autoSpaceDN w:val="0"/>
      <w:adjustRightInd w:val="0"/>
      <w:ind w:left="350" w:right="262"/>
      <w:jc w:val="center"/>
      <w:outlineLvl w:val="0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34E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fff5">
    <w:name w:val="Subtitle"/>
    <w:basedOn w:val="a"/>
    <w:next w:val="a"/>
    <w:link w:val="afffff4"/>
    <w:uiPriority w:val="11"/>
    <w:qFormat/>
    <w:rsid w:val="00E34E3B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19">
    <w:name w:val="Подзаголовок Знак1"/>
    <w:basedOn w:val="a0"/>
    <w:rsid w:val="00E34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-11BulletListFooterTextnumbered-141BulletNumberNumBullet1Paragraphedeliste1lp1">
    <w:name w:val="Абзац списка;Абзац списка нумерованный;Цветной список - Акцент 11;Bullet List;FooterText;numbered;ПС - Нумерованный;ТЗ список;Абзац списка литеральный;Абзац списка1;Абзац списка41;Bullet Number;Индексы;Num Bullet 1;Paragraphe de liste1;lp1"/>
    <w:basedOn w:val="a"/>
    <w:link w:val="-11BulletListFooterTextnumbered-141BulletNumber"/>
    <w:rsid w:val="001605FA"/>
    <w:pPr>
      <w:widowControl w:val="0"/>
      <w:ind w:left="215" w:firstLine="709"/>
    </w:pPr>
    <w:rPr>
      <w:sz w:val="24"/>
      <w:szCs w:val="24"/>
      <w:lang w:val="en-US" w:eastAsia="en-US"/>
    </w:rPr>
  </w:style>
  <w:style w:type="character" w:customStyle="1" w:styleId="-11BulletListFooterTextnumbered-141BulletNumber">
    <w:name w:val="Абзац списка Знак;Абзац списка нумерованный Знак;Цветной список - Акцент 11 Знак;Bullet List Знак;FooterText Знак;numbered Знак;ПС - Нумерованный Знак;ТЗ список Знак;Абзац списка литеральный Знак;Абзац списка1 Знак;Абзац списка41 Знак;Bullet Number Знак"/>
    <w:link w:val="-11BulletListFooterTextnumbered-141BulletNumberNumBullet1Paragraphedeliste1lp1"/>
    <w:locked/>
    <w:rsid w:val="001605FA"/>
    <w:rPr>
      <w:sz w:val="24"/>
      <w:szCs w:val="24"/>
      <w:lang w:val="en-US" w:eastAsia="en-US"/>
    </w:rPr>
  </w:style>
  <w:style w:type="character" w:customStyle="1" w:styleId="ac">
    <w:name w:val="Текст документа Знак"/>
    <w:link w:val="ab"/>
    <w:rsid w:val="00697901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145E8C"/>
    <w:rPr>
      <w:rFonts w:ascii="Arial" w:hAnsi="Arial"/>
      <w:b/>
      <w:bCs/>
      <w:color w:val="000080"/>
      <w:sz w:val="28"/>
      <w:szCs w:val="28"/>
    </w:rPr>
  </w:style>
  <w:style w:type="character" w:customStyle="1" w:styleId="40">
    <w:name w:val="Заголовок 4 Знак"/>
    <w:basedOn w:val="a0"/>
    <w:link w:val="4"/>
    <w:rsid w:val="00145E8C"/>
    <w:rPr>
      <w:rFonts w:ascii="Arial" w:hAnsi="Arial"/>
      <w:b/>
      <w:bCs/>
      <w:color w:val="000080"/>
      <w:sz w:val="28"/>
      <w:szCs w:val="28"/>
    </w:rPr>
  </w:style>
  <w:style w:type="character" w:customStyle="1" w:styleId="afff3">
    <w:name w:val="Текст концевой сноски Знак"/>
    <w:basedOn w:val="a0"/>
    <w:link w:val="afff2"/>
    <w:semiHidden/>
    <w:rsid w:val="00145E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ne number" w:uiPriority="99"/>
    <w:lsdException w:name="Title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4BF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8"/>
      <w:szCs w:val="28"/>
    </w:rPr>
  </w:style>
  <w:style w:type="paragraph" w:styleId="2">
    <w:name w:val="heading 2"/>
    <w:basedOn w:val="1"/>
    <w:next w:val="a"/>
    <w:link w:val="20"/>
    <w:uiPriority w:val="9"/>
    <w:qFormat/>
    <w:rsid w:val="001F4BFE"/>
    <w:pPr>
      <w:outlineLvl w:val="1"/>
    </w:pPr>
  </w:style>
  <w:style w:type="paragraph" w:styleId="3">
    <w:name w:val="heading 3"/>
    <w:basedOn w:val="2"/>
    <w:next w:val="a"/>
    <w:link w:val="30"/>
    <w:qFormat/>
    <w:rsid w:val="001F4BFE"/>
    <w:pPr>
      <w:outlineLvl w:val="2"/>
    </w:pPr>
  </w:style>
  <w:style w:type="paragraph" w:styleId="4">
    <w:name w:val="heading 4"/>
    <w:basedOn w:val="3"/>
    <w:next w:val="a"/>
    <w:link w:val="40"/>
    <w:qFormat/>
    <w:rsid w:val="001F4BF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36FE"/>
    <w:rPr>
      <w:rFonts w:ascii="Arial" w:hAnsi="Arial"/>
      <w:b/>
      <w:bCs/>
      <w:color w:val="000080"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4BD"/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36FE"/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link w:val="ac"/>
    <w:rsid w:val="004564A6"/>
    <w:pPr>
      <w:ind w:firstLine="720"/>
      <w:jc w:val="both"/>
    </w:pPr>
    <w:rPr>
      <w:sz w:val="28"/>
      <w:szCs w:val="28"/>
    </w:rPr>
  </w:style>
  <w:style w:type="paragraph" w:customStyle="1" w:styleId="ad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e">
    <w:name w:val="Цветовое выделение"/>
    <w:uiPriority w:val="99"/>
    <w:rsid w:val="001F4BFE"/>
    <w:rPr>
      <w:b/>
      <w:color w:val="000080"/>
      <w:sz w:val="28"/>
    </w:rPr>
  </w:style>
  <w:style w:type="character" w:customStyle="1" w:styleId="af">
    <w:name w:val="Гипертекстовая ссылка"/>
    <w:uiPriority w:val="99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0">
    <w:name w:val="Основное меню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30"/>
      <w:szCs w:val="30"/>
    </w:rPr>
  </w:style>
  <w:style w:type="paragraph" w:customStyle="1" w:styleId="af1">
    <w:name w:val="Заголовок"/>
    <w:basedOn w:val="af0"/>
    <w:next w:val="a"/>
    <w:rsid w:val="001F4BFE"/>
    <w:rPr>
      <w:b/>
      <w:bCs/>
      <w:color w:val="C0C0C0"/>
    </w:rPr>
  </w:style>
  <w:style w:type="paragraph" w:customStyle="1" w:styleId="af2">
    <w:name w:val="Заголовок статьи"/>
    <w:basedOn w:val="a"/>
    <w:next w:val="a"/>
    <w:uiPriority w:val="99"/>
    <w:rsid w:val="001F4BF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8"/>
      <w:szCs w:val="28"/>
    </w:rPr>
  </w:style>
  <w:style w:type="paragraph" w:customStyle="1" w:styleId="af3">
    <w:name w:val="Интерактивный заголовок"/>
    <w:basedOn w:val="af1"/>
    <w:next w:val="a"/>
    <w:rsid w:val="001F4BFE"/>
    <w:rPr>
      <w:u w:val="single"/>
    </w:rPr>
  </w:style>
  <w:style w:type="paragraph" w:customStyle="1" w:styleId="af4">
    <w:name w:val="Интерфейс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ECE9D8"/>
      <w:sz w:val="28"/>
      <w:szCs w:val="28"/>
    </w:rPr>
  </w:style>
  <w:style w:type="paragraph" w:customStyle="1" w:styleId="af5">
    <w:name w:val="Комментарий"/>
    <w:basedOn w:val="a"/>
    <w:next w:val="a"/>
    <w:rsid w:val="001F4BF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8"/>
      <w:szCs w:val="28"/>
    </w:rPr>
  </w:style>
  <w:style w:type="paragraph" w:customStyle="1" w:styleId="af6">
    <w:name w:val="Информация о версии"/>
    <w:basedOn w:val="af5"/>
    <w:next w:val="a"/>
    <w:rsid w:val="001F4BFE"/>
    <w:rPr>
      <w:color w:val="000080"/>
    </w:rPr>
  </w:style>
  <w:style w:type="paragraph" w:customStyle="1" w:styleId="af7">
    <w:name w:val="Текст (лев. подпись)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paragraph" w:customStyle="1" w:styleId="af8">
    <w:name w:val="Колонтитул (левый)"/>
    <w:basedOn w:val="af7"/>
    <w:next w:val="a"/>
    <w:rsid w:val="001F4BFE"/>
    <w:rPr>
      <w:sz w:val="22"/>
      <w:szCs w:val="22"/>
    </w:rPr>
  </w:style>
  <w:style w:type="paragraph" w:customStyle="1" w:styleId="af9">
    <w:name w:val="Текст (прав. подпись)"/>
    <w:basedOn w:val="a"/>
    <w:next w:val="a"/>
    <w:rsid w:val="001F4BFE"/>
    <w:pPr>
      <w:widowControl w:val="0"/>
      <w:autoSpaceDE w:val="0"/>
      <w:autoSpaceDN w:val="0"/>
      <w:adjustRightInd w:val="0"/>
      <w:jc w:val="right"/>
    </w:pPr>
    <w:rPr>
      <w:rFonts w:ascii="Arial" w:hAnsi="Arial"/>
      <w:sz w:val="28"/>
      <w:szCs w:val="28"/>
    </w:rPr>
  </w:style>
  <w:style w:type="paragraph" w:customStyle="1" w:styleId="afa">
    <w:name w:val="Колонтитул (правый)"/>
    <w:basedOn w:val="af9"/>
    <w:next w:val="a"/>
    <w:rsid w:val="001F4BFE"/>
    <w:rPr>
      <w:sz w:val="22"/>
      <w:szCs w:val="22"/>
    </w:rPr>
  </w:style>
  <w:style w:type="paragraph" w:customStyle="1" w:styleId="afb">
    <w:name w:val="Комментарий пользователя"/>
    <w:basedOn w:val="af5"/>
    <w:next w:val="a"/>
    <w:rsid w:val="001F4BFE"/>
    <w:pPr>
      <w:jc w:val="left"/>
    </w:pPr>
    <w:rPr>
      <w:color w:val="000080"/>
    </w:rPr>
  </w:style>
  <w:style w:type="paragraph" w:customStyle="1" w:styleId="afc">
    <w:name w:val="Моноширинный"/>
    <w:basedOn w:val="a"/>
    <w:next w:val="a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afd">
    <w:name w:val="Найденные слова"/>
    <w:rsid w:val="001F4BFE"/>
    <w:rPr>
      <w:rFonts w:cs="Times New Roman"/>
      <w:b/>
      <w:bCs/>
      <w:color w:val="000080"/>
      <w:sz w:val="28"/>
      <w:szCs w:val="28"/>
    </w:rPr>
  </w:style>
  <w:style w:type="character" w:customStyle="1" w:styleId="afe">
    <w:name w:val="Не вступил в силу"/>
    <w:rsid w:val="001F4BFE"/>
    <w:rPr>
      <w:rFonts w:cs="Times New Roman"/>
      <w:b/>
      <w:color w:val="008080"/>
      <w:sz w:val="28"/>
      <w:szCs w:val="28"/>
    </w:rPr>
  </w:style>
  <w:style w:type="paragraph" w:customStyle="1" w:styleId="aff">
    <w:name w:val="Нормальный (таблица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Arial" w:hAnsi="Arial"/>
      <w:sz w:val="28"/>
      <w:szCs w:val="28"/>
    </w:rPr>
  </w:style>
  <w:style w:type="paragraph" w:customStyle="1" w:styleId="aff0">
    <w:name w:val="Объект"/>
    <w:basedOn w:val="a"/>
    <w:next w:val="a"/>
    <w:rsid w:val="001F4BFE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aff1">
    <w:name w:val="Таблицы (моноширинный)"/>
    <w:basedOn w:val="a"/>
    <w:next w:val="a"/>
    <w:uiPriority w:val="99"/>
    <w:rsid w:val="001F4B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customStyle="1" w:styleId="aff2">
    <w:name w:val="Оглавление"/>
    <w:basedOn w:val="aff1"/>
    <w:next w:val="a"/>
    <w:link w:val="aff3"/>
    <w:rsid w:val="001F4BFE"/>
    <w:pPr>
      <w:ind w:left="140"/>
    </w:pPr>
  </w:style>
  <w:style w:type="character" w:customStyle="1" w:styleId="aff3">
    <w:name w:val="Оглавление_"/>
    <w:basedOn w:val="a0"/>
    <w:link w:val="aff2"/>
    <w:rsid w:val="00EB36FE"/>
    <w:rPr>
      <w:rFonts w:ascii="Courier New" w:hAnsi="Courier New" w:cs="Courier New"/>
      <w:sz w:val="28"/>
      <w:szCs w:val="28"/>
    </w:rPr>
  </w:style>
  <w:style w:type="character" w:customStyle="1" w:styleId="aff4">
    <w:name w:val="Опечатки"/>
    <w:rsid w:val="001F4BFE"/>
    <w:rPr>
      <w:color w:val="FF0000"/>
      <w:sz w:val="28"/>
    </w:rPr>
  </w:style>
  <w:style w:type="paragraph" w:customStyle="1" w:styleId="aff5">
    <w:name w:val="Переменная часть"/>
    <w:basedOn w:val="af0"/>
    <w:next w:val="a"/>
    <w:rsid w:val="001F4BFE"/>
    <w:rPr>
      <w:sz w:val="26"/>
      <w:szCs w:val="26"/>
    </w:rPr>
  </w:style>
  <w:style w:type="paragraph" w:customStyle="1" w:styleId="aff6">
    <w:name w:val="Постоянная часть"/>
    <w:basedOn w:val="af0"/>
    <w:next w:val="a"/>
    <w:rsid w:val="001F4BFE"/>
    <w:rPr>
      <w:sz w:val="28"/>
      <w:szCs w:val="28"/>
    </w:rPr>
  </w:style>
  <w:style w:type="paragraph" w:customStyle="1" w:styleId="aff7">
    <w:name w:val="Прижатый влево"/>
    <w:basedOn w:val="a"/>
    <w:next w:val="a"/>
    <w:uiPriority w:val="99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8">
    <w:name w:val="Продолжение ссылки"/>
    <w:basedOn w:val="af"/>
    <w:rsid w:val="001F4BFE"/>
    <w:rPr>
      <w:rFonts w:cs="Times New Roman"/>
      <w:b/>
      <w:color w:val="008000"/>
      <w:sz w:val="28"/>
      <w:szCs w:val="28"/>
      <w:u w:val="single"/>
    </w:rPr>
  </w:style>
  <w:style w:type="paragraph" w:customStyle="1" w:styleId="aff9">
    <w:name w:val="Словарная статья"/>
    <w:basedOn w:val="a"/>
    <w:next w:val="a"/>
    <w:rsid w:val="001F4BFE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8"/>
      <w:szCs w:val="28"/>
    </w:rPr>
  </w:style>
  <w:style w:type="paragraph" w:customStyle="1" w:styleId="affa">
    <w:name w:val="Текст (справка)"/>
    <w:basedOn w:val="a"/>
    <w:next w:val="a"/>
    <w:rsid w:val="001F4BFE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8"/>
      <w:szCs w:val="28"/>
    </w:rPr>
  </w:style>
  <w:style w:type="paragraph" w:customStyle="1" w:styleId="affb">
    <w:name w:val="Текст в таблице"/>
    <w:basedOn w:val="aff"/>
    <w:next w:val="a"/>
    <w:rsid w:val="001F4BFE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1F4BFE"/>
    <w:pPr>
      <w:widowControl w:val="0"/>
      <w:autoSpaceDE w:val="0"/>
      <w:autoSpaceDN w:val="0"/>
      <w:adjustRightInd w:val="0"/>
    </w:pPr>
    <w:rPr>
      <w:rFonts w:ascii="Arial" w:hAnsi="Arial"/>
      <w:sz w:val="28"/>
      <w:szCs w:val="28"/>
    </w:rPr>
  </w:style>
  <w:style w:type="character" w:customStyle="1" w:styleId="affd">
    <w:name w:val="Утратил силу"/>
    <w:rsid w:val="001F4BFE"/>
    <w:rPr>
      <w:rFonts w:cs="Times New Roman"/>
      <w:b/>
      <w:strike/>
      <w:color w:val="808000"/>
      <w:sz w:val="28"/>
      <w:szCs w:val="28"/>
    </w:rPr>
  </w:style>
  <w:style w:type="table" w:styleId="affe">
    <w:name w:val="Table Grid"/>
    <w:basedOn w:val="a1"/>
    <w:rsid w:val="001F4BFE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footnote text"/>
    <w:basedOn w:val="a"/>
    <w:link w:val="afff0"/>
    <w:uiPriority w:val="99"/>
    <w:rsid w:val="005234EF"/>
  </w:style>
  <w:style w:type="character" w:customStyle="1" w:styleId="afff0">
    <w:name w:val="Текст сноски Знак"/>
    <w:basedOn w:val="a0"/>
    <w:link w:val="afff"/>
    <w:uiPriority w:val="99"/>
    <w:rsid w:val="00EB36FE"/>
  </w:style>
  <w:style w:type="character" w:styleId="afff1">
    <w:name w:val="footnote reference"/>
    <w:uiPriority w:val="99"/>
    <w:rsid w:val="005234EF"/>
    <w:rPr>
      <w:vertAlign w:val="superscript"/>
    </w:rPr>
  </w:style>
  <w:style w:type="paragraph" w:styleId="afff2">
    <w:name w:val="endnote text"/>
    <w:basedOn w:val="a"/>
    <w:link w:val="afff3"/>
    <w:semiHidden/>
    <w:rsid w:val="00743B6C"/>
  </w:style>
  <w:style w:type="character" w:styleId="afff4">
    <w:name w:val="endnote reference"/>
    <w:semiHidden/>
    <w:rsid w:val="00743B6C"/>
    <w:rPr>
      <w:vertAlign w:val="superscript"/>
    </w:rPr>
  </w:style>
  <w:style w:type="paragraph" w:styleId="afff5">
    <w:name w:val="Body Text"/>
    <w:basedOn w:val="a"/>
    <w:link w:val="afff6"/>
    <w:qFormat/>
    <w:rsid w:val="003F0112"/>
    <w:pPr>
      <w:jc w:val="center"/>
    </w:pPr>
    <w:rPr>
      <w:sz w:val="28"/>
      <w:szCs w:val="24"/>
    </w:rPr>
  </w:style>
  <w:style w:type="character" w:customStyle="1" w:styleId="afff6">
    <w:name w:val="Основной текст Знак"/>
    <w:link w:val="afff5"/>
    <w:rsid w:val="003F0112"/>
    <w:rPr>
      <w:sz w:val="28"/>
      <w:szCs w:val="24"/>
    </w:rPr>
  </w:style>
  <w:style w:type="character" w:styleId="afff7">
    <w:name w:val="Hyperlink"/>
    <w:uiPriority w:val="99"/>
    <w:rsid w:val="004953C3"/>
    <w:rPr>
      <w:color w:val="0000FF"/>
      <w:u w:val="single"/>
    </w:rPr>
  </w:style>
  <w:style w:type="paragraph" w:styleId="afff8">
    <w:name w:val="Balloon Text"/>
    <w:basedOn w:val="a"/>
    <w:link w:val="afff9"/>
    <w:uiPriority w:val="99"/>
    <w:rsid w:val="007D354E"/>
    <w:rPr>
      <w:rFonts w:ascii="Tahoma" w:hAnsi="Tahoma" w:cs="Tahoma"/>
      <w:sz w:val="16"/>
      <w:szCs w:val="16"/>
    </w:rPr>
  </w:style>
  <w:style w:type="character" w:customStyle="1" w:styleId="afff9">
    <w:name w:val="Текст выноски Знак"/>
    <w:basedOn w:val="a0"/>
    <w:link w:val="afff8"/>
    <w:uiPriority w:val="99"/>
    <w:rsid w:val="00EB36FE"/>
    <w:rPr>
      <w:rFonts w:ascii="Tahoma" w:hAnsi="Tahoma" w:cs="Tahoma"/>
      <w:sz w:val="16"/>
      <w:szCs w:val="16"/>
    </w:rPr>
  </w:style>
  <w:style w:type="character" w:customStyle="1" w:styleId="FontStyle47">
    <w:name w:val="Font Style47"/>
    <w:basedOn w:val="a0"/>
    <w:rsid w:val="00706260"/>
    <w:rPr>
      <w:rFonts w:ascii="Times New Roman" w:hAnsi="Times New Roman" w:cs="Times New Roman"/>
      <w:sz w:val="22"/>
      <w:szCs w:val="22"/>
    </w:rPr>
  </w:style>
  <w:style w:type="paragraph" w:customStyle="1" w:styleId="11">
    <w:name w:val="Абзац списка1"/>
    <w:basedOn w:val="a"/>
    <w:rsid w:val="0070626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ffa">
    <w:name w:val="Знак"/>
    <w:basedOn w:val="a"/>
    <w:rsid w:val="0017733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fb">
    <w:name w:val="List Paragraph"/>
    <w:basedOn w:val="a"/>
    <w:link w:val="afffc"/>
    <w:uiPriority w:val="34"/>
    <w:qFormat/>
    <w:rsid w:val="00803A1A"/>
    <w:pPr>
      <w:ind w:left="720"/>
      <w:contextualSpacing/>
    </w:pPr>
  </w:style>
  <w:style w:type="character" w:customStyle="1" w:styleId="afffc">
    <w:name w:val="Абзац списка Знак"/>
    <w:basedOn w:val="a0"/>
    <w:link w:val="afffb"/>
    <w:uiPriority w:val="34"/>
    <w:locked/>
    <w:rsid w:val="00EB36FE"/>
  </w:style>
  <w:style w:type="character" w:customStyle="1" w:styleId="blk">
    <w:name w:val="blk"/>
    <w:basedOn w:val="a0"/>
    <w:rsid w:val="006C360D"/>
  </w:style>
  <w:style w:type="paragraph" w:customStyle="1" w:styleId="s1">
    <w:name w:val="s_1"/>
    <w:basedOn w:val="a"/>
    <w:rsid w:val="0061551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155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1551D"/>
    <w:rPr>
      <w:rFonts w:ascii="Courier New" w:hAnsi="Courier New" w:cs="Courier New"/>
    </w:rPr>
  </w:style>
  <w:style w:type="paragraph" w:customStyle="1" w:styleId="formattext">
    <w:name w:val="formattext"/>
    <w:basedOn w:val="a"/>
    <w:rsid w:val="00041FC1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Без интервала1"/>
    <w:qFormat/>
    <w:rsid w:val="00A638D3"/>
    <w:rPr>
      <w:rFonts w:ascii="Calibri" w:hAnsi="Calibri"/>
      <w:sz w:val="22"/>
      <w:szCs w:val="22"/>
      <w:lang w:eastAsia="en-US"/>
    </w:rPr>
  </w:style>
  <w:style w:type="paragraph" w:styleId="afffd">
    <w:name w:val="No Spacing"/>
    <w:uiPriority w:val="1"/>
    <w:qFormat/>
    <w:rsid w:val="00671366"/>
  </w:style>
  <w:style w:type="paragraph" w:customStyle="1" w:styleId="ConsPlusCell">
    <w:name w:val="ConsPlusCell"/>
    <w:uiPriority w:val="99"/>
    <w:rsid w:val="007B748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ffe">
    <w:name w:val="Strong"/>
    <w:basedOn w:val="a0"/>
    <w:uiPriority w:val="22"/>
    <w:qFormat/>
    <w:rsid w:val="00F6263C"/>
    <w:rPr>
      <w:b/>
      <w:bCs/>
    </w:rPr>
  </w:style>
  <w:style w:type="paragraph" w:styleId="affff">
    <w:name w:val="Normal (Web)"/>
    <w:basedOn w:val="a"/>
    <w:uiPriority w:val="99"/>
    <w:unhideWhenUsed/>
    <w:rsid w:val="00F6263C"/>
    <w:pPr>
      <w:spacing w:before="100" w:beforeAutospacing="1" w:after="100" w:afterAutospacing="1"/>
    </w:pPr>
    <w:rPr>
      <w:sz w:val="24"/>
      <w:szCs w:val="24"/>
    </w:rPr>
  </w:style>
  <w:style w:type="character" w:styleId="affff0">
    <w:name w:val="Emphasis"/>
    <w:basedOn w:val="a0"/>
    <w:qFormat/>
    <w:rsid w:val="00F6263C"/>
    <w:rPr>
      <w:i/>
      <w:iCs/>
    </w:rPr>
  </w:style>
  <w:style w:type="paragraph" w:styleId="affff1">
    <w:name w:val="annotation text"/>
    <w:basedOn w:val="a"/>
    <w:link w:val="affff2"/>
    <w:uiPriority w:val="99"/>
    <w:unhideWhenUsed/>
    <w:rsid w:val="00EB36FE"/>
    <w:pPr>
      <w:widowControl w:val="0"/>
      <w:spacing w:after="200" w:line="276" w:lineRule="auto"/>
    </w:pPr>
    <w:rPr>
      <w:rFonts w:ascii="Microsoft Sans Serif" w:eastAsia="Microsoft Sans Serif" w:hAnsi="Microsoft Sans Serif" w:cs="Microsoft Sans Serif"/>
      <w:color w:val="000000"/>
      <w:lang w:bidi="ru-RU"/>
    </w:rPr>
  </w:style>
  <w:style w:type="character" w:customStyle="1" w:styleId="affff2">
    <w:name w:val="Текст примечания Знак"/>
    <w:basedOn w:val="a0"/>
    <w:link w:val="affff1"/>
    <w:uiPriority w:val="99"/>
    <w:rsid w:val="00EB36FE"/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ffff3">
    <w:name w:val="annotation subject"/>
    <w:basedOn w:val="affff1"/>
    <w:next w:val="affff1"/>
    <w:link w:val="affff4"/>
    <w:uiPriority w:val="99"/>
    <w:unhideWhenUsed/>
    <w:rsid w:val="00EB36FE"/>
    <w:rPr>
      <w:b/>
      <w:bCs/>
    </w:rPr>
  </w:style>
  <w:style w:type="character" w:customStyle="1" w:styleId="affff4">
    <w:name w:val="Тема примечания Знак"/>
    <w:basedOn w:val="affff2"/>
    <w:link w:val="affff3"/>
    <w:uiPriority w:val="99"/>
    <w:rsid w:val="00EB36FE"/>
    <w:rPr>
      <w:rFonts w:ascii="Microsoft Sans Serif" w:eastAsia="Microsoft Sans Serif" w:hAnsi="Microsoft Sans Serif" w:cs="Microsoft Sans Serif"/>
      <w:b/>
      <w:bCs/>
      <w:color w:val="000000"/>
      <w:lang w:bidi="ru-RU"/>
    </w:rPr>
  </w:style>
  <w:style w:type="paragraph" w:styleId="13">
    <w:name w:val="toc 1"/>
    <w:basedOn w:val="a"/>
    <w:next w:val="a"/>
    <w:uiPriority w:val="39"/>
    <w:unhideWhenUsed/>
    <w:rsid w:val="00EB36FE"/>
    <w:pPr>
      <w:widowControl w:val="0"/>
      <w:spacing w:after="1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31">
    <w:name w:val="toc 3"/>
    <w:basedOn w:val="a"/>
    <w:next w:val="a"/>
    <w:uiPriority w:val="39"/>
    <w:unhideWhenUsed/>
    <w:rsid w:val="00EB36FE"/>
    <w:pPr>
      <w:widowControl w:val="0"/>
      <w:spacing w:after="100" w:line="276" w:lineRule="auto"/>
      <w:ind w:left="48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21">
    <w:name w:val="toc 2"/>
    <w:basedOn w:val="a"/>
    <w:next w:val="a"/>
    <w:uiPriority w:val="39"/>
    <w:unhideWhenUsed/>
    <w:rsid w:val="00EB36FE"/>
    <w:pPr>
      <w:widowControl w:val="0"/>
      <w:spacing w:after="100" w:line="276" w:lineRule="auto"/>
      <w:ind w:left="24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41">
    <w:name w:val="toc 4"/>
    <w:basedOn w:val="a"/>
    <w:next w:val="a"/>
    <w:uiPriority w:val="39"/>
    <w:unhideWhenUsed/>
    <w:rsid w:val="00EB36FE"/>
    <w:pPr>
      <w:widowControl w:val="0"/>
      <w:spacing w:after="100" w:line="276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styleId="affff5">
    <w:name w:val="FollowedHyperlink"/>
    <w:basedOn w:val="a0"/>
    <w:uiPriority w:val="99"/>
    <w:unhideWhenUsed/>
    <w:rsid w:val="00EB36FE"/>
    <w:rPr>
      <w:color w:val="800080" w:themeColor="followedHyperlink"/>
      <w:u w:val="single"/>
    </w:rPr>
  </w:style>
  <w:style w:type="character" w:styleId="affff6">
    <w:name w:val="annotation reference"/>
    <w:basedOn w:val="a0"/>
    <w:uiPriority w:val="99"/>
    <w:unhideWhenUsed/>
    <w:rsid w:val="00EB36FE"/>
    <w:rPr>
      <w:sz w:val="16"/>
      <w:szCs w:val="16"/>
    </w:rPr>
  </w:style>
  <w:style w:type="character" w:customStyle="1" w:styleId="affff7">
    <w:name w:val="Сноска_"/>
    <w:basedOn w:val="a0"/>
    <w:link w:val="affff8"/>
    <w:rsid w:val="00EB36FE"/>
  </w:style>
  <w:style w:type="paragraph" w:customStyle="1" w:styleId="affff8">
    <w:name w:val="Сноска"/>
    <w:basedOn w:val="a"/>
    <w:link w:val="affff7"/>
    <w:rsid w:val="00EB36FE"/>
    <w:pPr>
      <w:widowControl w:val="0"/>
      <w:spacing w:after="40" w:line="276" w:lineRule="auto"/>
    </w:pPr>
  </w:style>
  <w:style w:type="character" w:customStyle="1" w:styleId="42">
    <w:name w:val="Основной текст (4)_"/>
    <w:basedOn w:val="a0"/>
    <w:link w:val="43"/>
    <w:rsid w:val="00EB36FE"/>
    <w:rPr>
      <w:rFonts w:ascii="Cambria" w:eastAsia="Cambria" w:hAnsi="Cambria" w:cs="Cambria"/>
      <w:i/>
      <w:iCs/>
      <w:sz w:val="18"/>
      <w:szCs w:val="18"/>
    </w:rPr>
  </w:style>
  <w:style w:type="paragraph" w:customStyle="1" w:styleId="43">
    <w:name w:val="Основной текст (4)"/>
    <w:basedOn w:val="a"/>
    <w:link w:val="42"/>
    <w:rsid w:val="00EB36FE"/>
    <w:pPr>
      <w:widowControl w:val="0"/>
      <w:spacing w:after="220" w:line="276" w:lineRule="auto"/>
      <w:jc w:val="center"/>
    </w:pPr>
    <w:rPr>
      <w:rFonts w:ascii="Cambria" w:eastAsia="Cambria" w:hAnsi="Cambria" w:cs="Cambria"/>
      <w:i/>
      <w:iCs/>
      <w:sz w:val="18"/>
      <w:szCs w:val="18"/>
    </w:rPr>
  </w:style>
  <w:style w:type="character" w:customStyle="1" w:styleId="affff9">
    <w:name w:val="Основной текст_"/>
    <w:basedOn w:val="a0"/>
    <w:link w:val="14"/>
    <w:rsid w:val="00EB36FE"/>
  </w:style>
  <w:style w:type="paragraph" w:customStyle="1" w:styleId="14">
    <w:name w:val="Основной текст1"/>
    <w:basedOn w:val="a"/>
    <w:link w:val="affff9"/>
    <w:rsid w:val="00EB36FE"/>
    <w:pPr>
      <w:widowControl w:val="0"/>
      <w:spacing w:after="200" w:line="276" w:lineRule="auto"/>
      <w:ind w:firstLine="400"/>
    </w:pPr>
  </w:style>
  <w:style w:type="character" w:customStyle="1" w:styleId="22">
    <w:name w:val="Основной текст (2)_"/>
    <w:basedOn w:val="a0"/>
    <w:link w:val="23"/>
    <w:rsid w:val="00EB36FE"/>
    <w:rPr>
      <w:sz w:val="28"/>
      <w:szCs w:val="28"/>
    </w:rPr>
  </w:style>
  <w:style w:type="paragraph" w:customStyle="1" w:styleId="23">
    <w:name w:val="Основной текст (2)"/>
    <w:basedOn w:val="a"/>
    <w:link w:val="22"/>
    <w:rsid w:val="00EB36FE"/>
    <w:pPr>
      <w:widowControl w:val="0"/>
      <w:spacing w:after="360" w:line="276" w:lineRule="auto"/>
      <w:ind w:firstLine="700"/>
    </w:pPr>
    <w:rPr>
      <w:sz w:val="28"/>
      <w:szCs w:val="28"/>
    </w:rPr>
  </w:style>
  <w:style w:type="character" w:customStyle="1" w:styleId="5">
    <w:name w:val="Основной текст (5)_"/>
    <w:basedOn w:val="a0"/>
    <w:link w:val="50"/>
    <w:rsid w:val="00EB36FE"/>
    <w:rPr>
      <w:rFonts w:ascii="Arial" w:eastAsia="Arial" w:hAnsi="Arial" w:cs="Arial"/>
      <w:sz w:val="13"/>
      <w:szCs w:val="13"/>
    </w:rPr>
  </w:style>
  <w:style w:type="paragraph" w:customStyle="1" w:styleId="50">
    <w:name w:val="Основной текст (5)"/>
    <w:basedOn w:val="a"/>
    <w:link w:val="5"/>
    <w:rsid w:val="00EB36FE"/>
    <w:pPr>
      <w:widowControl w:val="0"/>
      <w:spacing w:after="120" w:line="290" w:lineRule="auto"/>
    </w:pPr>
    <w:rPr>
      <w:rFonts w:ascii="Arial" w:eastAsia="Arial" w:hAnsi="Arial" w:cs="Arial"/>
      <w:sz w:val="13"/>
      <w:szCs w:val="13"/>
    </w:rPr>
  </w:style>
  <w:style w:type="character" w:customStyle="1" w:styleId="6">
    <w:name w:val="Основной текст (6)_"/>
    <w:basedOn w:val="a0"/>
    <w:link w:val="60"/>
    <w:rsid w:val="00EB36FE"/>
    <w:rPr>
      <w:sz w:val="14"/>
      <w:szCs w:val="14"/>
    </w:rPr>
  </w:style>
  <w:style w:type="paragraph" w:customStyle="1" w:styleId="60">
    <w:name w:val="Основной текст (6)"/>
    <w:basedOn w:val="a"/>
    <w:link w:val="6"/>
    <w:rsid w:val="00EB36FE"/>
    <w:pPr>
      <w:widowControl w:val="0"/>
      <w:spacing w:after="120" w:line="276" w:lineRule="auto"/>
      <w:ind w:left="3380"/>
    </w:pPr>
    <w:rPr>
      <w:sz w:val="14"/>
      <w:szCs w:val="14"/>
    </w:rPr>
  </w:style>
  <w:style w:type="character" w:customStyle="1" w:styleId="32">
    <w:name w:val="Основной текст (3)_"/>
    <w:basedOn w:val="a0"/>
    <w:link w:val="33"/>
    <w:rsid w:val="00EB36FE"/>
    <w:rPr>
      <w:b/>
      <w:bCs/>
    </w:rPr>
  </w:style>
  <w:style w:type="paragraph" w:customStyle="1" w:styleId="33">
    <w:name w:val="Основной текст (3)"/>
    <w:basedOn w:val="a"/>
    <w:link w:val="32"/>
    <w:rsid w:val="00EB36FE"/>
    <w:pPr>
      <w:widowControl w:val="0"/>
      <w:spacing w:after="80" w:line="276" w:lineRule="auto"/>
    </w:pPr>
    <w:rPr>
      <w:b/>
      <w:bCs/>
    </w:rPr>
  </w:style>
  <w:style w:type="character" w:customStyle="1" w:styleId="24">
    <w:name w:val="Колонтитул (2)_"/>
    <w:basedOn w:val="a0"/>
    <w:link w:val="25"/>
    <w:rsid w:val="00EB36FE"/>
  </w:style>
  <w:style w:type="paragraph" w:customStyle="1" w:styleId="25">
    <w:name w:val="Колонтитул (2)"/>
    <w:basedOn w:val="a"/>
    <w:link w:val="24"/>
    <w:rsid w:val="00EB36FE"/>
    <w:pPr>
      <w:widowControl w:val="0"/>
      <w:spacing w:after="200" w:line="276" w:lineRule="auto"/>
    </w:pPr>
  </w:style>
  <w:style w:type="character" w:customStyle="1" w:styleId="26">
    <w:name w:val="Заголовок №2_"/>
    <w:basedOn w:val="a0"/>
    <w:link w:val="27"/>
    <w:rsid w:val="00EB36FE"/>
    <w:rPr>
      <w:b/>
      <w:bCs/>
      <w:sz w:val="28"/>
      <w:szCs w:val="28"/>
    </w:rPr>
  </w:style>
  <w:style w:type="paragraph" w:customStyle="1" w:styleId="27">
    <w:name w:val="Заголовок №2"/>
    <w:basedOn w:val="a"/>
    <w:link w:val="26"/>
    <w:rsid w:val="00EB36FE"/>
    <w:pPr>
      <w:widowControl w:val="0"/>
      <w:spacing w:after="220" w:line="276" w:lineRule="auto"/>
      <w:ind w:left="2460" w:hanging="1010"/>
      <w:outlineLvl w:val="1"/>
    </w:pPr>
    <w:rPr>
      <w:b/>
      <w:bCs/>
      <w:sz w:val="28"/>
      <w:szCs w:val="28"/>
    </w:rPr>
  </w:style>
  <w:style w:type="character" w:customStyle="1" w:styleId="34">
    <w:name w:val="Заголовок №3_"/>
    <w:basedOn w:val="a0"/>
    <w:link w:val="35"/>
    <w:rsid w:val="00EB36FE"/>
    <w:rPr>
      <w:b/>
      <w:bCs/>
      <w:i/>
      <w:iCs/>
    </w:rPr>
  </w:style>
  <w:style w:type="paragraph" w:customStyle="1" w:styleId="35">
    <w:name w:val="Заголовок №3"/>
    <w:basedOn w:val="a"/>
    <w:link w:val="34"/>
    <w:rsid w:val="00EB36FE"/>
    <w:pPr>
      <w:widowControl w:val="0"/>
      <w:spacing w:after="200" w:line="276" w:lineRule="auto"/>
      <w:outlineLvl w:val="2"/>
    </w:pPr>
    <w:rPr>
      <w:b/>
      <w:bCs/>
      <w:i/>
      <w:iCs/>
    </w:rPr>
  </w:style>
  <w:style w:type="character" w:customStyle="1" w:styleId="affffa">
    <w:name w:val="Подпись к таблице_"/>
    <w:basedOn w:val="a0"/>
    <w:link w:val="affffb"/>
    <w:rsid w:val="00EB36FE"/>
  </w:style>
  <w:style w:type="paragraph" w:customStyle="1" w:styleId="affffb">
    <w:name w:val="Подпись к таблице"/>
    <w:basedOn w:val="a"/>
    <w:link w:val="affffa"/>
    <w:rsid w:val="00EB36FE"/>
    <w:pPr>
      <w:widowControl w:val="0"/>
      <w:spacing w:after="200" w:line="276" w:lineRule="auto"/>
    </w:pPr>
  </w:style>
  <w:style w:type="character" w:customStyle="1" w:styleId="affffc">
    <w:name w:val="Другое_"/>
    <w:basedOn w:val="a0"/>
    <w:link w:val="affffd"/>
    <w:rsid w:val="00EB36FE"/>
  </w:style>
  <w:style w:type="paragraph" w:customStyle="1" w:styleId="affffd">
    <w:name w:val="Другое"/>
    <w:basedOn w:val="a"/>
    <w:link w:val="affffc"/>
    <w:rsid w:val="00EB36FE"/>
    <w:pPr>
      <w:widowControl w:val="0"/>
      <w:spacing w:after="200" w:line="276" w:lineRule="auto"/>
      <w:ind w:firstLine="400"/>
    </w:pPr>
  </w:style>
  <w:style w:type="character" w:customStyle="1" w:styleId="affffe">
    <w:name w:val="Колонтитул_"/>
    <w:basedOn w:val="a0"/>
    <w:link w:val="afffff"/>
    <w:rsid w:val="00EB36FE"/>
    <w:rPr>
      <w:rFonts w:ascii="Calibri" w:eastAsia="Calibri" w:hAnsi="Calibri" w:cs="Calibri"/>
      <w:sz w:val="22"/>
      <w:szCs w:val="22"/>
    </w:rPr>
  </w:style>
  <w:style w:type="paragraph" w:customStyle="1" w:styleId="afffff">
    <w:name w:val="Колонтитул"/>
    <w:basedOn w:val="a"/>
    <w:link w:val="affffe"/>
    <w:rsid w:val="00EB36FE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15">
    <w:name w:val="Заголовок №1_"/>
    <w:basedOn w:val="a0"/>
    <w:link w:val="16"/>
    <w:rsid w:val="00EB36FE"/>
    <w:rPr>
      <w:sz w:val="28"/>
      <w:szCs w:val="28"/>
    </w:rPr>
  </w:style>
  <w:style w:type="paragraph" w:customStyle="1" w:styleId="16">
    <w:name w:val="Заголовок №1"/>
    <w:basedOn w:val="a"/>
    <w:link w:val="15"/>
    <w:rsid w:val="00EB36FE"/>
    <w:pPr>
      <w:widowControl w:val="0"/>
      <w:spacing w:after="760" w:line="276" w:lineRule="auto"/>
      <w:ind w:right="140"/>
      <w:jc w:val="right"/>
      <w:outlineLvl w:val="0"/>
    </w:pPr>
    <w:rPr>
      <w:sz w:val="28"/>
      <w:szCs w:val="28"/>
    </w:rPr>
  </w:style>
  <w:style w:type="character" w:customStyle="1" w:styleId="afffff0">
    <w:name w:val="Подпись к картинке_"/>
    <w:basedOn w:val="a0"/>
    <w:link w:val="afffff1"/>
    <w:rsid w:val="00EB36FE"/>
    <w:rPr>
      <w:b/>
      <w:bCs/>
      <w:color w:val="000009"/>
      <w:sz w:val="8"/>
      <w:szCs w:val="8"/>
    </w:rPr>
  </w:style>
  <w:style w:type="paragraph" w:customStyle="1" w:styleId="afffff1">
    <w:name w:val="Подпись к картинке"/>
    <w:basedOn w:val="a"/>
    <w:link w:val="afffff0"/>
    <w:rsid w:val="00EB36FE"/>
    <w:pPr>
      <w:widowControl w:val="0"/>
      <w:spacing w:after="200" w:line="276" w:lineRule="auto"/>
    </w:pPr>
    <w:rPr>
      <w:b/>
      <w:bCs/>
      <w:color w:val="000009"/>
      <w:sz w:val="8"/>
      <w:szCs w:val="8"/>
    </w:rPr>
  </w:style>
  <w:style w:type="paragraph" w:customStyle="1" w:styleId="17">
    <w:name w:val="Рецензия1"/>
    <w:hidden/>
    <w:uiPriority w:val="99"/>
    <w:semiHidden/>
    <w:rsid w:val="00EB36FE"/>
    <w:pPr>
      <w:spacing w:after="200" w:line="276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character" w:customStyle="1" w:styleId="fontstyle01">
    <w:name w:val="fontstyle01"/>
    <w:basedOn w:val="a0"/>
    <w:rsid w:val="00EB36FE"/>
    <w:rPr>
      <w:rFonts w:ascii="CairoFont-19-1" w:hAnsi="CairoFont-19-1" w:hint="default"/>
      <w:color w:val="000000"/>
      <w:sz w:val="28"/>
      <w:szCs w:val="28"/>
    </w:rPr>
  </w:style>
  <w:style w:type="character" w:customStyle="1" w:styleId="fontstyle21">
    <w:name w:val="fontstyle21"/>
    <w:basedOn w:val="a0"/>
    <w:rsid w:val="00EB36FE"/>
    <w:rPr>
      <w:rFonts w:ascii="CairoFont-19-0" w:hAnsi="CairoFont-19-0" w:hint="default"/>
      <w:color w:val="000000"/>
      <w:sz w:val="28"/>
      <w:szCs w:val="28"/>
    </w:rPr>
  </w:style>
  <w:style w:type="character" w:customStyle="1" w:styleId="fontstyle31">
    <w:name w:val="fontstyle31"/>
    <w:basedOn w:val="a0"/>
    <w:qFormat/>
    <w:rsid w:val="00EB36FE"/>
    <w:rPr>
      <w:rFonts w:ascii="CairoFont-48-0" w:hAnsi="CairoFont-48-0" w:hint="default"/>
      <w:color w:val="000000"/>
      <w:sz w:val="28"/>
      <w:szCs w:val="28"/>
    </w:rPr>
  </w:style>
  <w:style w:type="character" w:customStyle="1" w:styleId="fontstyle41">
    <w:name w:val="fontstyle41"/>
    <w:basedOn w:val="a0"/>
    <w:rsid w:val="00EB36FE"/>
    <w:rPr>
      <w:rFonts w:ascii="CairoFont-88-1" w:hAnsi="CairoFont-88-1" w:hint="default"/>
      <w:color w:val="000000"/>
      <w:sz w:val="28"/>
      <w:szCs w:val="28"/>
    </w:rPr>
  </w:style>
  <w:style w:type="character" w:customStyle="1" w:styleId="fontstyle51">
    <w:name w:val="fontstyle51"/>
    <w:basedOn w:val="a0"/>
    <w:rsid w:val="00EB36FE"/>
    <w:rPr>
      <w:rFonts w:ascii="CairoFont-88-0" w:hAnsi="CairoFont-88-0" w:hint="default"/>
      <w:color w:val="000000"/>
      <w:sz w:val="28"/>
      <w:szCs w:val="28"/>
    </w:rPr>
  </w:style>
  <w:style w:type="character" w:customStyle="1" w:styleId="fontstyle61">
    <w:name w:val="fontstyle61"/>
    <w:basedOn w:val="a0"/>
    <w:rsid w:val="00EB36FE"/>
    <w:rPr>
      <w:rFonts w:ascii="CairoFont-92-0" w:hAnsi="CairoFont-92-0" w:hint="default"/>
      <w:color w:val="000000"/>
      <w:sz w:val="28"/>
      <w:szCs w:val="28"/>
    </w:rPr>
  </w:style>
  <w:style w:type="character" w:customStyle="1" w:styleId="fontstyle71">
    <w:name w:val="fontstyle71"/>
    <w:basedOn w:val="a0"/>
    <w:rsid w:val="00EB36FE"/>
    <w:rPr>
      <w:rFonts w:ascii="CairoFont-93-1" w:hAnsi="CairoFont-93-1" w:hint="default"/>
      <w:color w:val="000000"/>
      <w:sz w:val="28"/>
      <w:szCs w:val="28"/>
    </w:rPr>
  </w:style>
  <w:style w:type="character" w:customStyle="1" w:styleId="fontstyle81">
    <w:name w:val="fontstyle81"/>
    <w:basedOn w:val="a0"/>
    <w:rsid w:val="00EB36FE"/>
    <w:rPr>
      <w:rFonts w:ascii="CairoFont-93-0" w:hAnsi="CairoFont-93-0" w:hint="default"/>
      <w:color w:val="000000"/>
      <w:sz w:val="28"/>
      <w:szCs w:val="28"/>
    </w:rPr>
  </w:style>
  <w:style w:type="character" w:customStyle="1" w:styleId="fontstyle91">
    <w:name w:val="fontstyle91"/>
    <w:basedOn w:val="a0"/>
    <w:rsid w:val="00EB36FE"/>
    <w:rPr>
      <w:rFonts w:ascii="CairoFont-97-1" w:hAnsi="CairoFont-97-1" w:hint="default"/>
      <w:color w:val="000000"/>
      <w:sz w:val="28"/>
      <w:szCs w:val="28"/>
    </w:rPr>
  </w:style>
  <w:style w:type="character" w:customStyle="1" w:styleId="fontstyle101">
    <w:name w:val="fontstyle101"/>
    <w:basedOn w:val="a0"/>
    <w:rsid w:val="00EB36FE"/>
    <w:rPr>
      <w:rFonts w:ascii="CairoFont-97-0" w:hAnsi="CairoFont-97-0" w:hint="default"/>
      <w:color w:val="000000"/>
      <w:sz w:val="28"/>
      <w:szCs w:val="28"/>
    </w:rPr>
  </w:style>
  <w:style w:type="character" w:customStyle="1" w:styleId="fontstyle111">
    <w:name w:val="fontstyle111"/>
    <w:basedOn w:val="a0"/>
    <w:rsid w:val="00EB36FE"/>
    <w:rPr>
      <w:rFonts w:ascii="CairoFont-99-1" w:hAnsi="CairoFont-99-1" w:hint="default"/>
      <w:color w:val="000000"/>
      <w:sz w:val="28"/>
      <w:szCs w:val="28"/>
    </w:rPr>
  </w:style>
  <w:style w:type="character" w:customStyle="1" w:styleId="fontstyle121">
    <w:name w:val="fontstyle121"/>
    <w:basedOn w:val="a0"/>
    <w:rsid w:val="00EB36FE"/>
    <w:rPr>
      <w:rFonts w:ascii="CairoFont-100-0" w:hAnsi="CairoFont-100-0" w:hint="default"/>
      <w:color w:val="000000"/>
      <w:sz w:val="28"/>
      <w:szCs w:val="28"/>
    </w:rPr>
  </w:style>
  <w:style w:type="character" w:customStyle="1" w:styleId="fontstyle131">
    <w:name w:val="fontstyle131"/>
    <w:basedOn w:val="a0"/>
    <w:rsid w:val="00EB36FE"/>
    <w:rPr>
      <w:rFonts w:ascii="CairoFont-100-1" w:hAnsi="CairoFont-100-1" w:hint="default"/>
      <w:color w:val="000000"/>
      <w:sz w:val="28"/>
      <w:szCs w:val="28"/>
    </w:rPr>
  </w:style>
  <w:style w:type="character" w:customStyle="1" w:styleId="fontstyle141">
    <w:name w:val="fontstyle141"/>
    <w:basedOn w:val="a0"/>
    <w:rsid w:val="00EB36FE"/>
    <w:rPr>
      <w:rFonts w:ascii="CairoFont-99-0" w:hAnsi="CairoFont-99-0" w:hint="default"/>
      <w:color w:val="000000"/>
      <w:sz w:val="28"/>
      <w:szCs w:val="28"/>
    </w:rPr>
  </w:style>
  <w:style w:type="paragraph" w:customStyle="1" w:styleId="123">
    <w:name w:val="_Список_123"/>
    <w:rsid w:val="00EB36FE"/>
    <w:pPr>
      <w:tabs>
        <w:tab w:val="left" w:pos="851"/>
        <w:tab w:val="left" w:pos="1644"/>
        <w:tab w:val="left" w:pos="1928"/>
        <w:tab w:val="left" w:pos="2325"/>
      </w:tabs>
      <w:spacing w:after="60" w:line="276" w:lineRule="auto"/>
      <w:jc w:val="both"/>
    </w:pPr>
    <w:rPr>
      <w:sz w:val="24"/>
    </w:rPr>
  </w:style>
  <w:style w:type="character" w:customStyle="1" w:styleId="afffff2">
    <w:name w:val="_Основной с красной строки Знак"/>
    <w:link w:val="afffff3"/>
    <w:qFormat/>
    <w:locked/>
    <w:rsid w:val="00EB36FE"/>
    <w:rPr>
      <w:color w:val="000000"/>
      <w:sz w:val="28"/>
      <w:szCs w:val="28"/>
      <w:u w:color="000000"/>
    </w:rPr>
  </w:style>
  <w:style w:type="paragraph" w:customStyle="1" w:styleId="afffff3">
    <w:name w:val="_Основной с красной строки"/>
    <w:link w:val="afffff2"/>
    <w:qFormat/>
    <w:rsid w:val="00EB36FE"/>
    <w:pPr>
      <w:spacing w:after="200" w:line="360" w:lineRule="auto"/>
      <w:ind w:firstLine="709"/>
      <w:jc w:val="both"/>
    </w:pPr>
    <w:rPr>
      <w:color w:val="000000"/>
      <w:sz w:val="28"/>
      <w:szCs w:val="28"/>
      <w:u w:color="000000"/>
    </w:rPr>
  </w:style>
  <w:style w:type="character" w:customStyle="1" w:styleId="fontstyle11">
    <w:name w:val="fontstyle11"/>
    <w:basedOn w:val="a0"/>
    <w:rsid w:val="00EB36FE"/>
    <w:rPr>
      <w:rFonts w:ascii="CairoFont-164-0" w:hAnsi="CairoFont-164-0" w:hint="default"/>
      <w:color w:val="000000"/>
      <w:sz w:val="24"/>
      <w:szCs w:val="24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EB36FE"/>
    <w:pPr>
      <w:keepNext/>
      <w:keepLines/>
      <w:widowControl/>
      <w:autoSpaceDE/>
      <w:autoSpaceDN/>
      <w:adjustRightInd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ConsPlusNormal">
    <w:name w:val="ConsPlusNormal"/>
    <w:link w:val="ConsPlusNormal0"/>
    <w:rsid w:val="009A4B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A4BF4"/>
    <w:rPr>
      <w:rFonts w:ascii="Arial" w:hAnsi="Arial" w:cs="Arial"/>
    </w:rPr>
  </w:style>
  <w:style w:type="character" w:customStyle="1" w:styleId="afffff4">
    <w:name w:val="Подзаголовок Знак"/>
    <w:link w:val="afffff5"/>
    <w:uiPriority w:val="11"/>
    <w:rsid w:val="00E34E3B"/>
    <w:rPr>
      <w:rFonts w:ascii="Cambria" w:hAnsi="Cambria"/>
      <w:sz w:val="24"/>
      <w:szCs w:val="24"/>
    </w:rPr>
  </w:style>
  <w:style w:type="character" w:customStyle="1" w:styleId="20">
    <w:name w:val="Заголовок 2 Знак"/>
    <w:link w:val="2"/>
    <w:uiPriority w:val="9"/>
    <w:rsid w:val="00E34E3B"/>
    <w:rPr>
      <w:rFonts w:ascii="Arial" w:hAnsi="Arial"/>
      <w:b/>
      <w:bCs/>
      <w:color w:val="000080"/>
      <w:sz w:val="28"/>
      <w:szCs w:val="28"/>
    </w:rPr>
  </w:style>
  <w:style w:type="character" w:styleId="afffff6">
    <w:name w:val="line number"/>
    <w:basedOn w:val="a0"/>
    <w:uiPriority w:val="99"/>
    <w:unhideWhenUsed/>
    <w:rsid w:val="00E34E3B"/>
  </w:style>
  <w:style w:type="paragraph" w:styleId="afffff7">
    <w:name w:val="TOC Heading"/>
    <w:basedOn w:val="1"/>
    <w:next w:val="a"/>
    <w:uiPriority w:val="39"/>
    <w:qFormat/>
    <w:rsid w:val="00E34E3B"/>
    <w:pPr>
      <w:keepNext/>
      <w:keepLines/>
      <w:widowControl/>
      <w:autoSpaceDE/>
      <w:autoSpaceDN/>
      <w:adjustRightInd/>
      <w:spacing w:before="480" w:after="0" w:line="276" w:lineRule="auto"/>
      <w:contextualSpacing/>
      <w:jc w:val="left"/>
      <w:outlineLvl w:val="9"/>
    </w:pPr>
    <w:rPr>
      <w:rFonts w:ascii="Cambria" w:hAnsi="Cambria"/>
      <w:color w:val="365F91"/>
      <w:lang w:val="x-none" w:eastAsia="en-US"/>
    </w:rPr>
  </w:style>
  <w:style w:type="paragraph" w:customStyle="1" w:styleId="110">
    <w:name w:val="Заголовок 11"/>
    <w:basedOn w:val="a"/>
    <w:uiPriority w:val="1"/>
    <w:qFormat/>
    <w:rsid w:val="00E34E3B"/>
    <w:pPr>
      <w:widowControl w:val="0"/>
      <w:autoSpaceDE w:val="0"/>
      <w:autoSpaceDN w:val="0"/>
      <w:adjustRightInd w:val="0"/>
      <w:ind w:left="350" w:right="262"/>
      <w:jc w:val="center"/>
      <w:outlineLvl w:val="0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34E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ffff5">
    <w:name w:val="Subtitle"/>
    <w:basedOn w:val="a"/>
    <w:next w:val="a"/>
    <w:link w:val="afffff4"/>
    <w:uiPriority w:val="11"/>
    <w:qFormat/>
    <w:rsid w:val="00E34E3B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19">
    <w:name w:val="Подзаголовок Знак1"/>
    <w:basedOn w:val="a0"/>
    <w:rsid w:val="00E34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-11BulletListFooterTextnumbered-141BulletNumberNumBullet1Paragraphedeliste1lp1">
    <w:name w:val="Абзац списка;Абзац списка нумерованный;Цветной список - Акцент 11;Bullet List;FooterText;numbered;ПС - Нумерованный;ТЗ список;Абзац списка литеральный;Абзац списка1;Абзац списка41;Bullet Number;Индексы;Num Bullet 1;Paragraphe de liste1;lp1"/>
    <w:basedOn w:val="a"/>
    <w:link w:val="-11BulletListFooterTextnumbered-141BulletNumber"/>
    <w:rsid w:val="001605FA"/>
    <w:pPr>
      <w:widowControl w:val="0"/>
      <w:ind w:left="215" w:firstLine="709"/>
    </w:pPr>
    <w:rPr>
      <w:sz w:val="24"/>
      <w:szCs w:val="24"/>
      <w:lang w:val="en-US" w:eastAsia="en-US"/>
    </w:rPr>
  </w:style>
  <w:style w:type="character" w:customStyle="1" w:styleId="-11BulletListFooterTextnumbered-141BulletNumber">
    <w:name w:val="Абзац списка Знак;Абзац списка нумерованный Знак;Цветной список - Акцент 11 Знак;Bullet List Знак;FooterText Знак;numbered Знак;ПС - Нумерованный Знак;ТЗ список Знак;Абзац списка литеральный Знак;Абзац списка1 Знак;Абзац списка41 Знак;Bullet Number Знак"/>
    <w:link w:val="-11BulletListFooterTextnumbered-141BulletNumberNumBullet1Paragraphedeliste1lp1"/>
    <w:locked/>
    <w:rsid w:val="001605FA"/>
    <w:rPr>
      <w:sz w:val="24"/>
      <w:szCs w:val="24"/>
      <w:lang w:val="en-US" w:eastAsia="en-US"/>
    </w:rPr>
  </w:style>
  <w:style w:type="character" w:customStyle="1" w:styleId="ac">
    <w:name w:val="Текст документа Знак"/>
    <w:link w:val="ab"/>
    <w:rsid w:val="00697901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145E8C"/>
    <w:rPr>
      <w:rFonts w:ascii="Arial" w:hAnsi="Arial"/>
      <w:b/>
      <w:bCs/>
      <w:color w:val="000080"/>
      <w:sz w:val="28"/>
      <w:szCs w:val="28"/>
    </w:rPr>
  </w:style>
  <w:style w:type="character" w:customStyle="1" w:styleId="40">
    <w:name w:val="Заголовок 4 Знак"/>
    <w:basedOn w:val="a0"/>
    <w:link w:val="4"/>
    <w:rsid w:val="00145E8C"/>
    <w:rPr>
      <w:rFonts w:ascii="Arial" w:hAnsi="Arial"/>
      <w:b/>
      <w:bCs/>
      <w:color w:val="000080"/>
      <w:sz w:val="28"/>
      <w:szCs w:val="28"/>
    </w:rPr>
  </w:style>
  <w:style w:type="character" w:customStyle="1" w:styleId="afff3">
    <w:name w:val="Текст концевой сноски Знак"/>
    <w:basedOn w:val="a0"/>
    <w:link w:val="afff2"/>
    <w:semiHidden/>
    <w:rsid w:val="00145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9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02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09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6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12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2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4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1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06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47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6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50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5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043054">
              <w:marLeft w:val="52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609">
              <w:marLeft w:val="4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4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0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8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26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2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60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1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5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65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86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1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079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8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8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49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4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65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83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8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8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65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46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8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8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4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blank\&#1040;&#1076;&#1084;&#1080;&#1085;&#1080;&#1089;&#1090;&#1088;&#1072;&#1094;&#1080;&#1103;%20&#1055;&#1086;&#1089;&#1090;&#1072;&#1085;&#1086;&#1074;&#1083;&#1077;&#1085;&#1080;&#1077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A891A6-8DCE-41C0-8427-8B4AE1FBC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Постановление администрации</Template>
  <TotalTime>419</TotalTime>
  <Pages>4</Pages>
  <Words>614</Words>
  <Characters>6370</Characters>
  <Application>Microsoft Office Word</Application>
  <DocSecurity>0</DocSecurity>
  <Lines>53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6971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В.И.Ларин</dc:creator>
  <cp:lastModifiedBy>Каренгина Айгуль Жавдатовна</cp:lastModifiedBy>
  <cp:revision>16</cp:revision>
  <cp:lastPrinted>2026-08-21T09:44:00Z</cp:lastPrinted>
  <dcterms:created xsi:type="dcterms:W3CDTF">2026-06-30T09:41:00Z</dcterms:created>
  <dcterms:modified xsi:type="dcterms:W3CDTF">2026-08-28T05:53:00Z</dcterms:modified>
</cp:coreProperties>
</file>