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625A" w14:textId="77777777" w:rsidR="003F240C" w:rsidRPr="00070FEF" w:rsidRDefault="003F240C" w:rsidP="003F240C">
      <w:pPr>
        <w:pStyle w:val="a3"/>
        <w:jc w:val="center"/>
      </w:pPr>
    </w:p>
    <w:p w14:paraId="69AF05D0" w14:textId="77777777" w:rsidR="003F240C" w:rsidRDefault="003F240C" w:rsidP="003F240C">
      <w:pPr>
        <w:pStyle w:val="a3"/>
        <w:jc w:val="center"/>
      </w:pPr>
    </w:p>
    <w:p w14:paraId="7A7EE4B6" w14:textId="77777777" w:rsidR="003F240C" w:rsidRDefault="00DE152D" w:rsidP="003F240C">
      <w:pPr>
        <w:pStyle w:val="a3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7728" behindDoc="0" locked="1" layoutInCell="0" allowOverlap="1" wp14:anchorId="63110ACA" wp14:editId="1FD7CD5D">
            <wp:simplePos x="0" y="0"/>
            <wp:positionH relativeFrom="column">
              <wp:posOffset>2575560</wp:posOffset>
            </wp:positionH>
            <wp:positionV relativeFrom="paragraph">
              <wp:posOffset>-455295</wp:posOffset>
            </wp:positionV>
            <wp:extent cx="1024255" cy="1280160"/>
            <wp:effectExtent l="0" t="0" r="4445" b="0"/>
            <wp:wrapTopAndBottom/>
            <wp:docPr id="2" name="Рисунок 2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g_ver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240C">
        <w:rPr>
          <w:b/>
          <w:sz w:val="28"/>
        </w:rPr>
        <w:t>АДМИНИСТРАЦИЯ ГОРОДА</w:t>
      </w:r>
      <w:r w:rsidR="003F240C" w:rsidRPr="008366EA">
        <w:rPr>
          <w:b/>
          <w:sz w:val="28"/>
        </w:rPr>
        <w:t xml:space="preserve"> </w:t>
      </w:r>
      <w:r w:rsidR="003F240C">
        <w:rPr>
          <w:b/>
          <w:sz w:val="28"/>
        </w:rPr>
        <w:t>ТРЕХГОРНОГО</w:t>
      </w:r>
    </w:p>
    <w:p w14:paraId="71190663" w14:textId="77777777" w:rsidR="003F240C" w:rsidRDefault="003F240C" w:rsidP="003F240C">
      <w:pPr>
        <w:pStyle w:val="a3"/>
        <w:jc w:val="center"/>
        <w:rPr>
          <w:b/>
          <w:sz w:val="28"/>
        </w:rPr>
      </w:pPr>
      <w:r>
        <w:rPr>
          <w:b/>
          <w:sz w:val="28"/>
        </w:rPr>
        <w:t xml:space="preserve"> ЧЕЛЯБИНСКОЙ ОБЛАСТИ</w:t>
      </w:r>
    </w:p>
    <w:p w14:paraId="6816EFEF" w14:textId="77777777" w:rsidR="003F240C" w:rsidRDefault="003F240C" w:rsidP="003F240C">
      <w:pPr>
        <w:pStyle w:val="a3"/>
        <w:jc w:val="center"/>
      </w:pPr>
    </w:p>
    <w:p w14:paraId="52FF9A49" w14:textId="77777777" w:rsidR="003F240C" w:rsidRDefault="003F240C" w:rsidP="003F240C">
      <w:pPr>
        <w:pStyle w:val="a3"/>
        <w:jc w:val="center"/>
      </w:pPr>
    </w:p>
    <w:p w14:paraId="32CEC307" w14:textId="77777777" w:rsidR="003F240C" w:rsidRDefault="003F240C" w:rsidP="003F240C">
      <w:pPr>
        <w:pStyle w:val="a3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14:paraId="411CBB95" w14:textId="77777777" w:rsidR="003F240C" w:rsidRDefault="003F240C" w:rsidP="003F240C">
      <w:pPr>
        <w:pStyle w:val="a3"/>
        <w:jc w:val="center"/>
      </w:pPr>
    </w:p>
    <w:p w14:paraId="06552D62" w14:textId="77777777" w:rsidR="003F240C" w:rsidRDefault="003F240C" w:rsidP="003F240C">
      <w:pPr>
        <w:pStyle w:val="a3"/>
        <w:rPr>
          <w:sz w:val="28"/>
        </w:rPr>
      </w:pPr>
    </w:p>
    <w:p w14:paraId="0CBAAB72" w14:textId="498E3C01" w:rsidR="003F240C" w:rsidRDefault="004D0DA0" w:rsidP="003F240C">
      <w:pPr>
        <w:pStyle w:val="a3"/>
        <w:rPr>
          <w:sz w:val="28"/>
        </w:rPr>
      </w:pPr>
      <w:r>
        <w:rPr>
          <w:sz w:val="28"/>
          <w:u w:val="single"/>
        </w:rPr>
        <w:t xml:space="preserve"> 06.10.2026</w:t>
      </w:r>
      <w:r w:rsidR="003F240C">
        <w:rPr>
          <w:sz w:val="28"/>
        </w:rPr>
        <w:t>__</w:t>
      </w:r>
      <w:r w:rsidR="001634CF">
        <w:rPr>
          <w:sz w:val="28"/>
        </w:rPr>
        <w:t>№__</w:t>
      </w:r>
      <w:r>
        <w:rPr>
          <w:sz w:val="28"/>
          <w:u w:val="single"/>
        </w:rPr>
        <w:t>1003</w:t>
      </w:r>
      <w:r w:rsidR="001634CF">
        <w:rPr>
          <w:sz w:val="28"/>
        </w:rPr>
        <w:t>____________</w:t>
      </w:r>
    </w:p>
    <w:p w14:paraId="704FF9A5" w14:textId="77777777" w:rsidR="003F240C" w:rsidRPr="001A175E" w:rsidRDefault="00EA6B84" w:rsidP="001A175E">
      <w:pPr>
        <w:pStyle w:val="ac"/>
        <w:ind w:right="4534"/>
        <w:jc w:val="both"/>
        <w:rPr>
          <w:b/>
        </w:rPr>
      </w:pPr>
      <w:bookmarkStart w:id="0" w:name="_Hlk29391123"/>
      <w:r>
        <w:t xml:space="preserve"> </w:t>
      </w:r>
      <w:bookmarkStart w:id="1" w:name="_Hlk190262139"/>
      <w:r w:rsidR="00F94AF7">
        <w:t xml:space="preserve">О внесении изменений в постановление </w:t>
      </w:r>
      <w:bookmarkStart w:id="2" w:name="_Hlk217905249"/>
      <w:r w:rsidR="00F94AF7">
        <w:t>администрации от 06.08.2025 №</w:t>
      </w:r>
      <w:r w:rsidR="0008731A">
        <w:t xml:space="preserve"> </w:t>
      </w:r>
      <w:r w:rsidR="00F94AF7">
        <w:t>854 «</w:t>
      </w:r>
      <w:r w:rsidR="001A175E" w:rsidRPr="00BC41A4">
        <w:t xml:space="preserve">Об утверждении </w:t>
      </w:r>
      <w:r w:rsidR="001A175E" w:rsidRPr="001A175E">
        <w:t xml:space="preserve">муниципальной </w:t>
      </w:r>
      <w:r w:rsidR="001E577C" w:rsidRPr="001A175E">
        <w:t xml:space="preserve">программы </w:t>
      </w:r>
      <w:bookmarkStart w:id="3" w:name="_Hlk173164970"/>
      <w:r w:rsidR="003F240C" w:rsidRPr="001A175E">
        <w:t>«</w:t>
      </w:r>
      <w:r w:rsidR="00FC6DAC" w:rsidRPr="001A175E">
        <w:t xml:space="preserve">Поддержка и </w:t>
      </w:r>
      <w:r w:rsidR="00D03740" w:rsidRPr="001A175E">
        <w:t>развитие дошкольного</w:t>
      </w:r>
      <w:r w:rsidR="00FC6DAC" w:rsidRPr="001A175E">
        <w:t xml:space="preserve"> </w:t>
      </w:r>
      <w:r w:rsidR="003F240C" w:rsidRPr="001A175E">
        <w:t>образования в городе Трехгорном»</w:t>
      </w:r>
      <w:bookmarkEnd w:id="2"/>
    </w:p>
    <w:bookmarkEnd w:id="0"/>
    <w:bookmarkEnd w:id="1"/>
    <w:bookmarkEnd w:id="3"/>
    <w:p w14:paraId="472928DA" w14:textId="77777777" w:rsidR="003F240C" w:rsidRPr="001A175E" w:rsidRDefault="003F240C" w:rsidP="003F240C">
      <w:pPr>
        <w:pStyle w:val="ab"/>
      </w:pPr>
    </w:p>
    <w:p w14:paraId="1110FB0E" w14:textId="17EEB357" w:rsidR="00197D0F" w:rsidRDefault="00EA6B84" w:rsidP="00197D0F">
      <w:pPr>
        <w:pStyle w:val="ab"/>
      </w:pPr>
      <w:r w:rsidRPr="00EA6B84">
        <w:t xml:space="preserve">В соответствии с Бюджетным кодексом Российской Федерации, Федеральным законом </w:t>
      </w:r>
      <w:r w:rsidR="00AD4FAB">
        <w:t xml:space="preserve">от </w:t>
      </w:r>
      <w:r w:rsidR="0030568C">
        <w:t>06</w:t>
      </w:r>
      <w:r w:rsidR="00AD4FAB" w:rsidRPr="00E77C93">
        <w:t>.</w:t>
      </w:r>
      <w:r w:rsidR="0030568C">
        <w:t>10</w:t>
      </w:r>
      <w:r w:rsidR="00AD4FAB" w:rsidRPr="00E77C93">
        <w:t>.20</w:t>
      </w:r>
      <w:r w:rsidR="0030568C">
        <w:t>03</w:t>
      </w:r>
      <w:r w:rsidR="00AD4FAB" w:rsidRPr="00E77C93">
        <w:t xml:space="preserve"> №</w:t>
      </w:r>
      <w:r w:rsidR="0030568C">
        <w:t>1</w:t>
      </w:r>
      <w:r w:rsidR="00AD4FAB">
        <w:t>3</w:t>
      </w:r>
      <w:r w:rsidR="0030568C">
        <w:t>1</w:t>
      </w:r>
      <w:r w:rsidR="00AD4FAB" w:rsidRPr="00E77C93">
        <w:t>-ФЗ «Об общих принципах организации местного самоуправления</w:t>
      </w:r>
      <w:r w:rsidR="0030568C">
        <w:t xml:space="preserve"> в Российской Федерации</w:t>
      </w:r>
      <w:r w:rsidR="00AD4FAB" w:rsidRPr="00E77C93">
        <w:t>»</w:t>
      </w:r>
      <w:r w:rsidRPr="00EA6B84">
        <w:t xml:space="preserve">, </w:t>
      </w:r>
      <w:r w:rsidR="0030568C" w:rsidRPr="000E783C">
        <w:t xml:space="preserve">Уставом </w:t>
      </w:r>
      <w:r w:rsidR="0030568C">
        <w:t>города</w:t>
      </w:r>
      <w:r w:rsidR="00197D0F" w:rsidRPr="000E783C">
        <w:t xml:space="preserve"> Трехгорного, </w:t>
      </w:r>
      <w:r w:rsidR="00F94AF7">
        <w:t>в целях уточнения финансового обеспечения мероприятий</w:t>
      </w:r>
      <w:r w:rsidR="0007732F">
        <w:t xml:space="preserve"> 2026 года</w:t>
      </w:r>
      <w:r w:rsidR="00F94AF7">
        <w:t>,</w:t>
      </w:r>
    </w:p>
    <w:p w14:paraId="537C02FB" w14:textId="77777777" w:rsidR="003F240C" w:rsidRPr="001A175E" w:rsidRDefault="003F240C" w:rsidP="00805050">
      <w:pPr>
        <w:pStyle w:val="ab"/>
      </w:pPr>
    </w:p>
    <w:p w14:paraId="2AF4C007" w14:textId="28768EF6" w:rsidR="0030568C" w:rsidRDefault="003F240C" w:rsidP="00197D0F">
      <w:pPr>
        <w:pStyle w:val="a3"/>
        <w:tabs>
          <w:tab w:val="clear" w:pos="4153"/>
          <w:tab w:val="clear" w:pos="8306"/>
          <w:tab w:val="left" w:pos="3544"/>
        </w:tabs>
        <w:rPr>
          <w:sz w:val="28"/>
          <w:szCs w:val="28"/>
        </w:rPr>
      </w:pPr>
      <w:r w:rsidRPr="001A175E">
        <w:rPr>
          <w:sz w:val="28"/>
          <w:szCs w:val="28"/>
        </w:rPr>
        <w:t>ПОСТАНОВЛЯЮ:</w:t>
      </w:r>
    </w:p>
    <w:p w14:paraId="6757329B" w14:textId="77777777" w:rsidR="0030568C" w:rsidRDefault="0030568C" w:rsidP="00197D0F">
      <w:pPr>
        <w:pStyle w:val="a3"/>
        <w:tabs>
          <w:tab w:val="clear" w:pos="4153"/>
          <w:tab w:val="clear" w:pos="8306"/>
          <w:tab w:val="left" w:pos="3544"/>
        </w:tabs>
        <w:rPr>
          <w:sz w:val="28"/>
          <w:szCs w:val="28"/>
        </w:rPr>
      </w:pPr>
    </w:p>
    <w:p w14:paraId="0A779407" w14:textId="77777777" w:rsidR="0030568C" w:rsidRDefault="0030568C" w:rsidP="0030568C">
      <w:pPr>
        <w:pStyle w:val="ac"/>
        <w:numPr>
          <w:ilvl w:val="0"/>
          <w:numId w:val="44"/>
        </w:numPr>
        <w:tabs>
          <w:tab w:val="clear" w:pos="9498"/>
        </w:tabs>
        <w:ind w:left="0" w:firstLine="708"/>
        <w:jc w:val="both"/>
      </w:pPr>
      <w:r>
        <w:t>Внести в постановление</w:t>
      </w:r>
      <w:r w:rsidRPr="00D06A97">
        <w:t xml:space="preserve"> администрации от 06.08.2025 № 854 «Об </w:t>
      </w:r>
      <w:r w:rsidRPr="00AD4FAB">
        <w:t>утверждении муниципальной программы «Поддержка и развитие дошкольного образования в городе Трехгорном» следующие изменения:</w:t>
      </w:r>
    </w:p>
    <w:p w14:paraId="2F189349" w14:textId="35DD8301" w:rsidR="0030568C" w:rsidRDefault="002234DE" w:rsidP="0030568C">
      <w:pPr>
        <w:pStyle w:val="ac"/>
        <w:numPr>
          <w:ilvl w:val="0"/>
          <w:numId w:val="45"/>
        </w:numPr>
        <w:tabs>
          <w:tab w:val="clear" w:pos="9498"/>
        </w:tabs>
        <w:jc w:val="both"/>
      </w:pPr>
      <w:r>
        <w:t>п</w:t>
      </w:r>
      <w:r w:rsidR="0030568C" w:rsidRPr="00137C11">
        <w:t>ункт 4.1 приложения 1 изложить в следующей редакции:</w:t>
      </w:r>
    </w:p>
    <w:p w14:paraId="5CD72B96" w14:textId="77777777" w:rsidR="0030568C" w:rsidRPr="00AD4FAB" w:rsidRDefault="0030568C" w:rsidP="0030568C">
      <w:pPr>
        <w:pStyle w:val="ac"/>
        <w:tabs>
          <w:tab w:val="clear" w:pos="9498"/>
        </w:tabs>
        <w:ind w:firstLine="709"/>
        <w:jc w:val="both"/>
      </w:pPr>
      <w:r>
        <w:t>«4.1. Целью муниципальной программы является п</w:t>
      </w:r>
      <w:r w:rsidRPr="0030568C">
        <w:t>редоставление равных возможностей для получения детьми качественного дошкольного образования всех видов и уровней</w:t>
      </w:r>
      <w:r>
        <w:t xml:space="preserve">.»; </w:t>
      </w:r>
    </w:p>
    <w:p w14:paraId="7BFED764" w14:textId="0FC61DCE" w:rsidR="0030568C" w:rsidRDefault="0030568C" w:rsidP="0030568C">
      <w:pPr>
        <w:pStyle w:val="ac"/>
        <w:tabs>
          <w:tab w:val="clear" w:pos="9498"/>
        </w:tabs>
        <w:ind w:firstLine="708"/>
        <w:jc w:val="both"/>
      </w:pPr>
      <w:r w:rsidRPr="00137C11">
        <w:t>2</w:t>
      </w:r>
      <w:r w:rsidRPr="00AD4FAB">
        <w:t>)  приложени</w:t>
      </w:r>
      <w:r w:rsidR="002234DE">
        <w:t>е</w:t>
      </w:r>
      <w:r w:rsidRPr="00AD4FAB">
        <w:t xml:space="preserve"> 2</w:t>
      </w:r>
      <w:r w:rsidR="002234DE">
        <w:t xml:space="preserve"> к постановлению администрации изложить в редакции согласно приложению 1 к настоящему постановлению; </w:t>
      </w:r>
    </w:p>
    <w:p w14:paraId="009AACB4" w14:textId="7955D789" w:rsidR="00F82C8C" w:rsidRDefault="00137C11" w:rsidP="002234DE">
      <w:pPr>
        <w:pStyle w:val="ac"/>
        <w:tabs>
          <w:tab w:val="clear" w:pos="9498"/>
        </w:tabs>
        <w:ind w:firstLine="708"/>
        <w:jc w:val="both"/>
      </w:pPr>
      <w:r>
        <w:t>3</w:t>
      </w:r>
      <w:r w:rsidR="00D03E4D">
        <w:t>)</w:t>
      </w:r>
      <w:r w:rsidR="008156CE">
        <w:t xml:space="preserve"> </w:t>
      </w:r>
      <w:r w:rsidR="00F82C8C">
        <w:t xml:space="preserve">приложение 3 к постановлению администрации изложить в редакции согласно </w:t>
      </w:r>
      <w:r w:rsidR="003A55C9">
        <w:t xml:space="preserve">приложению </w:t>
      </w:r>
      <w:r w:rsidR="002234DE">
        <w:t xml:space="preserve">2 </w:t>
      </w:r>
      <w:r w:rsidR="003A55C9">
        <w:t>к</w:t>
      </w:r>
      <w:r w:rsidR="00F82C8C">
        <w:t xml:space="preserve"> настоящему постановлению</w:t>
      </w:r>
      <w:r w:rsidR="003A55C9">
        <w:t>;</w:t>
      </w:r>
    </w:p>
    <w:p w14:paraId="48E01C94" w14:textId="48D0CD4F" w:rsidR="0025221D" w:rsidRDefault="00137C11" w:rsidP="0025221D">
      <w:pPr>
        <w:pStyle w:val="ac"/>
        <w:ind w:firstLine="708"/>
        <w:jc w:val="both"/>
      </w:pPr>
      <w:r>
        <w:t>4</w:t>
      </w:r>
      <w:r w:rsidR="00F82C8C">
        <w:t>) раздел 5</w:t>
      </w:r>
      <w:r w:rsidR="00F82C8C" w:rsidRPr="00D03E4D">
        <w:t xml:space="preserve"> </w:t>
      </w:r>
      <w:r w:rsidR="00F82C8C" w:rsidRPr="0025221D">
        <w:t>Финансовое обеспечение комплекса процессных мероприятий «Обеспечение территориальной и экономической доступности дошкольного образования»</w:t>
      </w:r>
      <w:r w:rsidR="00F82C8C">
        <w:t xml:space="preserve"> </w:t>
      </w:r>
      <w:r w:rsidR="005A6837">
        <w:t>паспорт</w:t>
      </w:r>
      <w:r w:rsidR="00F82C8C">
        <w:t>а</w:t>
      </w:r>
      <w:r w:rsidR="005A6837">
        <w:t xml:space="preserve"> </w:t>
      </w:r>
      <w:r w:rsidR="005A6837" w:rsidRPr="0025221D">
        <w:rPr>
          <w:bCs/>
        </w:rPr>
        <w:t xml:space="preserve">комплекса процессных мероприятий </w:t>
      </w:r>
      <w:r w:rsidR="005A6837" w:rsidRPr="0025221D">
        <w:lastRenderedPageBreak/>
        <w:t>«Обеспечение территориальной и экономической доступности дошкольного образования» направления «Финансовое обеспечение развития дошкольного образования»</w:t>
      </w:r>
      <w:r w:rsidR="005A6837" w:rsidRPr="0025221D">
        <w:rPr>
          <w:bCs/>
        </w:rPr>
        <w:t xml:space="preserve"> </w:t>
      </w:r>
      <w:r w:rsidR="005A6837" w:rsidRPr="00D03E4D">
        <w:t>приложения</w:t>
      </w:r>
      <w:r w:rsidR="005A6837">
        <w:t xml:space="preserve"> 4 изложить </w:t>
      </w:r>
      <w:r w:rsidR="0025221D">
        <w:t xml:space="preserve">в следующей редакции: </w:t>
      </w:r>
    </w:p>
    <w:p w14:paraId="4D3B417C" w14:textId="77777777" w:rsidR="002234DE" w:rsidRDefault="002234DE" w:rsidP="0007732F">
      <w:pPr>
        <w:jc w:val="center"/>
        <w:rPr>
          <w:sz w:val="28"/>
          <w:szCs w:val="28"/>
        </w:rPr>
      </w:pPr>
    </w:p>
    <w:p w14:paraId="3A86BE93" w14:textId="6397AFAC" w:rsidR="0007732F" w:rsidRPr="005A6837" w:rsidRDefault="0007732F" w:rsidP="0007732F">
      <w:pPr>
        <w:jc w:val="center"/>
        <w:rPr>
          <w:color w:val="000000"/>
          <w:sz w:val="28"/>
          <w:szCs w:val="28"/>
        </w:rPr>
      </w:pPr>
      <w:r w:rsidRPr="005A6837">
        <w:rPr>
          <w:sz w:val="28"/>
          <w:szCs w:val="28"/>
        </w:rPr>
        <w:t xml:space="preserve">«5. Финансовое обеспечение </w:t>
      </w:r>
      <w:r w:rsidRPr="005A6837">
        <w:rPr>
          <w:color w:val="000000"/>
          <w:sz w:val="28"/>
          <w:szCs w:val="28"/>
        </w:rPr>
        <w:t xml:space="preserve">комплекса процессных мероприятий </w:t>
      </w:r>
    </w:p>
    <w:p w14:paraId="5E49E2E5" w14:textId="77777777" w:rsidR="005A6837" w:rsidRPr="005A6837" w:rsidRDefault="0007732F" w:rsidP="0007732F">
      <w:pPr>
        <w:jc w:val="center"/>
        <w:rPr>
          <w:color w:val="000000"/>
          <w:sz w:val="28"/>
          <w:szCs w:val="28"/>
        </w:rPr>
      </w:pPr>
      <w:r w:rsidRPr="005A6837">
        <w:rPr>
          <w:color w:val="000000"/>
          <w:sz w:val="28"/>
          <w:szCs w:val="28"/>
        </w:rPr>
        <w:t>«</w:t>
      </w:r>
      <w:r w:rsidRPr="005A6837">
        <w:rPr>
          <w:sz w:val="28"/>
          <w:szCs w:val="28"/>
        </w:rPr>
        <w:t>Обеспечение территориальной и экономической доступности дошкольного образования</w:t>
      </w:r>
      <w:r w:rsidRPr="005A6837">
        <w:rPr>
          <w:color w:val="000000"/>
          <w:sz w:val="28"/>
          <w:szCs w:val="28"/>
        </w:rPr>
        <w:t xml:space="preserve">»  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2"/>
        <w:gridCol w:w="1828"/>
        <w:gridCol w:w="1466"/>
        <w:gridCol w:w="1564"/>
        <w:gridCol w:w="1488"/>
        <w:gridCol w:w="1436"/>
        <w:gridCol w:w="1559"/>
      </w:tblGrid>
      <w:tr w:rsidR="0007732F" w:rsidRPr="00285D41" w14:paraId="2D033EEA" w14:textId="77777777" w:rsidTr="002234DE">
        <w:trPr>
          <w:trHeight w:val="559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4EB2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E4E5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040D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07732F" w:rsidRPr="00285D41" w14:paraId="02E96CCB" w14:textId="77777777" w:rsidTr="002234DE">
        <w:trPr>
          <w:trHeight w:val="315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68D4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7458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1A06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5203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246B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2E2ED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897EE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07732F" w:rsidRPr="00285D41" w14:paraId="13F17BD1" w14:textId="77777777" w:rsidTr="002234DE">
        <w:trPr>
          <w:trHeight w:val="300"/>
          <w:tblHeader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475D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ADA8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BB9B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FE47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C2E1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830D0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59E29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07732F" w:rsidRPr="00285D41" w14:paraId="205226E7" w14:textId="77777777" w:rsidTr="002234DE">
        <w:trPr>
          <w:trHeight w:val="78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AA23" w14:textId="77777777" w:rsidR="0007732F" w:rsidRPr="00285D41" w:rsidRDefault="0007732F" w:rsidP="00E77962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D6CF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Задача: «Удовлетворение потребности всех социально-демографических групп и слоев населения Трехгорного городского округа </w:t>
            </w:r>
            <w:r>
              <w:rPr>
                <w:color w:val="000000"/>
                <w:sz w:val="20"/>
                <w:szCs w:val="20"/>
              </w:rPr>
              <w:t xml:space="preserve">Челябинской области </w:t>
            </w:r>
            <w:r w:rsidRPr="00285D41">
              <w:rPr>
                <w:color w:val="000000"/>
                <w:sz w:val="20"/>
                <w:szCs w:val="20"/>
              </w:rPr>
              <w:t xml:space="preserve">в услугах по дошкольному образованию» (всего), </w:t>
            </w:r>
          </w:p>
          <w:p w14:paraId="1F5B91BA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24DD6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397 463 900,72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C63C" w14:textId="77777777" w:rsidR="0007732F" w:rsidRPr="002234DE" w:rsidRDefault="00F82C8C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401 743 581,65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CE2D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394 237 126,43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8125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405 438 526,43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A3864" w14:textId="77777777" w:rsidR="0007732F" w:rsidRPr="002234DE" w:rsidRDefault="00F82C8C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1 598 883 135,23</w:t>
            </w:r>
          </w:p>
        </w:tc>
      </w:tr>
      <w:tr w:rsidR="0007732F" w:rsidRPr="00285D41" w14:paraId="144D18D7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25D7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6C3D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56C5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263 487 002,48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B202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265 350 110,43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ED0B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265 452 410,43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C6B48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265 558 810,43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C6A0C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1 059 848 333,77</w:t>
            </w:r>
          </w:p>
        </w:tc>
      </w:tr>
      <w:tr w:rsidR="0007732F" w:rsidRPr="00285D41" w14:paraId="7773E74F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B8B5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F854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3A307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133 976 898,24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22EC4" w14:textId="77777777" w:rsidR="0007732F" w:rsidRPr="002234DE" w:rsidRDefault="00F82C8C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137 297 371,22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EC46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128 784 716,00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CEF74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139 879 716,00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B0D8D" w14:textId="77777777" w:rsidR="0007732F" w:rsidRPr="002234DE" w:rsidRDefault="00F82C8C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539 938 701,46</w:t>
            </w:r>
          </w:p>
        </w:tc>
      </w:tr>
      <w:tr w:rsidR="0007732F" w:rsidRPr="00285D41" w14:paraId="468A7FC2" w14:textId="77777777" w:rsidTr="002234DE">
        <w:trPr>
          <w:trHeight w:val="5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C31A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8A98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Мероприятие: «</w:t>
            </w:r>
            <w:r w:rsidRPr="00174494">
              <w:rPr>
                <w:color w:val="000000"/>
                <w:sz w:val="20"/>
                <w:szCs w:val="20"/>
              </w:rPr>
              <w:t>Обеспечена деятельность муниципальных дошкольных образовательных организациях</w:t>
            </w:r>
            <w:r w:rsidRPr="00B00386">
              <w:rPr>
                <w:color w:val="000000"/>
                <w:sz w:val="20"/>
                <w:szCs w:val="20"/>
              </w:rPr>
              <w:t>»</w:t>
            </w:r>
            <w:r w:rsidRPr="00285D41">
              <w:rPr>
                <w:color w:val="000000"/>
                <w:sz w:val="20"/>
                <w:szCs w:val="20"/>
              </w:rPr>
              <w:t xml:space="preserve"> (всего), </w:t>
            </w:r>
          </w:p>
          <w:p w14:paraId="777BD45D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EEA3F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389 227 125,82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5378" w14:textId="77777777" w:rsidR="0007732F" w:rsidRPr="002234DE" w:rsidRDefault="00F82C8C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393 527 016,66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019A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385 116 661,44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5713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396 318 061,44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33D7C" w14:textId="77777777" w:rsidR="0007732F" w:rsidRPr="002234DE" w:rsidRDefault="00F82C8C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1 564 118 865,36</w:t>
            </w:r>
          </w:p>
        </w:tc>
      </w:tr>
      <w:tr w:rsidR="0007732F" w:rsidRPr="00285D41" w14:paraId="616DC749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1AC8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3450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A9BF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255 256 202,48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7BF34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256 254 248,44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1E49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256 356 548,44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9BAE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256 462 948,44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62ECA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1 024 329 947,80</w:t>
            </w:r>
          </w:p>
        </w:tc>
      </w:tr>
      <w:tr w:rsidR="0007732F" w:rsidRPr="00285D41" w14:paraId="4199AD9D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156F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1BF6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FA801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133 970 923,34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D6C0" w14:textId="77777777" w:rsidR="0007732F" w:rsidRPr="002234DE" w:rsidRDefault="00F82C8C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137 272 768,22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59EC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128 760 113,00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61DE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139 855 113,00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43EC9" w14:textId="77777777" w:rsidR="0007732F" w:rsidRPr="002234DE" w:rsidRDefault="00F82C8C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539 858 917,56</w:t>
            </w:r>
          </w:p>
        </w:tc>
      </w:tr>
      <w:tr w:rsidR="0007732F" w:rsidRPr="00285D41" w14:paraId="1E98FB8E" w14:textId="77777777" w:rsidTr="002234DE">
        <w:trPr>
          <w:trHeight w:val="5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3EF8" w14:textId="77777777" w:rsidR="0007732F" w:rsidRPr="00285D41" w:rsidRDefault="0007732F" w:rsidP="0007732F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8F40" w14:textId="77777777" w:rsidR="0007732F" w:rsidRPr="00285D41" w:rsidRDefault="0007732F" w:rsidP="0007732F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 Мероприятие: «</w:t>
            </w:r>
            <w:r w:rsidRPr="00E5177A">
              <w:rPr>
                <w:color w:val="000000"/>
                <w:sz w:val="20"/>
                <w:szCs w:val="20"/>
              </w:rPr>
              <w:t xml:space="preserve">Компенсация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</w:t>
            </w:r>
            <w:r w:rsidRPr="00E5177A">
              <w:rPr>
                <w:color w:val="000000"/>
                <w:sz w:val="20"/>
                <w:szCs w:val="20"/>
              </w:rPr>
              <w:lastRenderedPageBreak/>
              <w:t>расположенных на территории Челябинской области</w:t>
            </w:r>
            <w:r w:rsidRPr="00285D41">
              <w:rPr>
                <w:color w:val="000000"/>
                <w:sz w:val="20"/>
                <w:szCs w:val="20"/>
              </w:rPr>
              <w:t xml:space="preserve">» (всего), в том числе: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7E50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lastRenderedPageBreak/>
              <w:t>8 190 000,00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AAC4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7 950 021,99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BE3AA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8 853 921,99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CF04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8 853 921,99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7B9A0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33 847 865,97</w:t>
            </w:r>
          </w:p>
        </w:tc>
      </w:tr>
      <w:tr w:rsidR="0007732F" w:rsidRPr="00285D41" w14:paraId="5A90A7D7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348D" w14:textId="77777777" w:rsidR="0007732F" w:rsidRPr="00285D41" w:rsidRDefault="0007732F" w:rsidP="0007732F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E761" w14:textId="77777777" w:rsidR="0007732F" w:rsidRPr="00285D41" w:rsidRDefault="0007732F" w:rsidP="0007732F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4C48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8 190 000,00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2A0A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7 950 021,99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B134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8 853 921,99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DD1F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8 853 921,99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DE82C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33 847 865,97</w:t>
            </w:r>
          </w:p>
        </w:tc>
      </w:tr>
      <w:tr w:rsidR="0007732F" w:rsidRPr="00285D41" w14:paraId="3C43D1C4" w14:textId="77777777" w:rsidTr="002234DE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C45C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F4C9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Мероприятие: «</w:t>
            </w:r>
            <w:r w:rsidRPr="004706CB">
              <w:rPr>
                <w:color w:val="000000"/>
                <w:sz w:val="20"/>
                <w:szCs w:val="20"/>
              </w:rPr>
              <w:t>Привлечение детей из малообеспеченных, неблагополучных семей, а также семей, оказавшихся в трудной жизненной ситуации, в муниципальные образовательные организации, реализующие образовательные программы дошкольного образования, через предоставление компенсации части родительской платы</w:t>
            </w:r>
            <w:r w:rsidRPr="00285D41">
              <w:rPr>
                <w:color w:val="000000"/>
                <w:sz w:val="20"/>
                <w:szCs w:val="20"/>
              </w:rPr>
              <w:t xml:space="preserve">» (всего), </w:t>
            </w:r>
          </w:p>
          <w:p w14:paraId="218B8422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8E047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46 774,90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A1B0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266 543,00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C8FC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266 543,00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650ED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266 543,00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B64B9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846 403,90</w:t>
            </w:r>
          </w:p>
        </w:tc>
      </w:tr>
      <w:tr w:rsidR="0007732F" w:rsidRPr="00285D41" w14:paraId="5FCE4463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2DC3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585A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253F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40 800,00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D6B3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241 940,00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71AF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241 940,00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2C8D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241 940,00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AFF3A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766 620,00</w:t>
            </w:r>
          </w:p>
        </w:tc>
      </w:tr>
      <w:tr w:rsidR="0007732F" w:rsidRPr="00285D41" w14:paraId="2A60343C" w14:textId="77777777" w:rsidTr="002234D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6E99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94E2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18FDF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5 974,90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3BD3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24 603,00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8D104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24 603,00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453F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24 603,00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83D9C" w14:textId="77777777" w:rsidR="0007732F" w:rsidRPr="002234DE" w:rsidRDefault="0007732F" w:rsidP="00E77962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color w:val="000000"/>
                <w:sz w:val="19"/>
                <w:szCs w:val="19"/>
              </w:rPr>
              <w:t>79 783,90</w:t>
            </w:r>
          </w:p>
        </w:tc>
      </w:tr>
      <w:tr w:rsidR="0007732F" w:rsidRPr="00285D41" w14:paraId="4B60B3A8" w14:textId="77777777" w:rsidTr="002234DE">
        <w:trPr>
          <w:trHeight w:val="2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09BDE" w14:textId="77777777" w:rsidR="0007732F" w:rsidRPr="00285D41" w:rsidRDefault="0007732F" w:rsidP="000773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64B9" w14:textId="77777777" w:rsidR="0007732F" w:rsidRPr="00285D41" w:rsidRDefault="0007732F" w:rsidP="0007732F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Комплекс процессных мероприятий </w:t>
            </w:r>
            <w:r w:rsidRPr="00285D41">
              <w:rPr>
                <w:sz w:val="20"/>
                <w:szCs w:val="20"/>
              </w:rPr>
              <w:t>«Обеспечение территориальной и экономической доступности дошкольного образования</w:t>
            </w:r>
            <w:r w:rsidRPr="00285D41">
              <w:rPr>
                <w:color w:val="000000"/>
                <w:sz w:val="20"/>
                <w:szCs w:val="20"/>
              </w:rPr>
              <w:t xml:space="preserve">» </w:t>
            </w:r>
            <w:r w:rsidRPr="00285D41">
              <w:rPr>
                <w:bCs/>
                <w:sz w:val="20"/>
                <w:szCs w:val="20"/>
              </w:rPr>
              <w:t xml:space="preserve">направления </w:t>
            </w:r>
            <w:r w:rsidRPr="00285D41">
              <w:rPr>
                <w:color w:val="000000"/>
                <w:sz w:val="20"/>
                <w:szCs w:val="20"/>
              </w:rPr>
              <w:t>«</w:t>
            </w:r>
            <w:r w:rsidRPr="00285D41">
              <w:rPr>
                <w:sz w:val="20"/>
                <w:szCs w:val="20"/>
              </w:rPr>
              <w:t xml:space="preserve">Финансовое обеспечение развития дошкольного образования» </w:t>
            </w:r>
            <w:r w:rsidRPr="00285D41">
              <w:rPr>
                <w:color w:val="000000"/>
                <w:sz w:val="20"/>
                <w:szCs w:val="20"/>
              </w:rPr>
              <w:t xml:space="preserve">(всего), </w:t>
            </w:r>
          </w:p>
          <w:p w14:paraId="7FACD536" w14:textId="77777777" w:rsidR="0007732F" w:rsidRPr="00285D41" w:rsidRDefault="0007732F" w:rsidP="0007732F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7D0" w14:textId="77777777" w:rsidR="0007732F" w:rsidRPr="002234DE" w:rsidRDefault="0007732F" w:rsidP="0007732F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397 463 900,72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5F51" w14:textId="77777777" w:rsidR="0007732F" w:rsidRPr="002234DE" w:rsidRDefault="00F82C8C" w:rsidP="0007732F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401 743 581,65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08E93" w14:textId="77777777" w:rsidR="0007732F" w:rsidRPr="002234DE" w:rsidRDefault="0007732F" w:rsidP="0007732F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394 237 126,43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89AC" w14:textId="77777777" w:rsidR="0007732F" w:rsidRPr="002234DE" w:rsidRDefault="0007732F" w:rsidP="0007732F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405 438 526,43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7761" w14:textId="77777777" w:rsidR="0007732F" w:rsidRPr="002234DE" w:rsidRDefault="00F82C8C" w:rsidP="0007732F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1 598 883 135,23</w:t>
            </w:r>
          </w:p>
        </w:tc>
      </w:tr>
      <w:tr w:rsidR="0007732F" w:rsidRPr="00285D41" w14:paraId="24A594C7" w14:textId="77777777" w:rsidTr="002234DE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911B1" w14:textId="77777777" w:rsidR="0007732F" w:rsidRPr="00285D41" w:rsidRDefault="0007732F" w:rsidP="000773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88F17" w14:textId="77777777" w:rsidR="0007732F" w:rsidRPr="00285D41" w:rsidRDefault="0007732F" w:rsidP="0007732F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2C63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263 487 002,48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B34C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264 446 210,43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84294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265 452 410,43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E4B0" w14:textId="77777777" w:rsidR="0007732F" w:rsidRPr="002234DE" w:rsidRDefault="0007732F" w:rsidP="0007732F">
            <w:pPr>
              <w:jc w:val="right"/>
              <w:rPr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265 558 810,43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DAE7" w14:textId="77777777" w:rsidR="0007732F" w:rsidRPr="002234DE" w:rsidRDefault="0007732F" w:rsidP="0007732F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1 058 944 433,77</w:t>
            </w:r>
          </w:p>
        </w:tc>
      </w:tr>
      <w:tr w:rsidR="0007732F" w:rsidRPr="00285D41" w14:paraId="66B322F2" w14:textId="77777777" w:rsidTr="002234DE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96D5B" w14:textId="77777777" w:rsidR="0007732F" w:rsidRPr="00285D41" w:rsidRDefault="0007732F" w:rsidP="00E77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53ECF" w14:textId="77777777" w:rsidR="0007732F" w:rsidRPr="00285D41" w:rsidRDefault="0007732F" w:rsidP="00E77962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763B0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133 976 898,24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44A2" w14:textId="77777777" w:rsidR="0007732F" w:rsidRPr="002234DE" w:rsidRDefault="00446BD4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137 297 371,22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DD1B1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128 784 716,00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6126" w14:textId="77777777" w:rsidR="0007732F" w:rsidRPr="002234DE" w:rsidRDefault="0007732F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139 879 716,00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5AD38" w14:textId="77777777" w:rsidR="0007732F" w:rsidRPr="002234DE" w:rsidRDefault="00446BD4" w:rsidP="00E77962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2234DE">
              <w:rPr>
                <w:b/>
                <w:bCs/>
                <w:color w:val="000000"/>
                <w:sz w:val="19"/>
                <w:szCs w:val="19"/>
              </w:rPr>
              <w:t>539 938 701,46</w:t>
            </w:r>
          </w:p>
        </w:tc>
      </w:tr>
    </w:tbl>
    <w:p w14:paraId="65972CE1" w14:textId="77777777" w:rsidR="00137C11" w:rsidRDefault="00137C11" w:rsidP="0095244F">
      <w:pPr>
        <w:pStyle w:val="ac"/>
        <w:tabs>
          <w:tab w:val="clear" w:pos="9498"/>
        </w:tabs>
        <w:ind w:firstLine="708"/>
        <w:jc w:val="both"/>
      </w:pPr>
      <w:bookmarkStart w:id="4" w:name="_Hlk203640291"/>
    </w:p>
    <w:p w14:paraId="598C4C1B" w14:textId="77777777" w:rsidR="002234DE" w:rsidRDefault="0007732F" w:rsidP="0095244F">
      <w:pPr>
        <w:pStyle w:val="ac"/>
        <w:tabs>
          <w:tab w:val="clear" w:pos="9498"/>
        </w:tabs>
        <w:ind w:firstLine="708"/>
        <w:jc w:val="both"/>
      </w:pPr>
      <w:r>
        <w:t>2</w:t>
      </w:r>
      <w:r w:rsidR="00B46E5F">
        <w:t>.</w:t>
      </w:r>
      <w:r w:rsidR="00C8735B">
        <w:t xml:space="preserve"> </w:t>
      </w:r>
      <w:r w:rsidR="002234DE">
        <w:t xml:space="preserve">Признать утратившими силу: </w:t>
      </w:r>
    </w:p>
    <w:p w14:paraId="3BE1AFB8" w14:textId="5CFDF2D0" w:rsidR="002234DE" w:rsidRDefault="002234DE" w:rsidP="0095244F">
      <w:pPr>
        <w:pStyle w:val="ac"/>
        <w:tabs>
          <w:tab w:val="clear" w:pos="9498"/>
        </w:tabs>
        <w:ind w:firstLine="708"/>
        <w:jc w:val="both"/>
      </w:pPr>
      <w:r>
        <w:t>1) подпункты 2, 3 пункта 1 постановления администрации от 25.03.2026 № 272 «О внесении изменений в постановление администрации от 06.08.2025 № 854 «Об утверждении муниципальной программы «Поддержка и развитие дошкольного образования в городе Трехгорном»;</w:t>
      </w:r>
    </w:p>
    <w:p w14:paraId="08CF649D" w14:textId="774BB38F" w:rsidR="00C8735B" w:rsidRDefault="002234DE" w:rsidP="0095244F">
      <w:pPr>
        <w:pStyle w:val="ac"/>
        <w:tabs>
          <w:tab w:val="clear" w:pos="9498"/>
        </w:tabs>
        <w:ind w:firstLine="708"/>
        <w:jc w:val="both"/>
      </w:pPr>
      <w:r>
        <w:t>2) п</w:t>
      </w:r>
      <w:r w:rsidR="00070FEF">
        <w:t xml:space="preserve">одпункты 1, 2, абзац </w:t>
      </w:r>
      <w:r>
        <w:t>2</w:t>
      </w:r>
      <w:r w:rsidR="00070FEF">
        <w:t xml:space="preserve"> подпункта 3 пункта 1 п</w:t>
      </w:r>
      <w:r w:rsidR="00C8735B">
        <w:t>остановлени</w:t>
      </w:r>
      <w:r w:rsidR="00070FEF">
        <w:t>я</w:t>
      </w:r>
      <w:r>
        <w:t xml:space="preserve"> администрации</w:t>
      </w:r>
      <w:r w:rsidR="00C8735B">
        <w:t xml:space="preserve"> от </w:t>
      </w:r>
      <w:r w:rsidR="00070FEF">
        <w:t>30</w:t>
      </w:r>
      <w:r w:rsidR="00C8735B">
        <w:t>.0</w:t>
      </w:r>
      <w:r w:rsidR="00070FEF">
        <w:t>6</w:t>
      </w:r>
      <w:r w:rsidR="00C8735B">
        <w:t>.202</w:t>
      </w:r>
      <w:r w:rsidR="00D7394D">
        <w:t>6</w:t>
      </w:r>
      <w:r w:rsidR="00C8735B">
        <w:t xml:space="preserve"> № </w:t>
      </w:r>
      <w:r w:rsidR="00070FEF">
        <w:t>623</w:t>
      </w:r>
      <w:r w:rsidR="00C8735B">
        <w:t xml:space="preserve"> «О внесении изменений в постановление администрации от 06.08.202</w:t>
      </w:r>
      <w:r w:rsidR="00FD72BC">
        <w:t>5</w:t>
      </w:r>
      <w:r w:rsidR="00C8735B">
        <w:t xml:space="preserve"> № 854 «Об утверждении муниципальной программы «Поддержка и развитие дошкольного образования в городе Трехгорном».</w:t>
      </w:r>
      <w:r w:rsidR="00B46E5F">
        <w:t xml:space="preserve"> </w:t>
      </w:r>
    </w:p>
    <w:p w14:paraId="1753975B" w14:textId="77777777" w:rsidR="0095244F" w:rsidRPr="001A175E" w:rsidRDefault="00C8735B" w:rsidP="0095244F">
      <w:pPr>
        <w:pStyle w:val="ac"/>
        <w:tabs>
          <w:tab w:val="clear" w:pos="9498"/>
        </w:tabs>
        <w:ind w:firstLine="708"/>
        <w:jc w:val="both"/>
      </w:pPr>
      <w:r>
        <w:t xml:space="preserve">3. </w:t>
      </w:r>
      <w:r w:rsidR="0095244F" w:rsidRPr="004807D9">
        <w:t xml:space="preserve">Настоящее постановление подлежит </w:t>
      </w:r>
      <w:r w:rsidR="00FD72BC">
        <w:t>опубликованию в сетевом издании «Трехгорный инфо» и размещению на официальном сайте органов местного самоуправления города Трехгорного в информационно- телекоммуникационной сети «Интернет».</w:t>
      </w:r>
    </w:p>
    <w:bookmarkEnd w:id="4"/>
    <w:p w14:paraId="7CE24580" w14:textId="77777777" w:rsidR="0095244F" w:rsidRPr="001A175E" w:rsidRDefault="00C8735B" w:rsidP="009524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5244F" w:rsidRPr="001A175E">
        <w:rPr>
          <w:sz w:val="28"/>
          <w:szCs w:val="28"/>
        </w:rPr>
        <w:t>. Контроль за исполнением настоящего постановления возложить на заместителя главы города по вопросам социальной сферы Попову И.А.</w:t>
      </w:r>
    </w:p>
    <w:p w14:paraId="6AECD441" w14:textId="73A191FF" w:rsidR="00137C11" w:rsidRDefault="00137C11" w:rsidP="0095244F">
      <w:pPr>
        <w:pStyle w:val="a9"/>
        <w:tabs>
          <w:tab w:val="clear" w:pos="9498"/>
          <w:tab w:val="right" w:pos="10348"/>
        </w:tabs>
        <w:spacing w:before="0"/>
      </w:pPr>
    </w:p>
    <w:p w14:paraId="186AD0CF" w14:textId="77777777" w:rsidR="00137C11" w:rsidRPr="00137C11" w:rsidRDefault="00137C11" w:rsidP="00137C11"/>
    <w:p w14:paraId="289F9708" w14:textId="36BDB430" w:rsidR="00CE5B74" w:rsidRPr="001D5929" w:rsidRDefault="003A55C9" w:rsidP="00137C11">
      <w:pPr>
        <w:pStyle w:val="a9"/>
        <w:tabs>
          <w:tab w:val="clear" w:pos="9498"/>
          <w:tab w:val="right" w:pos="10348"/>
        </w:tabs>
        <w:spacing w:before="0"/>
        <w:rPr>
          <w:bCs/>
        </w:rPr>
      </w:pPr>
      <w:r>
        <w:t>Г</w:t>
      </w:r>
      <w:r w:rsidR="0095244F" w:rsidRPr="001A175E">
        <w:t>лав</w:t>
      </w:r>
      <w:r>
        <w:t>а</w:t>
      </w:r>
      <w:r w:rsidR="0095244F" w:rsidRPr="001A175E">
        <w:t xml:space="preserve"> города                                                                                  </w:t>
      </w:r>
      <w:r w:rsidR="00070FEF">
        <w:t xml:space="preserve">   </w:t>
      </w:r>
      <w:r w:rsidR="0095244F" w:rsidRPr="001A175E">
        <w:t xml:space="preserve"> </w:t>
      </w:r>
      <w:r>
        <w:t>Д.А.</w:t>
      </w:r>
      <w:r w:rsidR="00E51365">
        <w:t xml:space="preserve"> </w:t>
      </w:r>
      <w:r>
        <w:t>Громенко</w:t>
      </w:r>
    </w:p>
    <w:p w14:paraId="2ED1FC06" w14:textId="77777777" w:rsidR="003A55C9" w:rsidRDefault="003A55C9" w:rsidP="003A55C9">
      <w:pPr>
        <w:tabs>
          <w:tab w:val="left" w:pos="8422"/>
        </w:tabs>
      </w:pPr>
    </w:p>
    <w:p w14:paraId="0D71E43A" w14:textId="578BF20F" w:rsidR="002234DE" w:rsidRDefault="002234DE" w:rsidP="003A55C9">
      <w:pPr>
        <w:tabs>
          <w:tab w:val="left" w:pos="8422"/>
        </w:tabs>
        <w:sectPr w:rsidR="002234DE" w:rsidSect="00E51365"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701" w:header="720" w:footer="720" w:gutter="0"/>
          <w:pgNumType w:start="1"/>
          <w:cols w:space="720"/>
          <w:titlePg/>
          <w:docGrid w:linePitch="326"/>
        </w:sectPr>
      </w:pPr>
    </w:p>
    <w:p w14:paraId="40ECB861" w14:textId="0EF72DB1" w:rsidR="002234DE" w:rsidRDefault="00446BD4" w:rsidP="00446BD4">
      <w:pPr>
        <w:ind w:left="4962" w:right="-2"/>
        <w:jc w:val="center"/>
        <w:rPr>
          <w:bCs/>
        </w:rPr>
      </w:pPr>
      <w:r w:rsidRPr="00D73710">
        <w:rPr>
          <w:bCs/>
        </w:rPr>
        <w:lastRenderedPageBreak/>
        <w:t>Приложение</w:t>
      </w:r>
      <w:r>
        <w:rPr>
          <w:bCs/>
        </w:rPr>
        <w:t xml:space="preserve"> </w:t>
      </w:r>
      <w:r w:rsidR="002234DE">
        <w:rPr>
          <w:bCs/>
        </w:rPr>
        <w:t>1</w:t>
      </w:r>
    </w:p>
    <w:p w14:paraId="5FEF13FA" w14:textId="77777777" w:rsidR="00446BD4" w:rsidRDefault="00446BD4" w:rsidP="00446BD4">
      <w:pPr>
        <w:ind w:left="4962" w:right="-2"/>
        <w:jc w:val="center"/>
        <w:rPr>
          <w:bCs/>
        </w:rPr>
      </w:pPr>
      <w:r>
        <w:rPr>
          <w:bCs/>
        </w:rPr>
        <w:t xml:space="preserve">к постановлению администрации </w:t>
      </w:r>
    </w:p>
    <w:p w14:paraId="71DE40CC" w14:textId="4978A379" w:rsidR="00446BD4" w:rsidRDefault="00446BD4" w:rsidP="00446BD4">
      <w:pPr>
        <w:ind w:left="4962" w:right="-2"/>
        <w:jc w:val="center"/>
        <w:rPr>
          <w:bCs/>
        </w:rPr>
      </w:pPr>
      <w:r>
        <w:rPr>
          <w:bCs/>
        </w:rPr>
        <w:t>от __</w:t>
      </w:r>
      <w:r w:rsidR="004D0DA0">
        <w:rPr>
          <w:bCs/>
          <w:u w:val="single"/>
        </w:rPr>
        <w:t>06.10.2026</w:t>
      </w:r>
      <w:r>
        <w:rPr>
          <w:bCs/>
        </w:rPr>
        <w:t>_ № _</w:t>
      </w:r>
      <w:r w:rsidR="004D0DA0">
        <w:rPr>
          <w:bCs/>
          <w:u w:val="single"/>
        </w:rPr>
        <w:t>1003</w:t>
      </w:r>
      <w:r>
        <w:rPr>
          <w:bCs/>
        </w:rPr>
        <w:t>__</w:t>
      </w:r>
    </w:p>
    <w:p w14:paraId="6B96AB7D" w14:textId="0E3DC2F0" w:rsidR="002234DE" w:rsidRDefault="002234DE" w:rsidP="00446BD4">
      <w:pPr>
        <w:ind w:left="4962" w:right="-2"/>
        <w:jc w:val="center"/>
        <w:rPr>
          <w:bCs/>
        </w:rPr>
      </w:pPr>
    </w:p>
    <w:p w14:paraId="52B12B37" w14:textId="3BA08750" w:rsidR="002234DE" w:rsidRDefault="002234DE" w:rsidP="002234DE">
      <w:pPr>
        <w:ind w:left="4962" w:right="-2"/>
        <w:jc w:val="center"/>
        <w:rPr>
          <w:bCs/>
        </w:rPr>
      </w:pPr>
      <w:r w:rsidRPr="00D73710">
        <w:rPr>
          <w:bCs/>
        </w:rPr>
        <w:t>Приложение</w:t>
      </w:r>
      <w:r>
        <w:rPr>
          <w:bCs/>
        </w:rPr>
        <w:t xml:space="preserve"> 2 </w:t>
      </w:r>
    </w:p>
    <w:p w14:paraId="30A86CDA" w14:textId="77777777" w:rsidR="002234DE" w:rsidRDefault="002234DE" w:rsidP="002234DE">
      <w:pPr>
        <w:ind w:left="4962" w:right="-2"/>
        <w:jc w:val="center"/>
        <w:rPr>
          <w:bCs/>
        </w:rPr>
      </w:pPr>
      <w:r>
        <w:rPr>
          <w:bCs/>
        </w:rPr>
        <w:t xml:space="preserve">к постановлению администрации </w:t>
      </w:r>
    </w:p>
    <w:p w14:paraId="4864A277" w14:textId="77777777" w:rsidR="002234DE" w:rsidRPr="00D73710" w:rsidRDefault="002234DE" w:rsidP="002234DE">
      <w:pPr>
        <w:ind w:left="4962" w:right="-2"/>
        <w:jc w:val="center"/>
        <w:rPr>
          <w:bCs/>
        </w:rPr>
      </w:pPr>
      <w:r>
        <w:rPr>
          <w:bCs/>
        </w:rPr>
        <w:t>от 06.08.2025 № 854</w:t>
      </w:r>
    </w:p>
    <w:p w14:paraId="57B97CB5" w14:textId="77777777" w:rsidR="002234DE" w:rsidRDefault="002234DE" w:rsidP="002234DE">
      <w:pPr>
        <w:jc w:val="center"/>
        <w:rPr>
          <w:sz w:val="28"/>
          <w:szCs w:val="28"/>
        </w:rPr>
      </w:pPr>
    </w:p>
    <w:p w14:paraId="71D3B911" w14:textId="77777777" w:rsidR="002234DE" w:rsidRDefault="002234DE" w:rsidP="002234DE">
      <w:pPr>
        <w:pStyle w:val="ac"/>
        <w:tabs>
          <w:tab w:val="clear" w:pos="9498"/>
        </w:tabs>
        <w:ind w:firstLine="708"/>
        <w:jc w:val="both"/>
      </w:pPr>
    </w:p>
    <w:p w14:paraId="626FA414" w14:textId="77777777" w:rsidR="002234DE" w:rsidRPr="00257DE0" w:rsidRDefault="002234DE" w:rsidP="002234DE">
      <w:pPr>
        <w:spacing w:line="100" w:lineRule="atLeast"/>
        <w:jc w:val="center"/>
      </w:pPr>
      <w:r w:rsidRPr="00257DE0">
        <w:t>Паспорт муниципальной программы</w:t>
      </w:r>
    </w:p>
    <w:p w14:paraId="6FF68A79" w14:textId="77777777" w:rsidR="002234DE" w:rsidRPr="00DE2194" w:rsidRDefault="002234DE" w:rsidP="002234DE">
      <w:pPr>
        <w:jc w:val="center"/>
        <w:rPr>
          <w:b/>
          <w:bCs/>
        </w:rPr>
      </w:pPr>
      <w:r w:rsidRPr="00DE2194">
        <w:rPr>
          <w:b/>
          <w:bCs/>
        </w:rPr>
        <w:t>«</w:t>
      </w:r>
      <w:r w:rsidRPr="002C03E2">
        <w:t>Поддержка и развитие дошкольного образования в городе Трехгорном</w:t>
      </w:r>
      <w:r w:rsidRPr="00DE2194">
        <w:rPr>
          <w:b/>
          <w:bCs/>
        </w:rPr>
        <w:t>»</w:t>
      </w:r>
    </w:p>
    <w:p w14:paraId="602B43C8" w14:textId="77777777" w:rsidR="002234DE" w:rsidRPr="00DE2194" w:rsidRDefault="002234DE" w:rsidP="002234DE">
      <w:pPr>
        <w:spacing w:line="100" w:lineRule="atLeast"/>
        <w:jc w:val="center"/>
        <w:rPr>
          <w:b/>
        </w:rPr>
      </w:pPr>
    </w:p>
    <w:p w14:paraId="76D44B5C" w14:textId="77777777" w:rsidR="002234DE" w:rsidRPr="00DE2194" w:rsidRDefault="002234DE" w:rsidP="002234DE">
      <w:pPr>
        <w:spacing w:line="100" w:lineRule="atLeast"/>
        <w:jc w:val="center"/>
        <w:rPr>
          <w:b/>
        </w:rPr>
      </w:pPr>
      <w:r w:rsidRPr="00DE2194">
        <w:rPr>
          <w:b/>
        </w:rPr>
        <w:t>1. Основные положения</w:t>
      </w:r>
    </w:p>
    <w:p w14:paraId="495C045A" w14:textId="77777777" w:rsidR="002234DE" w:rsidRPr="00DE2194" w:rsidRDefault="002234DE" w:rsidP="002234DE">
      <w:pPr>
        <w:spacing w:line="100" w:lineRule="atLeast"/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417"/>
        <w:gridCol w:w="5954"/>
      </w:tblGrid>
      <w:tr w:rsidR="002234DE" w:rsidRPr="00DE2194" w14:paraId="68255EF2" w14:textId="77777777" w:rsidTr="00080DB5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DB51" w14:textId="77777777" w:rsidR="002234DE" w:rsidRPr="00735F00" w:rsidRDefault="002234DE" w:rsidP="00080DB5">
            <w:r w:rsidRPr="00735F00">
              <w:t>Куратор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9E78" w14:textId="77777777" w:rsidR="002234DE" w:rsidRPr="00735F00" w:rsidRDefault="002234DE" w:rsidP="00080DB5">
            <w:pPr>
              <w:jc w:val="both"/>
            </w:pPr>
            <w:r w:rsidRPr="00735F00">
              <w:t>Заместитель главы города по вопросам социальной сферы</w:t>
            </w:r>
          </w:p>
        </w:tc>
      </w:tr>
      <w:tr w:rsidR="002234DE" w:rsidRPr="00DE2194" w14:paraId="411F9CF4" w14:textId="77777777" w:rsidTr="00080DB5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65B1" w14:textId="77777777" w:rsidR="002234DE" w:rsidRPr="00735F00" w:rsidRDefault="002234DE" w:rsidP="00080DB5">
            <w:r w:rsidRPr="00735F00">
              <w:t>Ответственный исполнитель муниципальной программы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3A33" w14:textId="77777777" w:rsidR="002234DE" w:rsidRPr="00735F00" w:rsidRDefault="002234DE" w:rsidP="00080DB5">
            <w:pPr>
              <w:jc w:val="both"/>
            </w:pPr>
            <w:r w:rsidRPr="00735F00">
              <w:t xml:space="preserve">Управление образования администрации города Трехгорного (далее – Управление образования)  </w:t>
            </w:r>
          </w:p>
        </w:tc>
      </w:tr>
      <w:tr w:rsidR="002234DE" w:rsidRPr="00DE2194" w14:paraId="5CBEF07B" w14:textId="77777777" w:rsidTr="00080DB5">
        <w:trPr>
          <w:trHeight w:val="10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2217" w14:textId="77777777" w:rsidR="002234DE" w:rsidRPr="00735F00" w:rsidRDefault="002234DE" w:rsidP="00080DB5">
            <w:r w:rsidRPr="00735F00">
              <w:t>Соисполнители муниципальной программы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CA50" w14:textId="77777777" w:rsidR="002234DE" w:rsidRPr="00945EBE" w:rsidRDefault="002234DE" w:rsidP="00080DB5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№1» (</w:t>
            </w:r>
            <w:r>
              <w:t>далее – МБДОУ «ДС № 1»)</w:t>
            </w:r>
            <w:r w:rsidRPr="00945EBE">
              <w:t>;</w:t>
            </w:r>
          </w:p>
          <w:p w14:paraId="54231F93" w14:textId="77777777" w:rsidR="002234DE" w:rsidRPr="00945EBE" w:rsidRDefault="002234DE" w:rsidP="00080DB5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«Центр развития ребенка-детский сад №4» (</w:t>
            </w:r>
            <w:r>
              <w:t>далее – МБДОУ «ЦРРДС № 4»)</w:t>
            </w:r>
            <w:r w:rsidRPr="00945EBE">
              <w:t>;</w:t>
            </w:r>
          </w:p>
          <w:p w14:paraId="627F334D" w14:textId="77777777" w:rsidR="002234DE" w:rsidRPr="00945EBE" w:rsidRDefault="002234DE" w:rsidP="00080DB5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№7» (</w:t>
            </w:r>
            <w:r>
              <w:t>далее – МБДОУ «ДС № 7»)</w:t>
            </w:r>
            <w:r w:rsidRPr="00945EBE">
              <w:t>;</w:t>
            </w:r>
          </w:p>
          <w:p w14:paraId="44DFF633" w14:textId="77777777" w:rsidR="002234DE" w:rsidRPr="00945EBE" w:rsidRDefault="002234DE" w:rsidP="00080DB5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№8»</w:t>
            </w:r>
            <w:r>
              <w:t xml:space="preserve"> </w:t>
            </w:r>
            <w:r w:rsidRPr="00945EBE">
              <w:t>(</w:t>
            </w:r>
            <w:r>
              <w:t>далее – МБДОУ «ДС № 8»)</w:t>
            </w:r>
            <w:r w:rsidRPr="00945EBE">
              <w:t>;</w:t>
            </w:r>
          </w:p>
          <w:p w14:paraId="5EF4EB93" w14:textId="77777777" w:rsidR="002234DE" w:rsidRPr="00945EBE" w:rsidRDefault="002234DE" w:rsidP="00080DB5">
            <w:pPr>
              <w:ind w:right="-2"/>
              <w:jc w:val="both"/>
            </w:pPr>
            <w:r w:rsidRPr="00945EBE">
              <w:t xml:space="preserve"> Муниципальное бюджетное дошкольное образовательное учреждение «Детский сад №16 «Бригантина» (</w:t>
            </w:r>
            <w:r>
              <w:t>далее – МБДОУ «ДС № 16 «Бригантина»)</w:t>
            </w:r>
            <w:r w:rsidRPr="00945EBE">
              <w:t>;</w:t>
            </w:r>
          </w:p>
          <w:p w14:paraId="74FE5990" w14:textId="77777777" w:rsidR="002234DE" w:rsidRPr="00735F00" w:rsidRDefault="002234DE" w:rsidP="00080DB5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№17 «Улыбка»</w:t>
            </w:r>
            <w:r>
              <w:t xml:space="preserve"> </w:t>
            </w:r>
            <w:r w:rsidRPr="00945EBE">
              <w:t>(</w:t>
            </w:r>
            <w:r>
              <w:t>далее – МБДОУ «ДС № 17 «Улыбка»)</w:t>
            </w:r>
          </w:p>
        </w:tc>
      </w:tr>
      <w:tr w:rsidR="002234DE" w:rsidRPr="00DE2194" w14:paraId="63134CDA" w14:textId="77777777" w:rsidTr="00080DB5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929A" w14:textId="77777777" w:rsidR="002234DE" w:rsidRPr="00735F00" w:rsidRDefault="002234DE" w:rsidP="00080DB5">
            <w:r w:rsidRPr="00735F00">
              <w:t xml:space="preserve">Сроки реализации муниципальной программы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D158" w14:textId="77777777" w:rsidR="002234DE" w:rsidRPr="00735F00" w:rsidRDefault="002234DE" w:rsidP="00080DB5">
            <w:pPr>
              <w:jc w:val="both"/>
            </w:pPr>
            <w:r w:rsidRPr="00735F00">
              <w:t>2025 -20</w:t>
            </w:r>
            <w:r>
              <w:t>28</w:t>
            </w:r>
            <w:r w:rsidRPr="00735F00">
              <w:t xml:space="preserve"> годы</w:t>
            </w:r>
          </w:p>
          <w:p w14:paraId="26DC0E0A" w14:textId="77777777" w:rsidR="002234DE" w:rsidRPr="00735F00" w:rsidRDefault="002234DE" w:rsidP="00080DB5">
            <w:pPr>
              <w:jc w:val="both"/>
            </w:pPr>
            <w:r w:rsidRPr="00735F00">
              <w:t xml:space="preserve">поэтапная реализация отсутствует </w:t>
            </w:r>
          </w:p>
        </w:tc>
      </w:tr>
      <w:tr w:rsidR="002234DE" w:rsidRPr="00DE2194" w14:paraId="0DA7335D" w14:textId="77777777" w:rsidTr="00080DB5">
        <w:trPr>
          <w:trHeight w:val="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4260" w14:textId="77777777" w:rsidR="002234DE" w:rsidRPr="00735F00" w:rsidRDefault="002234DE" w:rsidP="00080DB5">
            <w:r w:rsidRPr="00735F00">
              <w:t>Цель муниципальной программы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74E63" w14:textId="7BC355F9" w:rsidR="002234DE" w:rsidRPr="002234DE" w:rsidRDefault="002234DE" w:rsidP="00080DB5">
            <w:pPr>
              <w:jc w:val="both"/>
            </w:pPr>
            <w:r w:rsidRPr="002234DE">
              <w:t>Предоставление равных возможностей для получения детьми качественного дошкольного образования всех видов и уровней</w:t>
            </w:r>
          </w:p>
        </w:tc>
      </w:tr>
      <w:tr w:rsidR="002234DE" w:rsidRPr="00DE2194" w14:paraId="2B11BE6E" w14:textId="77777777" w:rsidTr="00080DB5">
        <w:trPr>
          <w:trHeight w:val="5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32F3" w14:textId="77777777" w:rsidR="002234DE" w:rsidRPr="00735F00" w:rsidRDefault="002234DE" w:rsidP="00080DB5">
            <w:r w:rsidRPr="00735F00">
              <w:t>Перечень направлений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8F03" w14:textId="77777777" w:rsidR="002234DE" w:rsidRPr="00374AA3" w:rsidRDefault="002234DE" w:rsidP="00080DB5">
            <w:pPr>
              <w:pStyle w:val="19"/>
              <w:tabs>
                <w:tab w:val="left" w:pos="1117"/>
              </w:tabs>
              <w:jc w:val="both"/>
              <w:rPr>
                <w:sz w:val="24"/>
                <w:szCs w:val="24"/>
              </w:rPr>
            </w:pPr>
            <w:r w:rsidRPr="00374AA3">
              <w:rPr>
                <w:sz w:val="24"/>
                <w:szCs w:val="24"/>
              </w:rPr>
              <w:t xml:space="preserve">1. Обеспечение и сохранение 100 </w:t>
            </w:r>
            <w:r w:rsidRPr="00374AA3">
              <w:rPr>
                <w:sz w:val="24"/>
              </w:rPr>
              <w:t xml:space="preserve">процентной </w:t>
            </w:r>
            <w:r w:rsidRPr="00374AA3">
              <w:rPr>
                <w:sz w:val="24"/>
                <w:szCs w:val="24"/>
              </w:rPr>
              <w:t>доступности качественного дошкольного образования.</w:t>
            </w:r>
          </w:p>
          <w:p w14:paraId="4B482DCC" w14:textId="77777777" w:rsidR="002234DE" w:rsidRPr="00374AA3" w:rsidRDefault="002234DE" w:rsidP="00080DB5">
            <w:pPr>
              <w:pStyle w:val="19"/>
              <w:tabs>
                <w:tab w:val="left" w:pos="1117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374AA3">
              <w:rPr>
                <w:sz w:val="24"/>
                <w:szCs w:val="24"/>
              </w:rPr>
              <w:t>2. Финансовое обеспечение развития дошкольного образования.</w:t>
            </w:r>
          </w:p>
        </w:tc>
      </w:tr>
      <w:tr w:rsidR="002234DE" w:rsidRPr="00DE2194" w14:paraId="28BDAAB5" w14:textId="77777777" w:rsidTr="00080DB5">
        <w:trPr>
          <w:trHeight w:val="5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5B33" w14:textId="77777777" w:rsidR="002234DE" w:rsidRPr="00735F00" w:rsidRDefault="002234DE" w:rsidP="00080DB5">
            <w:r w:rsidRPr="00735F00">
              <w:t xml:space="preserve">Связь с </w:t>
            </w:r>
            <w:proofErr w:type="gramStart"/>
            <w:r>
              <w:t xml:space="preserve">государственной </w:t>
            </w:r>
            <w:r w:rsidRPr="00735F00">
              <w:t xml:space="preserve"> программ</w:t>
            </w:r>
            <w:r>
              <w:t>ой</w:t>
            </w:r>
            <w:proofErr w:type="gramEnd"/>
            <w:r w:rsidRPr="00735F00"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9A2D" w14:textId="6240F4C9" w:rsidR="002234DE" w:rsidRPr="00374AA3" w:rsidRDefault="002234DE" w:rsidP="00080DB5">
            <w:pPr>
              <w:jc w:val="both"/>
            </w:pPr>
            <w:r w:rsidRPr="00374AA3">
              <w:t>Государственная программа «Поддержка и развитие дошкольного образования в Челябинской области», утвержденная постановлением Правительства Челябинской области от 2</w:t>
            </w:r>
            <w:r w:rsidR="00492698">
              <w:t>9</w:t>
            </w:r>
            <w:r w:rsidRPr="00374AA3">
              <w:t xml:space="preserve">.10.2014 </w:t>
            </w:r>
            <w:r w:rsidRPr="00374AA3">
              <w:br/>
              <w:t>№ 522-П</w:t>
            </w:r>
          </w:p>
        </w:tc>
      </w:tr>
    </w:tbl>
    <w:p w14:paraId="0F4AAD0F" w14:textId="77777777" w:rsidR="002234DE" w:rsidRDefault="002234DE" w:rsidP="002234DE">
      <w:pPr>
        <w:jc w:val="right"/>
        <w:rPr>
          <w:bCs/>
        </w:rPr>
        <w:sectPr w:rsidR="002234DE" w:rsidSect="00E51365">
          <w:pgSz w:w="11906" w:h="16838" w:code="9"/>
          <w:pgMar w:top="1134" w:right="851" w:bottom="1134" w:left="1701" w:header="720" w:footer="720" w:gutter="0"/>
          <w:pgNumType w:start="1"/>
          <w:cols w:space="720"/>
          <w:titlePg/>
          <w:docGrid w:linePitch="326"/>
        </w:sectPr>
      </w:pPr>
    </w:p>
    <w:p w14:paraId="3EDDE0FB" w14:textId="77777777" w:rsidR="002234DE" w:rsidRDefault="002234DE" w:rsidP="002234DE">
      <w:pPr>
        <w:spacing w:line="100" w:lineRule="atLeast"/>
        <w:jc w:val="center"/>
        <w:rPr>
          <w:b/>
        </w:rPr>
      </w:pPr>
      <w:r>
        <w:rPr>
          <w:b/>
        </w:rPr>
        <w:lastRenderedPageBreak/>
        <w:t xml:space="preserve">2. </w:t>
      </w:r>
      <w:r w:rsidRPr="00095D90">
        <w:rPr>
          <w:b/>
        </w:rPr>
        <w:t xml:space="preserve">Показатели муниципальной программы </w:t>
      </w:r>
    </w:p>
    <w:p w14:paraId="610CD06D" w14:textId="77777777" w:rsidR="002234DE" w:rsidRDefault="002234DE" w:rsidP="002234DE">
      <w:pPr>
        <w:spacing w:line="100" w:lineRule="atLeast"/>
        <w:jc w:val="center"/>
        <w:rPr>
          <w:b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2"/>
        <w:gridCol w:w="2644"/>
        <w:gridCol w:w="1700"/>
        <w:gridCol w:w="1560"/>
        <w:gridCol w:w="1134"/>
        <w:gridCol w:w="992"/>
        <w:gridCol w:w="714"/>
        <w:gridCol w:w="850"/>
        <w:gridCol w:w="850"/>
        <w:gridCol w:w="844"/>
        <w:gridCol w:w="825"/>
        <w:gridCol w:w="2296"/>
      </w:tblGrid>
      <w:tr w:rsidR="002234DE" w:rsidRPr="00095D90" w14:paraId="238902A9" w14:textId="77777777" w:rsidTr="00080DB5">
        <w:trPr>
          <w:trHeight w:val="711"/>
          <w:tblHeader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DE3B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6835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</w:t>
            </w:r>
            <w:r w:rsidRPr="00095D9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8CE0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Уровень показателя (региональный / муниципальный)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3C20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6DCA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DA3D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39BD" w14:textId="77777777" w:rsidR="002234DE" w:rsidRPr="00CA1E92" w:rsidRDefault="002234DE" w:rsidP="00080DB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Pr="00095D90">
              <w:rPr>
                <w:color w:val="000000"/>
                <w:sz w:val="20"/>
                <w:szCs w:val="20"/>
              </w:rPr>
              <w:t>начения показателя по годам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F0DB" w14:textId="77777777" w:rsidR="002234DE" w:rsidRPr="00CA1E92" w:rsidRDefault="002234DE" w:rsidP="00080DB5">
            <w:pPr>
              <w:jc w:val="center"/>
              <w:rPr>
                <w:sz w:val="20"/>
                <w:szCs w:val="20"/>
              </w:rPr>
            </w:pPr>
            <w:r w:rsidRPr="00CA1E92">
              <w:rPr>
                <w:sz w:val="20"/>
                <w:szCs w:val="20"/>
              </w:rPr>
              <w:t xml:space="preserve">Связь с показателями </w:t>
            </w:r>
            <w:r>
              <w:rPr>
                <w:sz w:val="20"/>
                <w:szCs w:val="20"/>
              </w:rPr>
              <w:t>государственной</w:t>
            </w:r>
            <w:r w:rsidRPr="00CA1E92">
              <w:rPr>
                <w:sz w:val="20"/>
                <w:szCs w:val="20"/>
              </w:rPr>
              <w:t xml:space="preserve"> программы</w:t>
            </w:r>
          </w:p>
        </w:tc>
      </w:tr>
      <w:tr w:rsidR="002234DE" w:rsidRPr="00095D90" w14:paraId="532AB127" w14:textId="77777777" w:rsidTr="00080DB5">
        <w:trPr>
          <w:trHeight w:val="128"/>
          <w:tblHeader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E5F5" w14:textId="77777777" w:rsidR="002234DE" w:rsidRPr="00095D90" w:rsidRDefault="002234DE" w:rsidP="00080D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DCAB" w14:textId="77777777" w:rsidR="002234DE" w:rsidRPr="00095D90" w:rsidRDefault="002234DE" w:rsidP="00080D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5ED7" w14:textId="77777777" w:rsidR="002234DE" w:rsidRPr="00095D90" w:rsidRDefault="002234DE" w:rsidP="00080D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4C52" w14:textId="77777777" w:rsidR="002234DE" w:rsidRPr="00095D90" w:rsidRDefault="002234DE" w:rsidP="00080D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ED68" w14:textId="77777777" w:rsidR="002234DE" w:rsidRPr="00095D90" w:rsidRDefault="002234DE" w:rsidP="00080D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A64C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5A4C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E14A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98E4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47D5" w14:textId="77777777" w:rsidR="002234DE" w:rsidRPr="00095D90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8A87" w14:textId="77777777" w:rsidR="002234DE" w:rsidRPr="00CA1E92" w:rsidRDefault="002234DE" w:rsidP="00080DB5">
            <w:pPr>
              <w:jc w:val="center"/>
              <w:rPr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0FD7" w14:textId="77777777" w:rsidR="002234DE" w:rsidRPr="00CA1E92" w:rsidRDefault="002234DE" w:rsidP="00080DB5">
            <w:pPr>
              <w:rPr>
                <w:sz w:val="20"/>
                <w:szCs w:val="20"/>
              </w:rPr>
            </w:pPr>
          </w:p>
        </w:tc>
      </w:tr>
      <w:tr w:rsidR="002234DE" w:rsidRPr="00095D90" w14:paraId="733DD3D2" w14:textId="77777777" w:rsidTr="00080DB5">
        <w:trPr>
          <w:trHeight w:val="315"/>
          <w:tblHeader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FD5C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843F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25DA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E22E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CB36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C1EA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0C0A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DA44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1548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35EF" w14:textId="77777777" w:rsidR="002234DE" w:rsidRPr="00095D9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095D9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F64D" w14:textId="77777777" w:rsidR="002234DE" w:rsidRDefault="002234DE" w:rsidP="00080D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D810" w14:textId="77777777" w:rsidR="002234DE" w:rsidRPr="00CA1E92" w:rsidRDefault="002234DE" w:rsidP="00080D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2234DE" w:rsidRPr="00D83833" w14:paraId="21E770D5" w14:textId="77777777" w:rsidTr="00080DB5">
        <w:trPr>
          <w:trHeight w:val="507"/>
        </w:trPr>
        <w:tc>
          <w:tcPr>
            <w:tcW w:w="1504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22CA" w14:textId="77DC81F7" w:rsidR="002234DE" w:rsidRPr="00CA1E92" w:rsidRDefault="002234DE" w:rsidP="00080DB5">
            <w:pPr>
              <w:rPr>
                <w:sz w:val="22"/>
                <w:szCs w:val="22"/>
              </w:rPr>
            </w:pPr>
            <w:r w:rsidRPr="00137C11">
              <w:t>Цель муниципальной программы: «Предоставление равных возможностей для получения детьми качественного дошкольного образования всех видов и уровней»</w:t>
            </w:r>
          </w:p>
        </w:tc>
      </w:tr>
      <w:tr w:rsidR="002234DE" w:rsidRPr="00D83833" w14:paraId="52EA6275" w14:textId="77777777" w:rsidTr="00080DB5">
        <w:trPr>
          <w:trHeight w:val="112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05FDD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7BE0" w14:textId="77777777" w:rsidR="002234DE" w:rsidRPr="00945EBE" w:rsidRDefault="002234DE" w:rsidP="00080DB5">
            <w:pPr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Доступность дошкольного образования для детей с ОВЗ и детей-инвалидов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F0B00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региональный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5FBE8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DC553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7FD63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078BC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649FDB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5936A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510EA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BED2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341A7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sz w:val="22"/>
                <w:szCs w:val="22"/>
              </w:rPr>
              <w:t>Доступность дошкольного образования для детей с ОВЗ и детей инвалидов</w:t>
            </w:r>
          </w:p>
        </w:tc>
      </w:tr>
      <w:tr w:rsidR="002234DE" w:rsidRPr="00D83833" w14:paraId="4117E6CE" w14:textId="77777777" w:rsidTr="00080DB5">
        <w:trPr>
          <w:trHeight w:val="3009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00497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BF6A" w14:textId="77777777" w:rsidR="002234DE" w:rsidRPr="00945EBE" w:rsidRDefault="002234DE" w:rsidP="00080DB5">
            <w:pPr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Удельный вес численности воспитанников ДОО, расположенных на территории Трехгорного городского округа</w:t>
            </w:r>
            <w:r>
              <w:rPr>
                <w:color w:val="000000"/>
                <w:sz w:val="22"/>
                <w:szCs w:val="22"/>
              </w:rPr>
              <w:t xml:space="preserve"> Челябинской области </w:t>
            </w:r>
            <w:r w:rsidRPr="00945EBE">
              <w:rPr>
                <w:color w:val="000000"/>
                <w:sz w:val="22"/>
                <w:szCs w:val="22"/>
              </w:rPr>
              <w:t>в возрасте 3 - 7 лет, охваченных образовательными программами дошкольного образования, соответствующими требованиям ФГОС ДО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825F2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региональный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5F9F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54522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9F243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F9DB3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E1C00E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1C5BB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B7F50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D484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88521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sz w:val="22"/>
                <w:szCs w:val="22"/>
              </w:rPr>
              <w:t>Удельный вес численности воспитанников в ДОО в возрасте 3-7 лет, охваченных образовательными программами дошкольного образования, соответствующими требованиям ФГОС ДО</w:t>
            </w:r>
          </w:p>
        </w:tc>
      </w:tr>
      <w:tr w:rsidR="002234DE" w:rsidRPr="00D83833" w14:paraId="70B5E8AE" w14:textId="77777777" w:rsidTr="00080DB5">
        <w:trPr>
          <w:trHeight w:val="1138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E3FEE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7828" w14:textId="77777777" w:rsidR="002234DE" w:rsidRPr="00945EBE" w:rsidRDefault="002234DE" w:rsidP="00080DB5">
            <w:pPr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Охват детей от 1 до 7 лет дошкольным образованием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898B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региональный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E92BB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FE5BA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CE995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88,2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9F13E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989185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3656B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6AC5D" w14:textId="77777777" w:rsidR="002234DE" w:rsidRPr="00945EBE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945EBE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343E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3FACE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sz w:val="22"/>
                <w:szCs w:val="22"/>
              </w:rPr>
              <w:t>Охват детей от 1 до 7 лет дошкольным образованием</w:t>
            </w:r>
          </w:p>
          <w:p w14:paraId="076960DE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DAC58B8" w14:textId="77777777" w:rsidR="002234DE" w:rsidRDefault="002234DE" w:rsidP="002234DE">
      <w:pPr>
        <w:jc w:val="right"/>
        <w:rPr>
          <w:bCs/>
        </w:rPr>
      </w:pPr>
    </w:p>
    <w:p w14:paraId="27D447EA" w14:textId="77777777" w:rsidR="002234DE" w:rsidRDefault="002234DE" w:rsidP="002234DE">
      <w:pPr>
        <w:rPr>
          <w:bCs/>
        </w:rPr>
      </w:pPr>
      <w:r>
        <w:rPr>
          <w:bCs/>
        </w:rPr>
        <w:br w:type="page"/>
      </w:r>
    </w:p>
    <w:tbl>
      <w:tblPr>
        <w:tblW w:w="147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5279"/>
        <w:gridCol w:w="1843"/>
        <w:gridCol w:w="1276"/>
        <w:gridCol w:w="1100"/>
        <w:gridCol w:w="1134"/>
        <w:gridCol w:w="993"/>
        <w:gridCol w:w="1134"/>
        <w:gridCol w:w="1450"/>
      </w:tblGrid>
      <w:tr w:rsidR="002234DE" w:rsidRPr="008C161C" w14:paraId="7D59DCDF" w14:textId="77777777" w:rsidTr="00080DB5">
        <w:trPr>
          <w:trHeight w:val="255"/>
        </w:trPr>
        <w:tc>
          <w:tcPr>
            <w:tcW w:w="147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790E9" w14:textId="77777777" w:rsidR="002234DE" w:rsidRDefault="002234DE" w:rsidP="00080DB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Pr="00735F00">
              <w:rPr>
                <w:b/>
              </w:rPr>
              <w:t>План достижения показателей муниципальн</w:t>
            </w:r>
            <w:r>
              <w:rPr>
                <w:b/>
              </w:rPr>
              <w:t xml:space="preserve">ой программы </w:t>
            </w:r>
            <w:r w:rsidRPr="00735F00">
              <w:rPr>
                <w:b/>
              </w:rPr>
              <w:t>в 202</w:t>
            </w:r>
            <w:r>
              <w:rPr>
                <w:b/>
              </w:rPr>
              <w:t>6</w:t>
            </w:r>
            <w:r w:rsidRPr="00735F00">
              <w:rPr>
                <w:b/>
              </w:rPr>
              <w:t xml:space="preserve"> году</w:t>
            </w:r>
          </w:p>
          <w:p w14:paraId="09DEF744" w14:textId="77777777" w:rsidR="002234DE" w:rsidRPr="00735F00" w:rsidRDefault="002234DE" w:rsidP="00080DB5">
            <w:pPr>
              <w:jc w:val="center"/>
              <w:rPr>
                <w:b/>
              </w:rPr>
            </w:pPr>
          </w:p>
          <w:p w14:paraId="49C09D28" w14:textId="77777777" w:rsidR="002234DE" w:rsidRPr="00735F00" w:rsidRDefault="002234DE" w:rsidP="00080DB5">
            <w:pPr>
              <w:pStyle w:val="afc"/>
              <w:ind w:left="1080"/>
              <w:rPr>
                <w:b/>
                <w:sz w:val="24"/>
              </w:rPr>
            </w:pPr>
          </w:p>
        </w:tc>
      </w:tr>
      <w:tr w:rsidR="002234DE" w:rsidRPr="008C161C" w14:paraId="21A9A4C7" w14:textId="77777777" w:rsidTr="00080DB5">
        <w:trPr>
          <w:trHeight w:val="52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52F1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B82664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D22C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  <w:r w:rsidRPr="00B8266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CE1A" w14:textId="77777777" w:rsidR="002234DE" w:rsidRPr="00CA1E92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CA1E92">
              <w:rPr>
                <w:color w:val="000000"/>
                <w:sz w:val="20"/>
                <w:szCs w:val="20"/>
              </w:rPr>
              <w:t>Уровень показателя (региональный / муниципальный)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BFC5" w14:textId="77777777" w:rsidR="002234DE" w:rsidRPr="00CA1E92" w:rsidRDefault="002234DE" w:rsidP="00080DB5">
            <w:pPr>
              <w:ind w:left="-32"/>
              <w:jc w:val="center"/>
              <w:rPr>
                <w:color w:val="000000"/>
                <w:sz w:val="20"/>
                <w:szCs w:val="20"/>
              </w:rPr>
            </w:pPr>
            <w:r w:rsidRPr="00CA1E92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43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BA04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B82664">
              <w:rPr>
                <w:color w:val="000000"/>
                <w:sz w:val="20"/>
                <w:szCs w:val="20"/>
              </w:rPr>
              <w:t>Плановые значения показателя по кварталам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EFEF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B82664">
              <w:rPr>
                <w:color w:val="000000"/>
                <w:sz w:val="20"/>
                <w:szCs w:val="20"/>
              </w:rPr>
              <w:t>На конец 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B82664">
              <w:rPr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2234DE" w:rsidRPr="008C161C" w14:paraId="42EF943F" w14:textId="77777777" w:rsidTr="00080DB5">
        <w:trPr>
          <w:trHeight w:val="45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3100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8425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973A8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C34E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67EB" w14:textId="77777777" w:rsidR="002234DE" w:rsidRPr="00735F00" w:rsidRDefault="002234DE" w:rsidP="00080DB5">
            <w:pPr>
              <w:ind w:hanging="99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8162" w14:textId="77777777" w:rsidR="002234DE" w:rsidRPr="00735F00" w:rsidRDefault="002234DE" w:rsidP="00080D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квартал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4C5F" w14:textId="77777777" w:rsidR="002234DE" w:rsidRPr="00735F00" w:rsidRDefault="002234DE" w:rsidP="00080DB5">
            <w:pPr>
              <w:ind w:left="-5" w:hanging="2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квартал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7BBA" w14:textId="77777777" w:rsidR="002234DE" w:rsidRPr="00735F00" w:rsidRDefault="002234DE" w:rsidP="00080DB5">
            <w:pPr>
              <w:ind w:hanging="1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квартал</w:t>
            </w:r>
          </w:p>
        </w:tc>
        <w:tc>
          <w:tcPr>
            <w:tcW w:w="1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76A5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</w:tr>
      <w:tr w:rsidR="002234DE" w:rsidRPr="00735F00" w14:paraId="4AD8E317" w14:textId="77777777" w:rsidTr="00080DB5">
        <w:trPr>
          <w:trHeight w:val="2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1BE9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B07C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3BD2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B8A9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0F46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CF24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6256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0F1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7421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</w:tr>
      <w:tr w:rsidR="002234DE" w:rsidRPr="00FC78CB" w14:paraId="1BA20CEB" w14:textId="77777777" w:rsidTr="00080DB5">
        <w:trPr>
          <w:trHeight w:val="600"/>
        </w:trPr>
        <w:tc>
          <w:tcPr>
            <w:tcW w:w="14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CBFAB" w14:textId="67DB61DB" w:rsidR="002234DE" w:rsidRPr="00D83833" w:rsidRDefault="002234DE" w:rsidP="00080DB5">
            <w:pPr>
              <w:rPr>
                <w:color w:val="000000"/>
                <w:sz w:val="22"/>
                <w:szCs w:val="22"/>
              </w:rPr>
            </w:pPr>
            <w:r w:rsidRPr="00137C11">
              <w:t>Цель муниципальной программы: «Предоставление равных возможностей для получения детьми качественного дошкольного образования всех видов и уровней»</w:t>
            </w:r>
          </w:p>
        </w:tc>
      </w:tr>
      <w:tr w:rsidR="002234DE" w:rsidRPr="00945EBE" w14:paraId="0DA75E8D" w14:textId="77777777" w:rsidTr="00080DB5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859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41EA" w14:textId="77777777" w:rsidR="002234DE" w:rsidRPr="00945EBE" w:rsidRDefault="002234DE" w:rsidP="00080DB5">
            <w:pPr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Доступность дошкольного образования для детей с ОВЗ и детей-инвалидов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7A811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региональный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69E6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6483C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E2207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C46AE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03669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432A2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2234DE" w:rsidRPr="00945EBE" w14:paraId="74D9EF5D" w14:textId="77777777" w:rsidTr="00080DB5">
        <w:trPr>
          <w:trHeight w:val="12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2F7B3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7BDF" w14:textId="77777777" w:rsidR="002234DE" w:rsidRPr="00945EBE" w:rsidRDefault="002234DE" w:rsidP="00080DB5">
            <w:pPr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 xml:space="preserve">Удельный вес численности воспитанников ДОО, расположенных на территории Трехгорного городского округа </w:t>
            </w:r>
            <w:r>
              <w:rPr>
                <w:color w:val="000000"/>
                <w:sz w:val="22"/>
                <w:szCs w:val="22"/>
              </w:rPr>
              <w:t xml:space="preserve">Челябинской области </w:t>
            </w:r>
            <w:r w:rsidRPr="00945EBE">
              <w:rPr>
                <w:color w:val="000000"/>
                <w:sz w:val="22"/>
                <w:szCs w:val="22"/>
              </w:rPr>
              <w:t>в возрасте 3 - 7 лет, охваченных образовательными программами дошкольного образования, соответствующими требованиям ФГОС ДО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FECB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региональный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70FD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F5914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90C77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FED8C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90D2B" w14:textId="77777777" w:rsidR="002234DE" w:rsidRPr="00945EBE" w:rsidRDefault="002234DE" w:rsidP="00080DB5">
            <w:pPr>
              <w:jc w:val="center"/>
              <w:rPr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B0774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2234DE" w:rsidRPr="008C161C" w14:paraId="005B5E0D" w14:textId="77777777" w:rsidTr="00080DB5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0B74C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C9D4" w14:textId="77777777" w:rsidR="002234DE" w:rsidRPr="00945EBE" w:rsidRDefault="002234DE" w:rsidP="00080DB5">
            <w:pPr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Охват детей от 1 до 7 лет дошкольным образованием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FC772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региональный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3CCC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05CE3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5732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5CDD7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67F2F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9EBE4" w14:textId="77777777" w:rsidR="002234DE" w:rsidRPr="00945EBE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945EBE">
              <w:rPr>
                <w:color w:val="000000"/>
                <w:sz w:val="22"/>
                <w:szCs w:val="22"/>
              </w:rPr>
              <w:t>89</w:t>
            </w:r>
          </w:p>
        </w:tc>
      </w:tr>
    </w:tbl>
    <w:p w14:paraId="4C33D27E" w14:textId="77777777" w:rsidR="002234DE" w:rsidRDefault="002234DE" w:rsidP="002234DE">
      <w:pPr>
        <w:jc w:val="center"/>
        <w:outlineLvl w:val="0"/>
        <w:rPr>
          <w:b/>
          <w:bCs/>
          <w:sz w:val="28"/>
          <w:szCs w:val="28"/>
        </w:rPr>
      </w:pPr>
    </w:p>
    <w:p w14:paraId="7B1F0756" w14:textId="77777777" w:rsidR="002234DE" w:rsidRDefault="002234DE" w:rsidP="002234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069551E" w14:textId="77777777" w:rsidR="002234DE" w:rsidRDefault="002234DE" w:rsidP="002234DE">
      <w:pPr>
        <w:jc w:val="center"/>
        <w:outlineLvl w:val="0"/>
        <w:rPr>
          <w:b/>
          <w:bCs/>
          <w:sz w:val="28"/>
          <w:szCs w:val="28"/>
        </w:rPr>
      </w:pPr>
    </w:p>
    <w:p w14:paraId="13F348E0" w14:textId="77777777" w:rsidR="002234DE" w:rsidRDefault="002234DE" w:rsidP="002234DE">
      <w:pPr>
        <w:jc w:val="center"/>
        <w:rPr>
          <w:b/>
        </w:rPr>
      </w:pPr>
      <w:r>
        <w:rPr>
          <w:b/>
        </w:rPr>
        <w:t xml:space="preserve">4. Структура муниципальной программы </w:t>
      </w:r>
    </w:p>
    <w:p w14:paraId="773F7F48" w14:textId="77777777" w:rsidR="002234DE" w:rsidRDefault="002234DE" w:rsidP="002234DE">
      <w:pPr>
        <w:jc w:val="center"/>
        <w:rPr>
          <w:b/>
        </w:rPr>
      </w:pPr>
    </w:p>
    <w:tbl>
      <w:tblPr>
        <w:tblW w:w="1492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95"/>
        <w:gridCol w:w="7229"/>
        <w:gridCol w:w="3260"/>
        <w:gridCol w:w="3544"/>
      </w:tblGrid>
      <w:tr w:rsidR="002234DE" w:rsidRPr="00B82664" w14:paraId="64A86F87" w14:textId="77777777" w:rsidTr="00080DB5">
        <w:trPr>
          <w:trHeight w:val="525"/>
          <w:tblHeader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D90D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 w:rsidRPr="00B82664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B724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</w:t>
            </w:r>
            <w:r w:rsidRPr="00B8266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BDBD" w14:textId="77777777" w:rsidR="002234DE" w:rsidRPr="00B82664" w:rsidRDefault="002234DE" w:rsidP="00080D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Краткое описание ожидаемых эффектов от реализации задачи направления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D772" w14:textId="77777777" w:rsidR="002234DE" w:rsidRDefault="002234DE" w:rsidP="00080DB5">
            <w:pPr>
              <w:ind w:left="-32"/>
              <w:jc w:val="center"/>
              <w:rPr>
                <w:color w:val="000000"/>
                <w:sz w:val="20"/>
                <w:szCs w:val="20"/>
              </w:rPr>
            </w:pPr>
            <w:r w:rsidRPr="00095D90">
              <w:rPr>
                <w:color w:val="000000"/>
                <w:sz w:val="20"/>
                <w:szCs w:val="20"/>
              </w:rPr>
              <w:t>Связь с показателями</w:t>
            </w:r>
          </w:p>
          <w:p w14:paraId="3F741DCF" w14:textId="77777777" w:rsidR="002234DE" w:rsidRPr="00B82664" w:rsidRDefault="002234DE" w:rsidP="00080DB5">
            <w:pPr>
              <w:ind w:left="-3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муниципальной программы </w:t>
            </w:r>
          </w:p>
        </w:tc>
      </w:tr>
      <w:tr w:rsidR="002234DE" w:rsidRPr="00735F00" w14:paraId="4269C0E8" w14:textId="77777777" w:rsidTr="00080DB5">
        <w:trPr>
          <w:trHeight w:val="276"/>
          <w:tblHeader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8C60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FBCB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6812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65C4" w14:textId="77777777" w:rsidR="002234DE" w:rsidRPr="00735F00" w:rsidRDefault="002234DE" w:rsidP="00080DB5">
            <w:pPr>
              <w:rPr>
                <w:color w:val="000000"/>
                <w:sz w:val="22"/>
                <w:szCs w:val="22"/>
              </w:rPr>
            </w:pPr>
          </w:p>
        </w:tc>
      </w:tr>
      <w:tr w:rsidR="002234DE" w:rsidRPr="00735F00" w14:paraId="3C76398E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60AA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588A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667F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F11A" w14:textId="77777777" w:rsidR="002234DE" w:rsidRPr="00735F00" w:rsidRDefault="002234DE" w:rsidP="00080DB5">
            <w:pPr>
              <w:jc w:val="center"/>
              <w:rPr>
                <w:color w:val="000000"/>
                <w:sz w:val="16"/>
                <w:szCs w:val="16"/>
              </w:rPr>
            </w:pPr>
            <w:r w:rsidRPr="00735F00">
              <w:rPr>
                <w:color w:val="000000"/>
                <w:sz w:val="16"/>
                <w:szCs w:val="16"/>
              </w:rPr>
              <w:t>4</w:t>
            </w:r>
          </w:p>
        </w:tc>
      </w:tr>
      <w:tr w:rsidR="002234DE" w:rsidRPr="00CA1E92" w14:paraId="65A6D9F9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ABE86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BEE86" w14:textId="77777777" w:rsidR="002234DE" w:rsidRPr="00CA1E92" w:rsidRDefault="002234DE" w:rsidP="00080DB5">
            <w:pPr>
              <w:pStyle w:val="19"/>
              <w:tabs>
                <w:tab w:val="left" w:pos="1117"/>
              </w:tabs>
              <w:ind w:firstLine="0"/>
              <w:rPr>
                <w:color w:val="000000"/>
                <w:sz w:val="22"/>
                <w:szCs w:val="22"/>
              </w:rPr>
            </w:pPr>
            <w:bookmarkStart w:id="5" w:name="_Hlk173164942"/>
            <w:r w:rsidRPr="00CA1E92">
              <w:rPr>
                <w:color w:val="000000"/>
                <w:sz w:val="22"/>
                <w:szCs w:val="22"/>
              </w:rPr>
              <w:t>Направление: «</w:t>
            </w:r>
            <w:r w:rsidRPr="00CA1E92">
              <w:rPr>
                <w:sz w:val="22"/>
                <w:szCs w:val="22"/>
              </w:rPr>
              <w:t xml:space="preserve">Обеспечение и сохранение 100 </w:t>
            </w:r>
            <w:r w:rsidRPr="00CA1E92">
              <w:rPr>
                <w:sz w:val="24"/>
              </w:rPr>
              <w:t xml:space="preserve">процентной </w:t>
            </w:r>
            <w:r w:rsidRPr="00CA1E92">
              <w:rPr>
                <w:sz w:val="22"/>
                <w:szCs w:val="22"/>
              </w:rPr>
              <w:t>доступности качественного дошкольного образования»</w:t>
            </w:r>
            <w:bookmarkEnd w:id="5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6E57" w14:textId="77777777" w:rsidR="002234DE" w:rsidRPr="00CA1E92" w:rsidRDefault="002234DE" w:rsidP="00080DB5">
            <w:pPr>
              <w:pStyle w:val="19"/>
              <w:tabs>
                <w:tab w:val="left" w:pos="11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A30C" w14:textId="77777777" w:rsidR="002234DE" w:rsidRPr="00CA1E92" w:rsidRDefault="002234DE" w:rsidP="00080DB5">
            <w:pPr>
              <w:pStyle w:val="19"/>
              <w:tabs>
                <w:tab w:val="left" w:pos="1117"/>
              </w:tabs>
              <w:ind w:left="42" w:firstLine="358"/>
              <w:rPr>
                <w:color w:val="000000"/>
                <w:sz w:val="22"/>
                <w:szCs w:val="22"/>
              </w:rPr>
            </w:pPr>
          </w:p>
        </w:tc>
      </w:tr>
      <w:tr w:rsidR="002234DE" w:rsidRPr="00CA1E92" w14:paraId="25C4F43F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524C2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179E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bookmarkStart w:id="6" w:name="_Hlk173164930"/>
            <w:r w:rsidRPr="00CA1E92">
              <w:rPr>
                <w:color w:val="000000"/>
                <w:sz w:val="22"/>
                <w:szCs w:val="22"/>
              </w:rPr>
              <w:t xml:space="preserve">«Создание условий для повышения качества дошкольного образования»  </w:t>
            </w:r>
            <w:bookmarkEnd w:id="6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6ECE0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3D78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4DE" w:rsidRPr="00CA1E92" w14:paraId="52545F83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ACB96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bookmarkStart w:id="7" w:name="_Hlk172903619"/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103E5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Соисполнители:</w:t>
            </w:r>
          </w:p>
          <w:p w14:paraId="22BF5032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МБДОУ «ДС № 1»,</w:t>
            </w:r>
          </w:p>
          <w:p w14:paraId="20744623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МБДОУ «ЦРРДС № 4»,</w:t>
            </w:r>
          </w:p>
          <w:p w14:paraId="27B37A7E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МБДОУ «ДС №7»,</w:t>
            </w:r>
          </w:p>
          <w:p w14:paraId="2B6EFC15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МБДОУ «ДС № 8»,</w:t>
            </w:r>
          </w:p>
          <w:p w14:paraId="5BC96FF8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МБДОУ «ДС № 16 «Бригантина»,</w:t>
            </w:r>
          </w:p>
          <w:p w14:paraId="59D95BBA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МБДОУ «ДС № 17 «Улыбка»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0D839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Срок реализации</w:t>
            </w:r>
          </w:p>
          <w:p w14:paraId="6F93BA87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не устанавливается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B340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bookmarkEnd w:id="7"/>
      <w:tr w:rsidR="002234DE" w:rsidRPr="00CA1E92" w14:paraId="515C4CFC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10673" w14:textId="77777777" w:rsidR="002234DE" w:rsidRPr="00586BD9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586BD9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125CC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 xml:space="preserve">Задача: получение детьми с ОВЗ и детьми-инвалидами коррекционного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3C98B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Созданы специальные условия для коррекционно-развивающей работы с детьми дошкольного возраста с ОВЗ и детьми-инвалидами (специальное оборудование, безбарьерная среда, индивидуальные планы образования и сопровождения)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7A973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Доступность дошкольного образования для детей с ОВЗ и детей-инвалидов</w:t>
            </w:r>
          </w:p>
        </w:tc>
      </w:tr>
      <w:tr w:rsidR="002234DE" w:rsidRPr="00CA1E92" w14:paraId="54245741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23FD4" w14:textId="77777777" w:rsidR="002234DE" w:rsidRPr="00586BD9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586BD9">
              <w:rPr>
                <w:color w:val="000000"/>
                <w:sz w:val="22"/>
                <w:szCs w:val="22"/>
              </w:rPr>
              <w:t>1.1.2.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79184" w14:textId="77777777" w:rsidR="002234DE" w:rsidRPr="00CA1E92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>Задача: содействие формированию современной и доступной среды в дошкольных образовательных организациях, расположенных на территории Трехгорного городского округа</w:t>
            </w:r>
            <w:r>
              <w:rPr>
                <w:sz w:val="22"/>
                <w:szCs w:val="22"/>
              </w:rPr>
              <w:t xml:space="preserve"> Челябинской области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64533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 xml:space="preserve">Создана современная образовательная среда, которая обеспечивает возможность получения качественного дошкольного образования в условиях отвечающим современным и безопасным требованиям, а также способствует развитию </w:t>
            </w:r>
            <w:r w:rsidRPr="00CA1E92">
              <w:rPr>
                <w:color w:val="000000"/>
                <w:sz w:val="22"/>
                <w:szCs w:val="22"/>
              </w:rPr>
              <w:lastRenderedPageBreak/>
              <w:t xml:space="preserve">актуальных компетенций и навыков у воспитанников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9A3F8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lastRenderedPageBreak/>
              <w:t>Удельный вес численности воспитанников ДОО, расположенных на территории Трехгорного городского округа</w:t>
            </w:r>
            <w:r>
              <w:rPr>
                <w:color w:val="000000"/>
                <w:sz w:val="22"/>
                <w:szCs w:val="22"/>
              </w:rPr>
              <w:t xml:space="preserve"> Челябинской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области </w:t>
            </w:r>
            <w:r w:rsidRPr="00CA1E92">
              <w:rPr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CA1E92">
              <w:rPr>
                <w:color w:val="000000"/>
                <w:sz w:val="22"/>
                <w:szCs w:val="22"/>
              </w:rPr>
              <w:t xml:space="preserve"> возрасте 3 - 7 лет, охваченных образовательными программами дошкольного образования, соответствующими требованиям ФГОС ДО</w:t>
            </w:r>
          </w:p>
        </w:tc>
      </w:tr>
      <w:tr w:rsidR="002234DE" w:rsidRPr="00CA1E92" w14:paraId="093FAA46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443B0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58012" w14:textId="77777777" w:rsidR="002234DE" w:rsidRPr="00CA1E92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>Направление: «Финансовое обеспечение развития дошкольного образования»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EF0CE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8E680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4DE" w:rsidRPr="00CA1E92" w14:paraId="26A943E7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3F6F3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 xml:space="preserve">2.1.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5B8F7" w14:textId="77777777" w:rsidR="002234DE" w:rsidRPr="00CA1E92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>Комплекс процессных мероприятий «Обеспечение территориальной и экономической доступности дошкольного образования»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5E321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72528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4DE" w:rsidRPr="00CA1E92" w14:paraId="564B9C9C" w14:textId="77777777" w:rsidTr="00080DB5">
        <w:trPr>
          <w:trHeight w:val="25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EBCA0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71972" w14:textId="77777777" w:rsidR="002234DE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 xml:space="preserve">Соисполнители: </w:t>
            </w:r>
          </w:p>
          <w:p w14:paraId="555803A7" w14:textId="77777777" w:rsidR="002234DE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 xml:space="preserve">МБДОУ «ДС № 1», </w:t>
            </w:r>
          </w:p>
          <w:p w14:paraId="2C910452" w14:textId="77777777" w:rsidR="002234DE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 xml:space="preserve">МБДОУ «ЦРРДС № 4», </w:t>
            </w:r>
          </w:p>
          <w:p w14:paraId="525F91C8" w14:textId="77777777" w:rsidR="002234DE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 xml:space="preserve">МБДОУ «ДС №7», </w:t>
            </w:r>
          </w:p>
          <w:p w14:paraId="37689740" w14:textId="77777777" w:rsidR="002234DE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 xml:space="preserve">МБДОУ «ДС № 8», </w:t>
            </w:r>
          </w:p>
          <w:p w14:paraId="427F33D0" w14:textId="77777777" w:rsidR="002234DE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>МБДОУ «ДС № 16 «Бригантина»,</w:t>
            </w:r>
          </w:p>
          <w:p w14:paraId="24F389EE" w14:textId="77777777" w:rsidR="002234DE" w:rsidRPr="00CA1E92" w:rsidRDefault="002234DE" w:rsidP="00080DB5">
            <w:pPr>
              <w:rPr>
                <w:sz w:val="22"/>
                <w:szCs w:val="22"/>
              </w:rPr>
            </w:pPr>
            <w:r w:rsidRPr="00CA1E92">
              <w:rPr>
                <w:sz w:val="22"/>
                <w:szCs w:val="22"/>
              </w:rPr>
              <w:t>МБДОУ «ДС № 17 «Улыбка»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415C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Срок реализации</w:t>
            </w:r>
          </w:p>
          <w:p w14:paraId="347B2E5B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не устанавливается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E1AEB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234DE" w:rsidRPr="00D83833" w14:paraId="07005E06" w14:textId="77777777" w:rsidTr="00080DB5">
        <w:trPr>
          <w:trHeight w:val="1077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3F499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586BD9"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B68F3" w14:textId="77777777" w:rsidR="002234DE" w:rsidRPr="00CA1E92" w:rsidRDefault="002234DE" w:rsidP="00080DB5">
            <w:pPr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Задача: удовлетворение потребности всех социально-демографических групп и слоев населения Трехгорного городского округа</w:t>
            </w:r>
            <w:r>
              <w:rPr>
                <w:color w:val="000000"/>
                <w:sz w:val="22"/>
                <w:szCs w:val="22"/>
              </w:rPr>
              <w:t xml:space="preserve"> Челябинской области </w:t>
            </w:r>
            <w:r w:rsidRPr="00CA1E92">
              <w:rPr>
                <w:color w:val="000000"/>
                <w:sz w:val="22"/>
                <w:szCs w:val="22"/>
              </w:rPr>
              <w:t>в услугах по дошкольному образованию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6042C" w14:textId="77777777" w:rsidR="002234DE" w:rsidRPr="00CA1E92" w:rsidRDefault="002234DE" w:rsidP="00080DB5">
            <w:pPr>
              <w:jc w:val="center"/>
              <w:rPr>
                <w:color w:val="000000"/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Обеспечен охват детей дошкольным образованием до 89 %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AFA47" w14:textId="77777777" w:rsidR="002234DE" w:rsidRPr="00CA1E92" w:rsidRDefault="002234DE" w:rsidP="00080DB5">
            <w:pPr>
              <w:jc w:val="center"/>
              <w:rPr>
                <w:sz w:val="22"/>
                <w:szCs w:val="22"/>
              </w:rPr>
            </w:pPr>
            <w:r w:rsidRPr="00CA1E92">
              <w:rPr>
                <w:color w:val="000000"/>
                <w:sz w:val="22"/>
                <w:szCs w:val="22"/>
              </w:rPr>
              <w:t>Охват детей от 1 до 7 лет дошкольным образованием</w:t>
            </w:r>
          </w:p>
        </w:tc>
      </w:tr>
    </w:tbl>
    <w:p w14:paraId="3423B2B2" w14:textId="77777777" w:rsidR="002234DE" w:rsidRDefault="002234DE" w:rsidP="002234DE">
      <w:pPr>
        <w:jc w:val="right"/>
        <w:rPr>
          <w:b/>
          <w:bCs/>
        </w:rPr>
      </w:pPr>
    </w:p>
    <w:p w14:paraId="588B1813" w14:textId="77777777" w:rsidR="002234DE" w:rsidRDefault="002234DE" w:rsidP="002234DE">
      <w:pPr>
        <w:rPr>
          <w:b/>
          <w:bCs/>
        </w:rPr>
      </w:pPr>
      <w:r>
        <w:rPr>
          <w:b/>
          <w:bCs/>
        </w:rPr>
        <w:br w:type="page"/>
      </w:r>
    </w:p>
    <w:p w14:paraId="6B2780B1" w14:textId="77777777" w:rsidR="002234DE" w:rsidRDefault="002234DE" w:rsidP="002234DE">
      <w:pPr>
        <w:jc w:val="center"/>
        <w:rPr>
          <w:b/>
          <w:bCs/>
        </w:rPr>
      </w:pPr>
      <w:r w:rsidRPr="00964558">
        <w:rPr>
          <w:b/>
          <w:bCs/>
        </w:rPr>
        <w:lastRenderedPageBreak/>
        <w:t>5. Финансовое обеспечение муниципально</w:t>
      </w:r>
      <w:r>
        <w:rPr>
          <w:b/>
          <w:bCs/>
        </w:rPr>
        <w:t xml:space="preserve">й программы </w:t>
      </w:r>
    </w:p>
    <w:p w14:paraId="658106CD" w14:textId="77777777" w:rsidR="002234DE" w:rsidRPr="00964558" w:rsidRDefault="002234DE" w:rsidP="002234DE">
      <w:pPr>
        <w:jc w:val="center"/>
        <w:rPr>
          <w:b/>
          <w:bCs/>
        </w:rPr>
      </w:pPr>
    </w:p>
    <w:tbl>
      <w:tblPr>
        <w:tblW w:w="15310" w:type="dxa"/>
        <w:tblInd w:w="-289" w:type="dxa"/>
        <w:tblLook w:val="04A0" w:firstRow="1" w:lastRow="0" w:firstColumn="1" w:lastColumn="0" w:noHBand="0" w:noVBand="1"/>
      </w:tblPr>
      <w:tblGrid>
        <w:gridCol w:w="7372"/>
        <w:gridCol w:w="1529"/>
        <w:gridCol w:w="1611"/>
        <w:gridCol w:w="1536"/>
        <w:gridCol w:w="1591"/>
        <w:gridCol w:w="1671"/>
      </w:tblGrid>
      <w:tr w:rsidR="002234DE" w:rsidRPr="0007732F" w14:paraId="0291CED3" w14:textId="77777777" w:rsidTr="00080DB5">
        <w:trPr>
          <w:trHeight w:val="335"/>
          <w:tblHeader/>
        </w:trPr>
        <w:tc>
          <w:tcPr>
            <w:tcW w:w="7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D418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 xml:space="preserve">Наименование 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B6C97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Объем финансового обеспечения по годам реализации, рублей</w:t>
            </w:r>
          </w:p>
        </w:tc>
      </w:tr>
      <w:tr w:rsidR="002234DE" w:rsidRPr="0007732F" w14:paraId="422B2FCE" w14:textId="77777777" w:rsidTr="00080DB5">
        <w:trPr>
          <w:trHeight w:val="96"/>
          <w:tblHeader/>
        </w:trPr>
        <w:tc>
          <w:tcPr>
            <w:tcW w:w="7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32B2" w14:textId="77777777" w:rsidR="002234DE" w:rsidRPr="0007732F" w:rsidRDefault="002234DE" w:rsidP="00080DB5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996D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2025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D55F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2026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D7136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2027</w:t>
            </w:r>
          </w:p>
        </w:tc>
        <w:tc>
          <w:tcPr>
            <w:tcW w:w="1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D3F8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2028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CC981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Всего</w:t>
            </w:r>
          </w:p>
        </w:tc>
      </w:tr>
      <w:tr w:rsidR="002234DE" w:rsidRPr="0007732F" w14:paraId="0B40D740" w14:textId="77777777" w:rsidTr="00080DB5">
        <w:trPr>
          <w:trHeight w:val="300"/>
          <w:tblHeader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D8CA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 1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86E3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9392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B3176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6B82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A4CCC" w14:textId="77777777" w:rsidR="002234DE" w:rsidRPr="0007732F" w:rsidRDefault="002234DE" w:rsidP="00080DB5">
            <w:pPr>
              <w:jc w:val="center"/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6</w:t>
            </w:r>
          </w:p>
        </w:tc>
      </w:tr>
      <w:tr w:rsidR="002234DE" w:rsidRPr="0007732F" w14:paraId="14B32B37" w14:textId="77777777" w:rsidTr="00080DB5">
        <w:trPr>
          <w:trHeight w:val="246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5B03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Направление: «</w:t>
            </w:r>
            <w:r w:rsidRPr="0007732F">
              <w:rPr>
                <w:sz w:val="21"/>
                <w:szCs w:val="21"/>
              </w:rPr>
              <w:t>Обеспечение и сохранение 100 процентной доступности качественного дошкольного образования» (всего), в том числе: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54BC" w14:textId="59E6F026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24 077 270,65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D978C" w14:textId="563A63CB" w:rsidR="002234DE" w:rsidRPr="006370F8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BB3C" w14:textId="15918F6E" w:rsidR="002234DE" w:rsidRPr="0007732F" w:rsidRDefault="002234DE" w:rsidP="002234DE">
            <w:pPr>
              <w:ind w:right="-75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E3DB" w14:textId="616B4A66" w:rsidR="002234DE" w:rsidRPr="0007732F" w:rsidRDefault="002234DE" w:rsidP="002234DE">
            <w:pPr>
              <w:ind w:right="-75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43A73" w14:textId="0E718767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34 649 648,55</w:t>
            </w:r>
          </w:p>
        </w:tc>
      </w:tr>
      <w:tr w:rsidR="002234DE" w:rsidRPr="0007732F" w14:paraId="05D25B6C" w14:textId="77777777" w:rsidTr="00080DB5">
        <w:trPr>
          <w:trHeight w:val="30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A3DD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Областной бюджет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28AF" w14:textId="0583165D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694 094,19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7B6B" w14:textId="6C2EE3DF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09A66" w14:textId="4A4C68F3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035CA" w14:textId="25D9E9C9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4E3D" w14:textId="45810E9A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694 094,19</w:t>
            </w:r>
          </w:p>
        </w:tc>
      </w:tr>
      <w:tr w:rsidR="002234DE" w:rsidRPr="0007732F" w14:paraId="2B423A11" w14:textId="77777777" w:rsidTr="00080DB5">
        <w:trPr>
          <w:trHeight w:val="30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E8DE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740E" w14:textId="1718D2D1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23 383 176,46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E3AD" w14:textId="27AC7C18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2C3C" w14:textId="5EED9491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A435" w14:textId="735BB2C9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57C0" w14:textId="7380445A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33 955 554,36</w:t>
            </w:r>
          </w:p>
        </w:tc>
      </w:tr>
      <w:tr w:rsidR="002234DE" w:rsidRPr="0007732F" w14:paraId="0115BCCF" w14:textId="77777777" w:rsidTr="00080DB5">
        <w:trPr>
          <w:trHeight w:val="634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656F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 xml:space="preserve">Комплекс процессных мероприятий </w:t>
            </w:r>
          </w:p>
          <w:p w14:paraId="57D22332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«Создание условий для повышения качества дошкольного образования» (всего), в том числе: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2722" w14:textId="7D037D32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24 077 270,65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30165" w14:textId="7AE4EBDB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94274" w14:textId="18DD3F86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72FEA" w14:textId="31B41167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5DA55" w14:textId="4C135FCE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34 649 648,55</w:t>
            </w:r>
          </w:p>
        </w:tc>
      </w:tr>
      <w:tr w:rsidR="002234DE" w:rsidRPr="0007732F" w14:paraId="550EBD42" w14:textId="77777777" w:rsidTr="00080DB5">
        <w:trPr>
          <w:trHeight w:val="30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0114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Областной бюджет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B38BB" w14:textId="612FA7D4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694 094,19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C226B" w14:textId="310D56E7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13D75" w14:textId="0AB2C00D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FA27E" w14:textId="3C0C2E37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B8AD" w14:textId="07335512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694 094,19</w:t>
            </w:r>
          </w:p>
        </w:tc>
      </w:tr>
      <w:tr w:rsidR="002234DE" w:rsidRPr="0007732F" w14:paraId="00171A79" w14:textId="77777777" w:rsidTr="00080DB5">
        <w:trPr>
          <w:trHeight w:val="30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F62D8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D873" w14:textId="31007451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23 383 176,46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FA7C4" w14:textId="00C12185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3EAF0" w14:textId="1BF10C25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8BFC5" w14:textId="7FDC8E35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1C674" w14:textId="39322D56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33 955 554,36</w:t>
            </w:r>
          </w:p>
        </w:tc>
      </w:tr>
      <w:tr w:rsidR="002234DE" w:rsidRPr="0007732F" w14:paraId="5D10D94F" w14:textId="77777777" w:rsidTr="00080DB5">
        <w:trPr>
          <w:trHeight w:val="47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F4EA1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Направление: «Финансовое обеспечение развития дошкольного образования»</w:t>
            </w:r>
            <w:r w:rsidRPr="0007732F">
              <w:rPr>
                <w:sz w:val="21"/>
                <w:szCs w:val="21"/>
              </w:rPr>
              <w:t xml:space="preserve"> (всего), в том числе: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3296" w14:textId="4A192C31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397 463 900,72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95930" w14:textId="08039E20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401 743 581,65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F4CA9" w14:textId="61139001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394 237 126,43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EF4C" w14:textId="7995E8BC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405 438 526,43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12D9" w14:textId="51EE34EE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1 598 883 135,23</w:t>
            </w:r>
          </w:p>
        </w:tc>
      </w:tr>
      <w:tr w:rsidR="002234DE" w:rsidRPr="0007732F" w14:paraId="7A92DE47" w14:textId="77777777" w:rsidTr="00080DB5">
        <w:trPr>
          <w:trHeight w:val="105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D9AAA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Областной бюджет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6C57" w14:textId="2EFF9E03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263 487 002,48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ED65" w14:textId="6716981B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264 446 210,43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007A" w14:textId="7E861E10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265 452 410,43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186B" w14:textId="72BF0F58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265 558 810,43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3A161" w14:textId="2A574891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1 058 944 433,77</w:t>
            </w:r>
          </w:p>
        </w:tc>
      </w:tr>
      <w:tr w:rsidR="002234DE" w:rsidRPr="0007732F" w14:paraId="071AC1F3" w14:textId="77777777" w:rsidTr="00080DB5">
        <w:trPr>
          <w:trHeight w:val="251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340A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535A" w14:textId="7B10B6E5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133 976 898,24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76F1" w14:textId="41568CDF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137 297 371,22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0CDD2" w14:textId="7D8F91F2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128 784 716,00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4DC10" w14:textId="0BF21EF6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139 879 716,00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2582" w14:textId="5A91B0DB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539 938 701,46</w:t>
            </w:r>
          </w:p>
        </w:tc>
      </w:tr>
      <w:tr w:rsidR="002234DE" w:rsidRPr="0007732F" w14:paraId="2BF90DFA" w14:textId="77777777" w:rsidTr="00080DB5">
        <w:trPr>
          <w:trHeight w:val="385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32F6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 xml:space="preserve">Комплекс процессных мероприятий </w:t>
            </w:r>
          </w:p>
          <w:p w14:paraId="18A2DD3D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 xml:space="preserve">«Обеспечение территориальной и экономической доступности дошкольного образования» (всего), в том </w:t>
            </w:r>
            <w:proofErr w:type="gramStart"/>
            <w:r w:rsidRPr="0007732F">
              <w:rPr>
                <w:color w:val="000000"/>
                <w:sz w:val="21"/>
                <w:szCs w:val="21"/>
              </w:rPr>
              <w:t xml:space="preserve">числе:   </w:t>
            </w:r>
            <w:proofErr w:type="gramEnd"/>
            <w:r w:rsidRPr="0007732F">
              <w:rPr>
                <w:color w:val="000000"/>
                <w:sz w:val="21"/>
                <w:szCs w:val="21"/>
              </w:rPr>
              <w:t xml:space="preserve">  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E26C8" w14:textId="3ECFB990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397 463 900,72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9449" w14:textId="440F1DF0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401 743 581,65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6EE3" w14:textId="76FF65BD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394 237 126,43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E76A" w14:textId="6E5AD64F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405 438 526,43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852E" w14:textId="7FC270D6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1 598 883 135,23</w:t>
            </w:r>
          </w:p>
        </w:tc>
      </w:tr>
      <w:tr w:rsidR="002234DE" w:rsidRPr="0007732F" w14:paraId="60EE9B5E" w14:textId="77777777" w:rsidTr="00080DB5">
        <w:trPr>
          <w:trHeight w:val="423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089D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Областной бюджет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2BE1" w14:textId="14AFF26C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263 487 002,48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1D18" w14:textId="73DB276D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264 446 210,43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1110" w14:textId="2C1FE0B5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265 452 410,43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69A7" w14:textId="301DC668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265 558 810,43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1984" w14:textId="291CD2F6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1 058 944 433,77</w:t>
            </w:r>
          </w:p>
        </w:tc>
      </w:tr>
      <w:tr w:rsidR="002234DE" w:rsidRPr="0007732F" w14:paraId="10049735" w14:textId="77777777" w:rsidTr="00080DB5">
        <w:trPr>
          <w:trHeight w:val="385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4AC0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8D47" w14:textId="18865C1D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133 976 898,24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BB5B" w14:textId="10C12DA2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137 297 371,22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F4E61" w14:textId="4FF67341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128 784 716,00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9B2F" w14:textId="53E8280A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139 879 716,00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198A" w14:textId="2E3B3D90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239 938 701,46</w:t>
            </w:r>
          </w:p>
        </w:tc>
      </w:tr>
      <w:tr w:rsidR="002234DE" w:rsidRPr="0007732F" w14:paraId="608AE1C0" w14:textId="77777777" w:rsidTr="00080DB5">
        <w:trPr>
          <w:trHeight w:val="376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7817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Муниципальная программа (всего), в том числе: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C7CD" w14:textId="1CE7D6B0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421 541 171,37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B4DA" w14:textId="4ED16B61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412 215 959,55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DD93" w14:textId="59DB7705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394 287 126,43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03BB" w14:textId="53876537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732F">
              <w:rPr>
                <w:b/>
                <w:bCs/>
                <w:color w:val="000000"/>
                <w:sz w:val="20"/>
                <w:szCs w:val="20"/>
              </w:rPr>
              <w:t>405 488 526,43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FE0AB" w14:textId="7BF9111C" w:rsidR="002234DE" w:rsidRPr="0007732F" w:rsidRDefault="002234DE" w:rsidP="002234D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1 633 532 783,78</w:t>
            </w:r>
          </w:p>
        </w:tc>
      </w:tr>
      <w:tr w:rsidR="002234DE" w:rsidRPr="0007732F" w14:paraId="7909F8BD" w14:textId="77777777" w:rsidTr="00080DB5">
        <w:trPr>
          <w:trHeight w:val="479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76AA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Областной бюджет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3185" w14:textId="632CCB47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264 181 096,67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AC63" w14:textId="5722E38B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264 446 210,43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6091D" w14:textId="0291DE79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265 452 410,43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6B63" w14:textId="61A993FF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265 558 810,43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843C" w14:textId="1E722C97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1 059 638 527,96</w:t>
            </w:r>
          </w:p>
        </w:tc>
      </w:tr>
      <w:tr w:rsidR="002234DE" w:rsidRPr="0007732F" w14:paraId="0072954B" w14:textId="77777777" w:rsidTr="00080DB5">
        <w:trPr>
          <w:trHeight w:val="456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701C" w14:textId="77777777" w:rsidR="002234DE" w:rsidRPr="0007732F" w:rsidRDefault="002234DE" w:rsidP="002234DE">
            <w:pPr>
              <w:rPr>
                <w:color w:val="000000"/>
                <w:sz w:val="21"/>
                <w:szCs w:val="21"/>
              </w:rPr>
            </w:pPr>
            <w:r w:rsidRPr="0007732F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A8FC" w14:textId="3B903E2A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157 360 074,70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719D" w14:textId="4A9E25DE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147 769 749,12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51FF" w14:textId="47DE886A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128 834 716,00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AC28" w14:textId="6A790625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 w:rsidRPr="0007732F">
              <w:rPr>
                <w:color w:val="000000"/>
                <w:sz w:val="20"/>
                <w:szCs w:val="20"/>
              </w:rPr>
              <w:t>139 929 716,00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E5292" w14:textId="1D036B9C" w:rsidR="002234DE" w:rsidRPr="0007732F" w:rsidRDefault="002234DE" w:rsidP="002234D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573 894 255,82</w:t>
            </w:r>
          </w:p>
        </w:tc>
      </w:tr>
    </w:tbl>
    <w:p w14:paraId="46D60116" w14:textId="77777777" w:rsidR="002234DE" w:rsidRDefault="002234DE" w:rsidP="002234DE">
      <w:pPr>
        <w:spacing w:line="100" w:lineRule="atLeast"/>
        <w:ind w:firstLine="851"/>
        <w:outlineLvl w:val="0"/>
      </w:pPr>
    </w:p>
    <w:p w14:paraId="1AF49498" w14:textId="77777777" w:rsidR="002234DE" w:rsidRDefault="002234DE" w:rsidP="002234DE">
      <w:pPr>
        <w:jc w:val="right"/>
      </w:pPr>
    </w:p>
    <w:p w14:paraId="33F543DE" w14:textId="77777777" w:rsidR="002234DE" w:rsidRDefault="002234DE" w:rsidP="002234DE">
      <w:pPr>
        <w:jc w:val="right"/>
        <w:sectPr w:rsidR="002234DE" w:rsidSect="00FC35D9">
          <w:pgSz w:w="16838" w:h="11906" w:orient="landscape" w:code="9"/>
          <w:pgMar w:top="1560" w:right="1134" w:bottom="624" w:left="1134" w:header="720" w:footer="720" w:gutter="0"/>
          <w:pgNumType w:start="2"/>
          <w:cols w:space="720"/>
          <w:docGrid w:linePitch="326"/>
        </w:sectPr>
      </w:pPr>
    </w:p>
    <w:p w14:paraId="539FABBE" w14:textId="30A5B29D" w:rsidR="002234DE" w:rsidRDefault="002234DE" w:rsidP="002234DE">
      <w:pPr>
        <w:ind w:left="4962" w:right="-2"/>
        <w:jc w:val="center"/>
        <w:rPr>
          <w:bCs/>
        </w:rPr>
      </w:pPr>
      <w:r w:rsidRPr="00D73710">
        <w:rPr>
          <w:bCs/>
        </w:rPr>
        <w:lastRenderedPageBreak/>
        <w:t>Приложение</w:t>
      </w:r>
      <w:r>
        <w:rPr>
          <w:bCs/>
        </w:rPr>
        <w:t xml:space="preserve"> 2</w:t>
      </w:r>
    </w:p>
    <w:p w14:paraId="2F8C6EDE" w14:textId="77777777" w:rsidR="002234DE" w:rsidRDefault="002234DE" w:rsidP="002234DE">
      <w:pPr>
        <w:ind w:left="4962" w:right="-2"/>
        <w:jc w:val="center"/>
        <w:rPr>
          <w:bCs/>
        </w:rPr>
      </w:pPr>
      <w:r>
        <w:rPr>
          <w:bCs/>
        </w:rPr>
        <w:t xml:space="preserve">к постановлению администрации </w:t>
      </w:r>
    </w:p>
    <w:p w14:paraId="57A792A2" w14:textId="2AFBC1FC" w:rsidR="002234DE" w:rsidRPr="00D73710" w:rsidRDefault="002234DE" w:rsidP="002234DE">
      <w:pPr>
        <w:ind w:left="4962" w:right="-2"/>
        <w:jc w:val="center"/>
        <w:rPr>
          <w:bCs/>
        </w:rPr>
      </w:pPr>
      <w:r>
        <w:rPr>
          <w:bCs/>
        </w:rPr>
        <w:t>от _</w:t>
      </w:r>
      <w:r w:rsidR="004D0DA0">
        <w:rPr>
          <w:bCs/>
          <w:u w:val="single"/>
        </w:rPr>
        <w:t>06.10.2026</w:t>
      </w:r>
      <w:r>
        <w:rPr>
          <w:bCs/>
        </w:rPr>
        <w:t>_ № _</w:t>
      </w:r>
      <w:r w:rsidR="004D0DA0">
        <w:rPr>
          <w:bCs/>
          <w:u w:val="single"/>
        </w:rPr>
        <w:t>1003</w:t>
      </w:r>
      <w:r>
        <w:rPr>
          <w:bCs/>
        </w:rPr>
        <w:t>___</w:t>
      </w:r>
    </w:p>
    <w:p w14:paraId="7668D049" w14:textId="77777777" w:rsidR="00446BD4" w:rsidRDefault="00446BD4" w:rsidP="00496606">
      <w:pPr>
        <w:jc w:val="both"/>
      </w:pPr>
    </w:p>
    <w:p w14:paraId="2E0B7C3A" w14:textId="77777777" w:rsidR="00446BD4" w:rsidRDefault="00446BD4" w:rsidP="00446BD4">
      <w:pPr>
        <w:ind w:left="4962" w:right="-2"/>
        <w:jc w:val="center"/>
        <w:rPr>
          <w:bCs/>
        </w:rPr>
      </w:pPr>
      <w:r w:rsidRPr="00D73710">
        <w:rPr>
          <w:bCs/>
        </w:rPr>
        <w:t>Приложение</w:t>
      </w:r>
      <w:r>
        <w:rPr>
          <w:bCs/>
        </w:rPr>
        <w:t xml:space="preserve"> 3 </w:t>
      </w:r>
    </w:p>
    <w:p w14:paraId="09A992B8" w14:textId="77777777" w:rsidR="00446BD4" w:rsidRDefault="00446BD4" w:rsidP="00446BD4">
      <w:pPr>
        <w:ind w:left="4962" w:right="-2"/>
        <w:jc w:val="center"/>
        <w:rPr>
          <w:bCs/>
        </w:rPr>
      </w:pPr>
      <w:r>
        <w:rPr>
          <w:bCs/>
        </w:rPr>
        <w:t xml:space="preserve">к постановлению администрации </w:t>
      </w:r>
    </w:p>
    <w:p w14:paraId="496E418F" w14:textId="77777777" w:rsidR="00446BD4" w:rsidRPr="00D73710" w:rsidRDefault="00446BD4" w:rsidP="00446BD4">
      <w:pPr>
        <w:ind w:left="4962" w:right="-2"/>
        <w:jc w:val="center"/>
        <w:rPr>
          <w:bCs/>
        </w:rPr>
      </w:pPr>
      <w:r>
        <w:rPr>
          <w:bCs/>
        </w:rPr>
        <w:t>от 06.08.2025 № 854</w:t>
      </w:r>
    </w:p>
    <w:p w14:paraId="25D5E4F1" w14:textId="77777777" w:rsidR="00446BD4" w:rsidRDefault="00446BD4" w:rsidP="00446BD4">
      <w:pPr>
        <w:jc w:val="center"/>
        <w:rPr>
          <w:sz w:val="28"/>
          <w:szCs w:val="28"/>
        </w:rPr>
      </w:pPr>
    </w:p>
    <w:p w14:paraId="19BCAACC" w14:textId="77777777" w:rsidR="00446BD4" w:rsidRDefault="00446BD4" w:rsidP="00446BD4">
      <w:pPr>
        <w:spacing w:line="100" w:lineRule="atLeast"/>
        <w:jc w:val="center"/>
        <w:rPr>
          <w:bCs/>
        </w:rPr>
      </w:pPr>
      <w:bookmarkStart w:id="8" w:name="sub_11012"/>
      <w:r w:rsidRPr="00D175E0">
        <w:rPr>
          <w:bCs/>
        </w:rPr>
        <w:t xml:space="preserve">Паспорт комплекса процессных мероприятий </w:t>
      </w:r>
    </w:p>
    <w:p w14:paraId="75F12541" w14:textId="77777777" w:rsidR="00446BD4" w:rsidRDefault="00446BD4" w:rsidP="00446BD4">
      <w:pPr>
        <w:spacing w:line="100" w:lineRule="atLeast"/>
        <w:jc w:val="center"/>
        <w:rPr>
          <w:color w:val="000000"/>
        </w:rPr>
      </w:pPr>
      <w:r w:rsidRPr="00D175E0">
        <w:rPr>
          <w:color w:val="000000"/>
        </w:rPr>
        <w:t xml:space="preserve">«Создание условий для повышения качества дошкольного образования» </w:t>
      </w:r>
    </w:p>
    <w:p w14:paraId="3F2F23F4" w14:textId="77777777" w:rsidR="00446BD4" w:rsidRDefault="00446BD4" w:rsidP="00446BD4">
      <w:pPr>
        <w:spacing w:line="100" w:lineRule="atLeast"/>
        <w:jc w:val="center"/>
        <w:rPr>
          <w:bCs/>
        </w:rPr>
      </w:pPr>
      <w:bookmarkStart w:id="9" w:name="_Hlk203568822"/>
      <w:r w:rsidRPr="00D175E0">
        <w:rPr>
          <w:color w:val="000000"/>
        </w:rPr>
        <w:t>направления «</w:t>
      </w:r>
      <w:r w:rsidRPr="00D175E0">
        <w:t>Обеспечение и сохранение 100 процентной доступности качественного дошкольного образования»</w:t>
      </w:r>
      <w:bookmarkEnd w:id="9"/>
      <w:r w:rsidRPr="00D175E0">
        <w:rPr>
          <w:bCs/>
        </w:rPr>
        <w:t xml:space="preserve"> </w:t>
      </w:r>
    </w:p>
    <w:p w14:paraId="0E830C81" w14:textId="77777777" w:rsidR="00446BD4" w:rsidRDefault="00446BD4" w:rsidP="00446BD4">
      <w:pPr>
        <w:spacing w:line="100" w:lineRule="atLeast"/>
        <w:jc w:val="center"/>
        <w:rPr>
          <w:b/>
          <w:bCs/>
        </w:rPr>
      </w:pPr>
    </w:p>
    <w:p w14:paraId="54836191" w14:textId="77777777" w:rsidR="00446BD4" w:rsidRDefault="00446BD4" w:rsidP="00446BD4">
      <w:pPr>
        <w:spacing w:line="100" w:lineRule="atLeast"/>
        <w:jc w:val="center"/>
        <w:rPr>
          <w:b/>
          <w:bCs/>
        </w:rPr>
      </w:pPr>
      <w:r w:rsidRPr="004F39EA">
        <w:rPr>
          <w:b/>
          <w:bCs/>
        </w:rPr>
        <w:t>1. Основные положения</w:t>
      </w:r>
    </w:p>
    <w:p w14:paraId="4F42D410" w14:textId="77777777" w:rsidR="00446BD4" w:rsidRDefault="00446BD4" w:rsidP="00446BD4">
      <w:pPr>
        <w:spacing w:line="100" w:lineRule="atLeast"/>
        <w:jc w:val="center"/>
        <w:rPr>
          <w:bCs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3794"/>
        <w:gridCol w:w="5670"/>
      </w:tblGrid>
      <w:tr w:rsidR="00446BD4" w14:paraId="66191A12" w14:textId="77777777" w:rsidTr="00C92FFF">
        <w:tc>
          <w:tcPr>
            <w:tcW w:w="3794" w:type="dxa"/>
            <w:vAlign w:val="center"/>
          </w:tcPr>
          <w:p w14:paraId="51CE423A" w14:textId="77777777" w:rsidR="00446BD4" w:rsidRPr="00E55712" w:rsidRDefault="00446BD4" w:rsidP="00C92FFF">
            <w:pPr>
              <w:spacing w:line="100" w:lineRule="atLeast"/>
              <w:rPr>
                <w:bCs/>
              </w:rPr>
            </w:pPr>
            <w:r w:rsidRPr="00E55712">
              <w:rPr>
                <w:color w:val="000000"/>
              </w:rPr>
              <w:t xml:space="preserve">Краткое наименование </w:t>
            </w:r>
            <w:r w:rsidRPr="00E55712">
              <w:rPr>
                <w:bCs/>
              </w:rPr>
              <w:t>комплекса процессных мероприятий</w:t>
            </w:r>
            <w:r w:rsidRPr="00E55712">
              <w:rPr>
                <w:color w:val="00000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70CF91CB" w14:textId="77777777" w:rsidR="00446BD4" w:rsidRDefault="00446BD4" w:rsidP="00C92FFF">
            <w:pPr>
              <w:spacing w:line="100" w:lineRule="atLeast"/>
              <w:rPr>
                <w:bCs/>
              </w:rPr>
            </w:pPr>
            <w:r w:rsidRPr="00E55712">
              <w:rPr>
                <w:color w:val="000000"/>
              </w:rPr>
              <w:t>Создание условий для повышения качества дошкольного образования</w:t>
            </w:r>
          </w:p>
        </w:tc>
      </w:tr>
      <w:tr w:rsidR="00446BD4" w14:paraId="0551745C" w14:textId="77777777" w:rsidTr="00C92FFF">
        <w:tc>
          <w:tcPr>
            <w:tcW w:w="3794" w:type="dxa"/>
            <w:vAlign w:val="center"/>
          </w:tcPr>
          <w:p w14:paraId="6C0A1228" w14:textId="77777777" w:rsidR="00446BD4" w:rsidRPr="004F39EA" w:rsidRDefault="00446BD4" w:rsidP="00C92FFF">
            <w:pPr>
              <w:spacing w:line="100" w:lineRule="atLeast"/>
              <w:rPr>
                <w:color w:val="000000"/>
              </w:rPr>
            </w:pPr>
            <w:r w:rsidRPr="004F39EA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5670" w:type="dxa"/>
            <w:vAlign w:val="center"/>
          </w:tcPr>
          <w:p w14:paraId="59677EC4" w14:textId="77777777" w:rsidR="00446BD4" w:rsidRPr="00945EBE" w:rsidRDefault="00446BD4" w:rsidP="00C92FFF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№1» (</w:t>
            </w:r>
            <w:r>
              <w:t>далее – МБДОУ «ДС № 1»)</w:t>
            </w:r>
            <w:r w:rsidRPr="00945EBE">
              <w:t>;</w:t>
            </w:r>
          </w:p>
          <w:p w14:paraId="72771751" w14:textId="77777777" w:rsidR="00446BD4" w:rsidRPr="00945EBE" w:rsidRDefault="00446BD4" w:rsidP="00C92FFF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«Центр развития ребенка-детский сад №4» (</w:t>
            </w:r>
            <w:r>
              <w:t>далее – МБДОУ «ЦРРДС № 4»)</w:t>
            </w:r>
            <w:r w:rsidRPr="00945EBE">
              <w:t>;</w:t>
            </w:r>
          </w:p>
          <w:p w14:paraId="5DC670C4" w14:textId="77777777" w:rsidR="00446BD4" w:rsidRPr="00945EBE" w:rsidRDefault="00446BD4" w:rsidP="00C92FFF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№7» (</w:t>
            </w:r>
            <w:r>
              <w:t>далее – МБДОУ «ДС № 7»)</w:t>
            </w:r>
            <w:r w:rsidRPr="00945EBE">
              <w:t>;</w:t>
            </w:r>
          </w:p>
          <w:p w14:paraId="20E0F03D" w14:textId="77777777" w:rsidR="00446BD4" w:rsidRPr="00945EBE" w:rsidRDefault="00446BD4" w:rsidP="00C92FFF">
            <w:pPr>
              <w:ind w:right="-2"/>
              <w:jc w:val="both"/>
            </w:pPr>
            <w:r w:rsidRPr="00945EBE">
              <w:t>Муниципальное бюджетное дошкольное образовательное учреждение «Детский сад №8»</w:t>
            </w:r>
            <w:r>
              <w:t xml:space="preserve"> </w:t>
            </w:r>
            <w:r w:rsidRPr="00945EBE">
              <w:t>(</w:t>
            </w:r>
            <w:r>
              <w:t>далее – МБДОУ «ДС № 8»)</w:t>
            </w:r>
            <w:r w:rsidRPr="00945EBE">
              <w:t>;</w:t>
            </w:r>
          </w:p>
          <w:p w14:paraId="706D1040" w14:textId="77777777" w:rsidR="00446BD4" w:rsidRPr="00945EBE" w:rsidRDefault="00446BD4" w:rsidP="00C92FFF">
            <w:pPr>
              <w:ind w:right="-2"/>
              <w:jc w:val="both"/>
            </w:pPr>
            <w:r w:rsidRPr="00945EBE">
              <w:t xml:space="preserve"> Муниципальное бюджетное дошкольное образовательное учреждение «Детский сад №16 «Бригантина» (</w:t>
            </w:r>
            <w:r>
              <w:t>далее – МБДОУ «ДС № 16 «Бригантина»)</w:t>
            </w:r>
            <w:r w:rsidRPr="00945EBE">
              <w:t>;</w:t>
            </w:r>
          </w:p>
          <w:p w14:paraId="23155B04" w14:textId="77777777" w:rsidR="00446BD4" w:rsidRDefault="00446BD4" w:rsidP="00C92FFF">
            <w:pPr>
              <w:spacing w:line="100" w:lineRule="atLeast"/>
              <w:rPr>
                <w:bCs/>
              </w:rPr>
            </w:pPr>
            <w:r w:rsidRPr="00945EBE">
              <w:t>Муниципальное бюджетное дошкольное образовательное учреждение «Детский сад №17 «Улыбка»</w:t>
            </w:r>
            <w:r>
              <w:t xml:space="preserve"> </w:t>
            </w:r>
            <w:r w:rsidRPr="00945EBE">
              <w:t>(</w:t>
            </w:r>
            <w:r>
              <w:t>далее – МБДОУ «ДС № 17 «Улыбка»)</w:t>
            </w:r>
          </w:p>
        </w:tc>
      </w:tr>
      <w:tr w:rsidR="00446BD4" w14:paraId="694F604B" w14:textId="77777777" w:rsidTr="00C92FFF">
        <w:tc>
          <w:tcPr>
            <w:tcW w:w="3794" w:type="dxa"/>
            <w:vAlign w:val="center"/>
          </w:tcPr>
          <w:p w14:paraId="20E9A0FA" w14:textId="77777777" w:rsidR="00446BD4" w:rsidRDefault="00446BD4" w:rsidP="00C92FFF">
            <w:pPr>
              <w:spacing w:line="100" w:lineRule="atLeast"/>
              <w:rPr>
                <w:color w:val="000000"/>
              </w:rPr>
            </w:pPr>
            <w:r>
              <w:rPr>
                <w:color w:val="000000"/>
              </w:rPr>
              <w:t>Связь с государственной</w:t>
            </w:r>
          </w:p>
          <w:p w14:paraId="3DD14919" w14:textId="77777777" w:rsidR="00446BD4" w:rsidRDefault="00446BD4" w:rsidP="00C92FFF">
            <w:pPr>
              <w:spacing w:line="100" w:lineRule="atLeast"/>
              <w:rPr>
                <w:color w:val="000000"/>
              </w:rPr>
            </w:pPr>
            <w:r>
              <w:rPr>
                <w:color w:val="000000"/>
              </w:rPr>
              <w:t>программой</w:t>
            </w:r>
          </w:p>
        </w:tc>
        <w:tc>
          <w:tcPr>
            <w:tcW w:w="5670" w:type="dxa"/>
            <w:vAlign w:val="center"/>
          </w:tcPr>
          <w:p w14:paraId="20EE195A" w14:textId="77777777" w:rsidR="00446BD4" w:rsidRDefault="00446BD4" w:rsidP="00C92FFF">
            <w:pPr>
              <w:spacing w:line="100" w:lineRule="atLeast"/>
              <w:rPr>
                <w:color w:val="000000"/>
                <w:sz w:val="22"/>
                <w:szCs w:val="22"/>
              </w:rPr>
            </w:pPr>
            <w:r w:rsidRPr="00DF6B5D">
              <w:t>Государственная программа «Поддержка и развитие дошкольного образования в Челябинской области», утвержденная постановлением Правительства Челябинской области от 25.10.2014 № 522-П</w:t>
            </w:r>
          </w:p>
        </w:tc>
      </w:tr>
    </w:tbl>
    <w:p w14:paraId="252E0BD8" w14:textId="77777777" w:rsidR="00446BD4" w:rsidRPr="004F39EA" w:rsidRDefault="00446BD4" w:rsidP="00446BD4">
      <w:pPr>
        <w:spacing w:line="100" w:lineRule="atLeast"/>
        <w:jc w:val="center"/>
        <w:rPr>
          <w:bCs/>
        </w:rPr>
      </w:pPr>
    </w:p>
    <w:p w14:paraId="728914D7" w14:textId="77777777" w:rsidR="00446BD4" w:rsidRPr="004F39EA" w:rsidRDefault="00446BD4" w:rsidP="00446BD4">
      <w:pPr>
        <w:spacing w:line="100" w:lineRule="atLeast"/>
        <w:rPr>
          <w:highlight w:val="yellow"/>
        </w:rPr>
      </w:pPr>
    </w:p>
    <w:p w14:paraId="0FF15EDD" w14:textId="77777777" w:rsidR="00446BD4" w:rsidRDefault="00446BD4" w:rsidP="00446BD4">
      <w:pPr>
        <w:jc w:val="center"/>
        <w:outlineLvl w:val="0"/>
        <w:rPr>
          <w:b/>
          <w:bCs/>
          <w:sz w:val="28"/>
          <w:szCs w:val="28"/>
        </w:rPr>
        <w:sectPr w:rsidR="00446BD4" w:rsidSect="003A55C9">
          <w:headerReference w:type="default" r:id="rId11"/>
          <w:headerReference w:type="first" r:id="rId12"/>
          <w:pgSz w:w="11906" w:h="16838" w:code="9"/>
          <w:pgMar w:top="1134" w:right="851" w:bottom="1134" w:left="1701" w:header="425" w:footer="720" w:gutter="0"/>
          <w:pgNumType w:start="1"/>
          <w:cols w:space="720"/>
          <w:titlePg/>
          <w:docGrid w:linePitch="326"/>
        </w:sectPr>
      </w:pPr>
    </w:p>
    <w:p w14:paraId="39D10759" w14:textId="77777777" w:rsidR="00446BD4" w:rsidRDefault="00446BD4" w:rsidP="00446BD4">
      <w:pPr>
        <w:jc w:val="center"/>
        <w:rPr>
          <w:color w:val="000000"/>
        </w:rPr>
      </w:pPr>
      <w:r>
        <w:rPr>
          <w:color w:val="000000"/>
        </w:rPr>
        <w:lastRenderedPageBreak/>
        <w:t xml:space="preserve">2. Показатели комплекса процессных </w:t>
      </w:r>
      <w:r w:rsidRPr="00D175E0">
        <w:rPr>
          <w:color w:val="000000"/>
        </w:rPr>
        <w:t xml:space="preserve">мероприятий </w:t>
      </w:r>
    </w:p>
    <w:p w14:paraId="2313AA9D" w14:textId="77777777" w:rsidR="00446BD4" w:rsidRDefault="00446BD4" w:rsidP="00446BD4">
      <w:pPr>
        <w:jc w:val="center"/>
        <w:rPr>
          <w:color w:val="000000"/>
          <w:sz w:val="22"/>
          <w:szCs w:val="22"/>
        </w:rPr>
      </w:pPr>
      <w:r w:rsidRPr="00D175E0">
        <w:rPr>
          <w:color w:val="000000"/>
        </w:rPr>
        <w:t>«Создание условий для повышения качества дошкольного образования»</w:t>
      </w:r>
      <w:r w:rsidRPr="00CA1E92">
        <w:rPr>
          <w:color w:val="000000"/>
          <w:sz w:val="22"/>
          <w:szCs w:val="22"/>
        </w:rPr>
        <w:t xml:space="preserve">  </w:t>
      </w:r>
    </w:p>
    <w:p w14:paraId="4485153D" w14:textId="77777777" w:rsidR="00446BD4" w:rsidRDefault="00446BD4" w:rsidP="00446BD4">
      <w:pPr>
        <w:jc w:val="center"/>
        <w:rPr>
          <w:color w:val="000000"/>
          <w:sz w:val="22"/>
          <w:szCs w:val="22"/>
        </w:rPr>
      </w:pPr>
    </w:p>
    <w:tbl>
      <w:tblPr>
        <w:tblW w:w="150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3"/>
        <w:gridCol w:w="3238"/>
        <w:gridCol w:w="1843"/>
        <w:gridCol w:w="1417"/>
        <w:gridCol w:w="1167"/>
        <w:gridCol w:w="960"/>
        <w:gridCol w:w="850"/>
        <w:gridCol w:w="1134"/>
        <w:gridCol w:w="1276"/>
        <w:gridCol w:w="992"/>
        <w:gridCol w:w="1560"/>
      </w:tblGrid>
      <w:tr w:rsidR="00446BD4" w:rsidRPr="00FA02C3" w14:paraId="564902D5" w14:textId="77777777" w:rsidTr="00C92FFF">
        <w:trPr>
          <w:trHeight w:val="744"/>
          <w:tblHeader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9496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06A5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E513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CA91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ED26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A7CB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DA2F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Плановые значения показателя по годам</w:t>
            </w:r>
          </w:p>
        </w:tc>
      </w:tr>
      <w:tr w:rsidR="00446BD4" w:rsidRPr="00FA02C3" w14:paraId="5DECC5BB" w14:textId="77777777" w:rsidTr="00C92FFF">
        <w:trPr>
          <w:trHeight w:val="315"/>
          <w:tblHeader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8357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71E7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87D5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B2D8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F8B7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3BB5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3D35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0BC6" w14:textId="77777777" w:rsidR="00446BD4" w:rsidRPr="00E16447" w:rsidRDefault="00446BD4" w:rsidP="00C92FFF">
            <w:pPr>
              <w:jc w:val="center"/>
              <w:rPr>
                <w:sz w:val="22"/>
                <w:szCs w:val="22"/>
              </w:rPr>
            </w:pPr>
            <w:r w:rsidRPr="00E16447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70FC" w14:textId="77777777" w:rsidR="00446BD4" w:rsidRPr="00E16447" w:rsidRDefault="00446BD4" w:rsidP="00C92FFF">
            <w:pPr>
              <w:jc w:val="center"/>
              <w:rPr>
                <w:sz w:val="22"/>
                <w:szCs w:val="22"/>
              </w:rPr>
            </w:pPr>
            <w:r w:rsidRPr="00E16447"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6D61" w14:textId="77777777" w:rsidR="00446BD4" w:rsidRPr="00E16447" w:rsidRDefault="00446BD4" w:rsidP="00C92FFF">
            <w:pPr>
              <w:jc w:val="center"/>
              <w:rPr>
                <w:sz w:val="22"/>
                <w:szCs w:val="22"/>
              </w:rPr>
            </w:pPr>
            <w:r w:rsidRPr="00E16447"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50991" w14:textId="77777777" w:rsidR="00446BD4" w:rsidRPr="00E16447" w:rsidRDefault="00446BD4" w:rsidP="00C92F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446BD4" w:rsidRPr="00FA02C3" w14:paraId="04D8D718" w14:textId="77777777" w:rsidTr="00C92FFF">
        <w:trPr>
          <w:trHeight w:val="315"/>
          <w:tblHeader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90C4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9662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E5A6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E60D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44E8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5D5D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6D9D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D5AF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7682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548F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DCB30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446BD4" w:rsidRPr="00FA02C3" w14:paraId="6948B55A" w14:textId="77777777" w:rsidTr="00C92FFF">
        <w:trPr>
          <w:trHeight w:val="513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6181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44AB" w14:textId="77777777" w:rsidR="00446BD4" w:rsidRPr="00FB5165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FB5165">
              <w:rPr>
                <w:color w:val="000000"/>
                <w:sz w:val="20"/>
                <w:szCs w:val="20"/>
              </w:rPr>
              <w:t>Задача: «Получение детьми с ОВЗ и детьми-инвалидами коррекционного образования»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0D70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802A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BC79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5968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B08A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F7C18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7603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545C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5569E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</w:p>
        </w:tc>
      </w:tr>
      <w:tr w:rsidR="00446BD4" w:rsidRPr="00357A26" w14:paraId="2B04AE72" w14:textId="77777777" w:rsidTr="00C92FFF">
        <w:trPr>
          <w:trHeight w:val="603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2240" w14:textId="77777777" w:rsidR="00446BD4" w:rsidRPr="00357A26" w:rsidRDefault="00446BD4" w:rsidP="00C92FFF">
            <w:pPr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1.1.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C1F3" w14:textId="77777777" w:rsidR="00446BD4" w:rsidRPr="00FB5165" w:rsidRDefault="00446BD4" w:rsidP="00C92FFF">
            <w:pPr>
              <w:jc w:val="both"/>
              <w:rPr>
                <w:sz w:val="20"/>
                <w:szCs w:val="20"/>
              </w:rPr>
            </w:pPr>
            <w:r w:rsidRPr="00FB5165">
              <w:rPr>
                <w:sz w:val="20"/>
                <w:szCs w:val="20"/>
              </w:rPr>
              <w:t xml:space="preserve">Доступность дошкольного образования для детей в возрасте от </w:t>
            </w:r>
            <w:r>
              <w:rPr>
                <w:sz w:val="20"/>
                <w:szCs w:val="20"/>
              </w:rPr>
              <w:t>1</w:t>
            </w:r>
            <w:r w:rsidRPr="00FB5165">
              <w:rPr>
                <w:sz w:val="20"/>
                <w:szCs w:val="20"/>
              </w:rPr>
              <w:t xml:space="preserve"> до 7 лет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52CD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8645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F263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процент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49A54" w14:textId="77777777" w:rsidR="00446BD4" w:rsidRPr="00357A26" w:rsidRDefault="00446BD4" w:rsidP="00C92FFF">
            <w:pPr>
              <w:jc w:val="center"/>
              <w:rPr>
                <w:sz w:val="20"/>
                <w:szCs w:val="20"/>
                <w:highlight w:val="yellow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649B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D4AD9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5E0C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A576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17510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446BD4" w:rsidRPr="00FA02C3" w14:paraId="1F6ECAB2" w14:textId="77777777" w:rsidTr="00C92FFF">
        <w:trPr>
          <w:trHeight w:val="97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517C3" w14:textId="77777777" w:rsidR="00446BD4" w:rsidRPr="00FA02C3" w:rsidRDefault="00446BD4" w:rsidP="00C92FFF">
            <w:pPr>
              <w:rPr>
                <w:color w:val="000000"/>
                <w:sz w:val="22"/>
                <w:szCs w:val="22"/>
              </w:rPr>
            </w:pPr>
            <w:r w:rsidRPr="00FA02C3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9790" w14:textId="77777777" w:rsidR="00446BD4" w:rsidRPr="00FB5165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FB5165">
              <w:rPr>
                <w:color w:val="000000"/>
                <w:sz w:val="20"/>
                <w:szCs w:val="20"/>
              </w:rPr>
              <w:t>Задача: содействие формированию современной и доступной среды в дошкольных образовательных организациях, расположенных на территории Трехгорного городского округа</w:t>
            </w:r>
            <w:r>
              <w:rPr>
                <w:color w:val="000000"/>
                <w:sz w:val="20"/>
                <w:szCs w:val="20"/>
              </w:rPr>
              <w:t xml:space="preserve"> Челябинской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C55BD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2192F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2500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C12D79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A1E79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6FE58C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5DA51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52095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FAEB9" w14:textId="77777777" w:rsidR="00446BD4" w:rsidRPr="00FA02C3" w:rsidRDefault="00446BD4" w:rsidP="00C92F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6BD4" w:rsidRPr="00E16447" w14:paraId="7DFBBB40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E02F" w14:textId="77777777" w:rsidR="00446BD4" w:rsidRPr="00E16447" w:rsidRDefault="00446BD4" w:rsidP="00C92FFF">
            <w:pPr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1644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F5CE5" w14:textId="77777777" w:rsidR="00446BD4" w:rsidRPr="00E16447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Наличие готовой проектно-сметной документации и положительного заключения государственной экспертизы на проектную документацию на строительство, реконструкцию, капитальный ремонт объектов недвижимого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B6D60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FA77C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0EF3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4F3E04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B1312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E7576E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1F225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377D2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68DC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E16447" w14:paraId="32E76C96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B85DA" w14:textId="77777777" w:rsidR="00446BD4" w:rsidRPr="00E16447" w:rsidRDefault="00446BD4" w:rsidP="00C92FFF">
            <w:pPr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1644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AE2ED" w14:textId="77777777" w:rsidR="00446BD4" w:rsidRPr="00E16447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E16447">
              <w:rPr>
                <w:sz w:val="20"/>
                <w:szCs w:val="20"/>
              </w:rPr>
              <w:t>Количество зданий, соответствующих требованиям противопожарной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052B2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6423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54A7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4B5E84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5AB3F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3759B1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8B1EC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E5D4F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E90D7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E16447" w14:paraId="30F14C79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D8038" w14:textId="77777777" w:rsidR="00446BD4" w:rsidRPr="000E5C6E" w:rsidRDefault="00446BD4" w:rsidP="00C92FFF">
            <w:pPr>
              <w:rPr>
                <w:strike/>
                <w:color w:val="FF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DA5C" w14:textId="77777777" w:rsidR="00446BD4" w:rsidRPr="000E5C6E" w:rsidRDefault="00446BD4" w:rsidP="00C92FFF">
            <w:pPr>
              <w:jc w:val="both"/>
              <w:rPr>
                <w:strike/>
                <w:color w:val="FF0000"/>
                <w:sz w:val="20"/>
                <w:szCs w:val="20"/>
              </w:rPr>
            </w:pPr>
            <w:r w:rsidRPr="00A36C4D">
              <w:rPr>
                <w:sz w:val="20"/>
                <w:szCs w:val="20"/>
              </w:rPr>
              <w:t>Содержание (эксплуатация) имущества, находящегося в государственной (муниципальной)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B233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DF989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E0A7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892CE1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6EC8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25CD98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CF904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9DC27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FABDF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E16447" w14:paraId="2DFB68D8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F9C38" w14:textId="77777777" w:rsidR="00446BD4" w:rsidRPr="00C225B5" w:rsidRDefault="00446BD4" w:rsidP="00C92F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D726" w14:textId="77777777" w:rsidR="00446BD4" w:rsidRPr="00A36C4D" w:rsidRDefault="00446BD4" w:rsidP="00C92FFF">
            <w:pPr>
              <w:jc w:val="both"/>
              <w:rPr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 xml:space="preserve">Количество отремонтированных зданий и сооружений муниципальных дошкольных образовательных организаций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BF98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D0E8B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F303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7EB87F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A419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3C2342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15C16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6B246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2120E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E16447" w14:paraId="3CFE0438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2046E" w14:textId="77777777" w:rsidR="00446BD4" w:rsidRDefault="00446BD4" w:rsidP="00C92F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0C141" w14:textId="77777777" w:rsidR="00446BD4" w:rsidRPr="00E16447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 xml:space="preserve">Количество зданий, соответствующих требованиям </w:t>
            </w:r>
            <w:r>
              <w:rPr>
                <w:sz w:val="20"/>
                <w:szCs w:val="20"/>
              </w:rPr>
              <w:t xml:space="preserve">антитеррористической </w:t>
            </w:r>
            <w:r w:rsidRPr="00357A26">
              <w:rPr>
                <w:sz w:val="20"/>
                <w:szCs w:val="20"/>
              </w:rPr>
              <w:t>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2DDE3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7304C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9D7D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4AA1FE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58875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C0BBA9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BFCFD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55165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08794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E16447" w14:paraId="2997C97C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4AECF" w14:textId="77777777" w:rsidR="00446BD4" w:rsidRDefault="00446BD4" w:rsidP="00C92F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2C92" w14:textId="77777777" w:rsidR="00446BD4" w:rsidRPr="00E16447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3733A3">
              <w:rPr>
                <w:sz w:val="20"/>
                <w:szCs w:val="20"/>
              </w:rPr>
              <w:t>оличество благоустроенных объектов муниципального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189C6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F3544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B49DC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BD381D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E9D68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8975C6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80259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ECDF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E700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E16447" w14:paraId="12B19421" w14:textId="77777777" w:rsidTr="00C92FFF">
        <w:trPr>
          <w:trHeight w:val="95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975C2" w14:textId="77777777" w:rsidR="00446BD4" w:rsidRDefault="00446BD4" w:rsidP="00C92FF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2.7.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79E7" w14:textId="77777777" w:rsidR="00446BD4" w:rsidRDefault="00446BD4" w:rsidP="00C92FF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3733A3">
              <w:rPr>
                <w:sz w:val="20"/>
                <w:szCs w:val="20"/>
              </w:rPr>
              <w:t xml:space="preserve">оличество </w:t>
            </w:r>
            <w:r>
              <w:rPr>
                <w:sz w:val="20"/>
                <w:szCs w:val="20"/>
              </w:rPr>
              <w:t xml:space="preserve">проведенных городских массовых мероприятий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C785F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2AC1A" w14:textId="77777777" w:rsidR="00446BD4" w:rsidRPr="00C225B5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483F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16447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4D7AD1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D8D47" w14:textId="77777777" w:rsidR="00446BD4" w:rsidRPr="00E1644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D19F42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75EE0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F7E2F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8B481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 w14:paraId="418C729B" w14:textId="77777777" w:rsidR="00446BD4" w:rsidRDefault="00446BD4" w:rsidP="00446BD4">
      <w:pPr>
        <w:rPr>
          <w:b/>
          <w:bCs/>
          <w:sz w:val="28"/>
          <w:szCs w:val="28"/>
        </w:rPr>
      </w:pPr>
    </w:p>
    <w:p w14:paraId="44157C20" w14:textId="77777777" w:rsidR="00446BD4" w:rsidRDefault="00446BD4" w:rsidP="00446BD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W w:w="1540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6"/>
        <w:gridCol w:w="3119"/>
        <w:gridCol w:w="1701"/>
        <w:gridCol w:w="993"/>
        <w:gridCol w:w="708"/>
        <w:gridCol w:w="851"/>
        <w:gridCol w:w="567"/>
        <w:gridCol w:w="709"/>
        <w:gridCol w:w="567"/>
        <w:gridCol w:w="708"/>
        <w:gridCol w:w="709"/>
        <w:gridCol w:w="709"/>
        <w:gridCol w:w="850"/>
        <w:gridCol w:w="851"/>
        <w:gridCol w:w="709"/>
        <w:gridCol w:w="992"/>
        <w:gridCol w:w="43"/>
      </w:tblGrid>
      <w:tr w:rsidR="00446BD4" w:rsidRPr="008C161C" w14:paraId="6EF097B5" w14:textId="77777777" w:rsidTr="00C92FFF">
        <w:trPr>
          <w:trHeight w:val="694"/>
        </w:trPr>
        <w:tc>
          <w:tcPr>
            <w:tcW w:w="154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7ACF9" w14:textId="77777777" w:rsidR="00446BD4" w:rsidRPr="00E16447" w:rsidRDefault="00446BD4" w:rsidP="00C92FFF">
            <w:pPr>
              <w:jc w:val="center"/>
              <w:rPr>
                <w:color w:val="000000"/>
              </w:rPr>
            </w:pPr>
            <w:r w:rsidRPr="00E16447">
              <w:rPr>
                <w:color w:val="000000"/>
              </w:rPr>
              <w:lastRenderedPageBreak/>
              <w:t>3. План достижения показателей</w:t>
            </w:r>
            <w:r>
              <w:rPr>
                <w:color w:val="000000"/>
              </w:rPr>
              <w:t xml:space="preserve"> </w:t>
            </w:r>
            <w:r w:rsidRPr="00E16447">
              <w:rPr>
                <w:color w:val="000000"/>
              </w:rPr>
              <w:t xml:space="preserve">комплекса процессных мероприятий </w:t>
            </w:r>
          </w:p>
          <w:p w14:paraId="63C37BA9" w14:textId="77777777" w:rsidR="00446BD4" w:rsidRDefault="00446BD4" w:rsidP="00C92FFF">
            <w:pPr>
              <w:jc w:val="center"/>
              <w:rPr>
                <w:color w:val="000000"/>
              </w:rPr>
            </w:pPr>
            <w:bookmarkStart w:id="10" w:name="_Hlk202883893"/>
            <w:r w:rsidRPr="00E16447">
              <w:rPr>
                <w:color w:val="000000"/>
              </w:rPr>
              <w:t>«Создание условий для повышения качества дошкольного образования»</w:t>
            </w:r>
            <w:bookmarkEnd w:id="10"/>
            <w:r w:rsidRPr="00E16447">
              <w:rPr>
                <w:color w:val="000000"/>
                <w:sz w:val="22"/>
                <w:szCs w:val="22"/>
              </w:rPr>
              <w:t xml:space="preserve"> в</w:t>
            </w:r>
            <w:r w:rsidRPr="00E16447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Pr="00E16447">
              <w:rPr>
                <w:color w:val="000000"/>
              </w:rPr>
              <w:t xml:space="preserve"> году</w:t>
            </w:r>
          </w:p>
          <w:p w14:paraId="5D6BECDE" w14:textId="77777777" w:rsidR="00446BD4" w:rsidRDefault="00446BD4" w:rsidP="00C92FFF">
            <w:pPr>
              <w:jc w:val="center"/>
              <w:rPr>
                <w:color w:val="000000"/>
              </w:rPr>
            </w:pPr>
          </w:p>
          <w:p w14:paraId="106ADEC3" w14:textId="77777777" w:rsidR="00446BD4" w:rsidRPr="008C161C" w:rsidRDefault="00446BD4" w:rsidP="00C92FFF">
            <w:pPr>
              <w:jc w:val="center"/>
              <w:rPr>
                <w:color w:val="000000"/>
              </w:rPr>
            </w:pPr>
          </w:p>
        </w:tc>
      </w:tr>
      <w:tr w:rsidR="00446BD4" w:rsidRPr="008C161C" w14:paraId="7F885553" w14:textId="77777777" w:rsidTr="00C92FFF">
        <w:trPr>
          <w:gridAfter w:val="1"/>
          <w:wAfter w:w="43" w:type="dxa"/>
          <w:trHeight w:val="52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F5CA" w14:textId="77777777" w:rsidR="00446BD4" w:rsidRPr="008C161C" w:rsidRDefault="00446BD4" w:rsidP="00C92FFF">
            <w:pPr>
              <w:jc w:val="center"/>
              <w:rPr>
                <w:color w:val="000000"/>
              </w:rPr>
            </w:pPr>
            <w:r w:rsidRPr="008C161C">
              <w:rPr>
                <w:color w:val="000000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03C0" w14:textId="77777777" w:rsidR="00446BD4" w:rsidRPr="008C161C" w:rsidRDefault="00446BD4" w:rsidP="00C92F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  <w:r w:rsidRPr="008C161C"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AD86" w14:textId="77777777" w:rsidR="00446BD4" w:rsidRPr="00EE5E13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E5E13">
              <w:rPr>
                <w:color w:val="000000"/>
                <w:sz w:val="20"/>
                <w:szCs w:val="20"/>
              </w:rPr>
              <w:t>Уровень показателя (региональный/ муниципальный)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C02D" w14:textId="77777777" w:rsidR="00446BD4" w:rsidRPr="008C161C" w:rsidRDefault="00446BD4" w:rsidP="00C92FFF">
            <w:pPr>
              <w:ind w:left="-39"/>
              <w:jc w:val="center"/>
              <w:rPr>
                <w:color w:val="000000"/>
              </w:rPr>
            </w:pPr>
            <w:r w:rsidRPr="008C161C">
              <w:rPr>
                <w:color w:val="000000"/>
                <w:sz w:val="18"/>
              </w:rPr>
              <w:t>Единица измерения (по ОКЕИ)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57AA" w14:textId="77777777" w:rsidR="00446BD4" w:rsidRPr="008C161C" w:rsidRDefault="00446BD4" w:rsidP="00C92FFF">
            <w:pPr>
              <w:jc w:val="center"/>
              <w:rPr>
                <w:color w:val="000000"/>
              </w:rPr>
            </w:pPr>
            <w:r w:rsidRPr="008C161C">
              <w:rPr>
                <w:color w:val="000000"/>
              </w:rPr>
              <w:t xml:space="preserve">Плановые значения показателя по </w:t>
            </w:r>
            <w:r>
              <w:rPr>
                <w:color w:val="000000"/>
              </w:rPr>
              <w:t>месяцам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DC04" w14:textId="77777777" w:rsidR="00446BD4" w:rsidRPr="00EE5E13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EE5E13">
              <w:rPr>
                <w:color w:val="000000"/>
                <w:sz w:val="20"/>
                <w:szCs w:val="20"/>
              </w:rPr>
              <w:t>На конец 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5E13">
              <w:rPr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446BD4" w:rsidRPr="008C161C" w14:paraId="6FACA3AB" w14:textId="77777777" w:rsidTr="00C92FFF">
        <w:trPr>
          <w:gridAfter w:val="1"/>
          <w:wAfter w:w="43" w:type="dxa"/>
          <w:trHeight w:val="448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31F" w14:textId="77777777" w:rsidR="00446BD4" w:rsidRPr="008C161C" w:rsidRDefault="00446BD4" w:rsidP="00C92FFF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BA60" w14:textId="77777777" w:rsidR="00446BD4" w:rsidRPr="008C161C" w:rsidRDefault="00446BD4" w:rsidP="00C92FFF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E4F8" w14:textId="77777777" w:rsidR="00446BD4" w:rsidRPr="008C161C" w:rsidRDefault="00446BD4" w:rsidP="00C92FFF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CDBE" w14:textId="77777777" w:rsidR="00446BD4" w:rsidRPr="008C161C" w:rsidRDefault="00446BD4" w:rsidP="00C92FF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CF16" w14:textId="77777777" w:rsidR="00446BD4" w:rsidRPr="008C161C" w:rsidRDefault="00446BD4" w:rsidP="00C92FFF">
            <w:pPr>
              <w:ind w:hanging="108"/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январь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4965" w14:textId="77777777" w:rsidR="00446BD4" w:rsidRPr="008C161C" w:rsidRDefault="00446BD4" w:rsidP="00C92FFF">
            <w:pPr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февраль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8FB1" w14:textId="77777777" w:rsidR="00446BD4" w:rsidRPr="008C161C" w:rsidRDefault="00446BD4" w:rsidP="00C92FFF">
            <w:pPr>
              <w:ind w:hanging="99"/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март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57A3" w14:textId="77777777" w:rsidR="00446BD4" w:rsidRPr="008C161C" w:rsidRDefault="00446BD4" w:rsidP="00C92FFF">
            <w:pPr>
              <w:ind w:hanging="108"/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апрель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D5FD" w14:textId="77777777" w:rsidR="00446BD4" w:rsidRPr="008C161C" w:rsidRDefault="00446BD4" w:rsidP="00C92FFF">
            <w:pPr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май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3995" w14:textId="77777777" w:rsidR="00446BD4" w:rsidRPr="008C161C" w:rsidRDefault="00446BD4" w:rsidP="00C92FFF">
            <w:pPr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июнь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C779" w14:textId="77777777" w:rsidR="00446BD4" w:rsidRPr="008C161C" w:rsidRDefault="00446BD4" w:rsidP="00C92FFF">
            <w:pPr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июль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253B" w14:textId="77777777" w:rsidR="00446BD4" w:rsidRPr="008C161C" w:rsidRDefault="00446BD4" w:rsidP="00C92FFF">
            <w:pPr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август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0BB7" w14:textId="77777777" w:rsidR="00446BD4" w:rsidRPr="008C161C" w:rsidRDefault="00446BD4" w:rsidP="00C92FFF">
            <w:pPr>
              <w:ind w:left="-5" w:hanging="25"/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сентябрь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7008" w14:textId="77777777" w:rsidR="00446BD4" w:rsidRPr="008C161C" w:rsidRDefault="00446BD4" w:rsidP="00C92FFF">
            <w:pPr>
              <w:ind w:hanging="108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</w:t>
            </w:r>
            <w:r w:rsidRPr="008C161C">
              <w:rPr>
                <w:color w:val="000000"/>
                <w:sz w:val="16"/>
              </w:rPr>
              <w:t>октябрь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A2D2" w14:textId="77777777" w:rsidR="00446BD4" w:rsidRPr="008C161C" w:rsidRDefault="00446BD4" w:rsidP="00C92FFF">
            <w:pPr>
              <w:ind w:hanging="15"/>
              <w:jc w:val="center"/>
              <w:rPr>
                <w:color w:val="000000"/>
                <w:sz w:val="16"/>
              </w:rPr>
            </w:pPr>
            <w:r w:rsidRPr="008C161C">
              <w:rPr>
                <w:color w:val="000000"/>
                <w:sz w:val="16"/>
              </w:rPr>
              <w:t>ноябрь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29CE" w14:textId="77777777" w:rsidR="00446BD4" w:rsidRPr="008C161C" w:rsidRDefault="00446BD4" w:rsidP="00C92FFF">
            <w:pPr>
              <w:rPr>
                <w:color w:val="000000"/>
              </w:rPr>
            </w:pPr>
          </w:p>
        </w:tc>
      </w:tr>
      <w:tr w:rsidR="00446BD4" w:rsidRPr="00B6606B" w14:paraId="2714CF0A" w14:textId="77777777" w:rsidTr="00C92FFF">
        <w:trPr>
          <w:gridAfter w:val="1"/>
          <w:wAfter w:w="43" w:type="dxa"/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BD2C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2A1B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47F0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C562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42E7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6CF5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F96D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9F58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B728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383F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A3FF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690B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AB0E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0CAF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4BD2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A49C" w14:textId="77777777" w:rsidR="00446BD4" w:rsidRPr="00B6606B" w:rsidRDefault="00446BD4" w:rsidP="00C92FFF">
            <w:pPr>
              <w:jc w:val="center"/>
              <w:rPr>
                <w:color w:val="000000"/>
                <w:sz w:val="18"/>
                <w:szCs w:val="18"/>
              </w:rPr>
            </w:pPr>
            <w:r w:rsidRPr="00B6606B">
              <w:rPr>
                <w:color w:val="000000"/>
                <w:sz w:val="18"/>
                <w:szCs w:val="18"/>
              </w:rPr>
              <w:t>16</w:t>
            </w:r>
          </w:p>
        </w:tc>
      </w:tr>
      <w:tr w:rsidR="00446BD4" w:rsidRPr="00357A26" w14:paraId="10B26F68" w14:textId="77777777" w:rsidTr="00C92FFF">
        <w:trPr>
          <w:gridAfter w:val="1"/>
          <w:wAfter w:w="43" w:type="dxa"/>
          <w:trHeight w:val="77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7685B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357A2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4B4DF8" w14:textId="77777777" w:rsidR="00446BD4" w:rsidRPr="00357A26" w:rsidRDefault="00446BD4" w:rsidP="00C92FFF">
            <w:pPr>
              <w:rPr>
                <w:color w:val="000000"/>
                <w:sz w:val="20"/>
                <w:szCs w:val="20"/>
              </w:rPr>
            </w:pPr>
            <w:r w:rsidRPr="00357A26">
              <w:rPr>
                <w:color w:val="000000"/>
                <w:sz w:val="20"/>
                <w:szCs w:val="20"/>
              </w:rPr>
              <w:t>Задача: «Получение детьми с ОВЗ и детьми-инвалидами коррекционного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FACD94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AD803A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1D2CA0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45E431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50258F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BDBF3B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E23EE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955812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609910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DCAB4A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A423BB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FB7B5A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B7EAF0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BCC3DB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357A26" w14:paraId="49434315" w14:textId="77777777" w:rsidTr="00C92FFF">
        <w:trPr>
          <w:gridAfter w:val="1"/>
          <w:wAfter w:w="43" w:type="dxa"/>
          <w:trHeight w:val="5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A583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61AD" w14:textId="77777777" w:rsidR="00446BD4" w:rsidRPr="00357A26" w:rsidRDefault="00446BD4" w:rsidP="00C92FFF">
            <w:pPr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 xml:space="preserve">Доступность дошкольного образования для детей в возрасте от </w:t>
            </w:r>
            <w:r>
              <w:rPr>
                <w:sz w:val="20"/>
                <w:szCs w:val="20"/>
              </w:rPr>
              <w:t>1</w:t>
            </w:r>
            <w:r w:rsidRPr="00357A26">
              <w:rPr>
                <w:sz w:val="20"/>
                <w:szCs w:val="20"/>
              </w:rPr>
              <w:t xml:space="preserve"> до 7 лет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0C31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региональный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89F9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C496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91FF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2C5DF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DB483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2B76B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55B1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B4EA0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43C79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0BA9B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3C58B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E3B70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1EA4" w14:textId="77777777" w:rsidR="00446BD4" w:rsidRPr="00357A26" w:rsidRDefault="00446BD4" w:rsidP="00C92FFF">
            <w:pPr>
              <w:jc w:val="center"/>
              <w:rPr>
                <w:sz w:val="20"/>
                <w:szCs w:val="20"/>
              </w:rPr>
            </w:pPr>
            <w:r w:rsidRPr="00357A26">
              <w:rPr>
                <w:sz w:val="20"/>
                <w:szCs w:val="20"/>
              </w:rPr>
              <w:t>100</w:t>
            </w:r>
          </w:p>
        </w:tc>
      </w:tr>
      <w:tr w:rsidR="00446BD4" w:rsidRPr="00357A26" w14:paraId="2B44A4C2" w14:textId="77777777" w:rsidTr="00C92FFF">
        <w:trPr>
          <w:gridAfter w:val="1"/>
          <w:wAfter w:w="43" w:type="dxa"/>
          <w:trHeight w:val="143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15DBD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357A2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DEB8" w14:textId="77777777" w:rsidR="00446BD4" w:rsidRPr="00357A26" w:rsidRDefault="00446BD4" w:rsidP="00C92FFF">
            <w:pPr>
              <w:rPr>
                <w:color w:val="000000"/>
                <w:sz w:val="20"/>
                <w:szCs w:val="20"/>
              </w:rPr>
            </w:pPr>
            <w:r w:rsidRPr="00357A26">
              <w:rPr>
                <w:color w:val="000000"/>
                <w:sz w:val="20"/>
                <w:szCs w:val="20"/>
              </w:rPr>
              <w:t>Задача: «Содействие формированию современной и доступной среды в дошкольных образовательных организациях, расположенных на территории Трехгорного городского округа</w:t>
            </w:r>
            <w:r>
              <w:rPr>
                <w:color w:val="000000"/>
                <w:sz w:val="20"/>
                <w:szCs w:val="20"/>
              </w:rPr>
              <w:t xml:space="preserve"> Челябинской области</w:t>
            </w:r>
            <w:r w:rsidRPr="00357A26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E287C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0FC4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8933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54FCE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3695B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D8188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EFE18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6C7B1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7BD93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075F0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9413F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8C52F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177DD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2051" w14:textId="77777777" w:rsidR="00446BD4" w:rsidRPr="00357A2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C225B5" w14:paraId="3C6E9AE9" w14:textId="77777777" w:rsidTr="00C92FFF">
        <w:trPr>
          <w:gridAfter w:val="1"/>
          <w:wAfter w:w="43" w:type="dxa"/>
          <w:trHeight w:val="5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17E72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9855" w14:textId="77777777" w:rsidR="00446BD4" w:rsidRPr="00C225B5" w:rsidRDefault="00446BD4" w:rsidP="00446BD4">
            <w:pPr>
              <w:rPr>
                <w:color w:val="000000"/>
                <w:sz w:val="20"/>
                <w:szCs w:val="20"/>
              </w:rPr>
            </w:pPr>
            <w:r w:rsidRPr="00E16447">
              <w:rPr>
                <w:sz w:val="20"/>
                <w:szCs w:val="20"/>
              </w:rPr>
              <w:t>Количество зданий, соответствующих требованиям противопожарной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CC234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301D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99F9A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CB356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89C4B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0CFF8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75E7E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FC4A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B67AB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4DB38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AD3DB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2A3D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72A0C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4D790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</w:tr>
      <w:tr w:rsidR="00446BD4" w:rsidRPr="00C225B5" w14:paraId="63D20269" w14:textId="77777777" w:rsidTr="00C92FFF">
        <w:trPr>
          <w:gridAfter w:val="1"/>
          <w:wAfter w:w="43" w:type="dxa"/>
          <w:trHeight w:val="5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9B030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0F96" w14:textId="77777777" w:rsidR="00446BD4" w:rsidRPr="00C225B5" w:rsidRDefault="00446BD4" w:rsidP="00446BD4">
            <w:pPr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Содержание (эксплуатация) имущества, находящегося в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A191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1ABA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C225B5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456B7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A224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C1C10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7B9D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BFBCB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778B5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E890D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C94A3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EEDAE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1C74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D6BE0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05321" w14:textId="77777777" w:rsidR="00446BD4" w:rsidRPr="00C225B5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446BD4" w:rsidRPr="00C225B5" w14:paraId="1101E5F1" w14:textId="77777777" w:rsidTr="00C92FFF">
        <w:trPr>
          <w:gridAfter w:val="1"/>
          <w:wAfter w:w="43" w:type="dxa"/>
          <w:trHeight w:val="5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365CB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C296" w14:textId="77777777" w:rsidR="00446BD4" w:rsidRPr="00A642F6" w:rsidRDefault="00446BD4" w:rsidP="00446BD4">
            <w:pPr>
              <w:rPr>
                <w:color w:val="000000"/>
                <w:sz w:val="20"/>
                <w:szCs w:val="20"/>
              </w:rPr>
            </w:pPr>
            <w:r w:rsidRPr="00A642F6">
              <w:rPr>
                <w:sz w:val="20"/>
                <w:szCs w:val="20"/>
              </w:rPr>
              <w:t>Количество проведенных городских 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9C3EB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D688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BCFD0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01F14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504CE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611B4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1E913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77112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97A0F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C65F8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0B0BC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90DBD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0E5CD" w14:textId="77777777" w:rsidR="00446BD4" w:rsidRPr="00A642F6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B0A8" w14:textId="77777777" w:rsidR="00446BD4" w:rsidRDefault="00446BD4" w:rsidP="00446BD4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1</w:t>
            </w:r>
          </w:p>
        </w:tc>
      </w:tr>
    </w:tbl>
    <w:p w14:paraId="10DEF7EA" w14:textId="77777777" w:rsidR="00446BD4" w:rsidRDefault="00446BD4" w:rsidP="00446BD4">
      <w:pPr>
        <w:jc w:val="center"/>
        <w:rPr>
          <w:color w:val="000000"/>
        </w:rPr>
      </w:pPr>
    </w:p>
    <w:p w14:paraId="54D989AC" w14:textId="77777777" w:rsidR="00446BD4" w:rsidRDefault="00446BD4" w:rsidP="00446BD4">
      <w:pPr>
        <w:rPr>
          <w:color w:val="000000"/>
        </w:rPr>
      </w:pPr>
      <w:r>
        <w:rPr>
          <w:color w:val="000000"/>
        </w:rPr>
        <w:br w:type="page"/>
      </w:r>
    </w:p>
    <w:p w14:paraId="38837822" w14:textId="77777777" w:rsidR="00446BD4" w:rsidRPr="00B6606B" w:rsidRDefault="00446BD4" w:rsidP="00446BD4">
      <w:pPr>
        <w:jc w:val="center"/>
        <w:rPr>
          <w:color w:val="000000"/>
        </w:rPr>
      </w:pPr>
      <w:r w:rsidRPr="00B6606B">
        <w:rPr>
          <w:color w:val="000000"/>
        </w:rPr>
        <w:lastRenderedPageBreak/>
        <w:t>4. Мероприятия комплекса процессных мероприятий</w:t>
      </w:r>
    </w:p>
    <w:p w14:paraId="26A4725E" w14:textId="77777777" w:rsidR="00446BD4" w:rsidRPr="00B6606B" w:rsidRDefault="00446BD4" w:rsidP="00446BD4">
      <w:pPr>
        <w:jc w:val="center"/>
        <w:rPr>
          <w:color w:val="000000"/>
        </w:rPr>
      </w:pPr>
      <w:r w:rsidRPr="00B6606B">
        <w:rPr>
          <w:color w:val="000000"/>
        </w:rPr>
        <w:t>«</w:t>
      </w:r>
      <w:bookmarkStart w:id="11" w:name="_Hlk202883773"/>
      <w:r w:rsidRPr="00B6606B">
        <w:rPr>
          <w:color w:val="000000"/>
        </w:rPr>
        <w:t>Создание условий для повышения качества дошкольного образования»</w:t>
      </w:r>
    </w:p>
    <w:bookmarkEnd w:id="11"/>
    <w:tbl>
      <w:tblPr>
        <w:tblW w:w="15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1"/>
        <w:gridCol w:w="2058"/>
        <w:gridCol w:w="1734"/>
        <w:gridCol w:w="1276"/>
        <w:gridCol w:w="853"/>
        <w:gridCol w:w="1273"/>
        <w:gridCol w:w="709"/>
        <w:gridCol w:w="984"/>
        <w:gridCol w:w="1426"/>
        <w:gridCol w:w="992"/>
        <w:gridCol w:w="1560"/>
        <w:gridCol w:w="1778"/>
        <w:gridCol w:w="38"/>
      </w:tblGrid>
      <w:tr w:rsidR="00446BD4" w:rsidRPr="00136477" w14:paraId="4468247B" w14:textId="77777777" w:rsidTr="00C92FFF">
        <w:trPr>
          <w:trHeight w:val="315"/>
        </w:trPr>
        <w:tc>
          <w:tcPr>
            <w:tcW w:w="153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349A" w14:textId="77777777" w:rsidR="00446BD4" w:rsidRPr="00612FBD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  <w:tbl>
            <w:tblPr>
              <w:tblW w:w="15125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204"/>
              <w:gridCol w:w="992"/>
              <w:gridCol w:w="992"/>
              <w:gridCol w:w="740"/>
              <w:gridCol w:w="7"/>
              <w:gridCol w:w="722"/>
              <w:gridCol w:w="729"/>
              <w:gridCol w:w="729"/>
              <w:gridCol w:w="781"/>
              <w:gridCol w:w="1984"/>
              <w:gridCol w:w="1134"/>
              <w:gridCol w:w="1843"/>
              <w:gridCol w:w="1701"/>
            </w:tblGrid>
            <w:tr w:rsidR="003A55C9" w:rsidRPr="00612FBD" w14:paraId="45E0C3B6" w14:textId="77777777" w:rsidTr="003A55C9">
              <w:trPr>
                <w:trHeight w:val="728"/>
                <w:tblHeader/>
              </w:trPr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22B11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2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1961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17505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 измерения (по ОКЕИ)</w:t>
                  </w:r>
                </w:p>
              </w:tc>
              <w:tc>
                <w:tcPr>
                  <w:tcW w:w="173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72C41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Базовое значение</w:t>
                  </w:r>
                </w:p>
              </w:tc>
              <w:tc>
                <w:tcPr>
                  <w:tcW w:w="296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DAA5E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Значение мероприятия по годам</w:t>
                  </w: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1BD4E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Характеристика мероприятия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C2918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Тип мероприятия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55E76C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Связь с </w:t>
                  </w:r>
                  <w:proofErr w:type="gramStart"/>
                  <w:r w:rsidRPr="00612FBD">
                    <w:rPr>
                      <w:color w:val="000000"/>
                      <w:sz w:val="20"/>
                      <w:szCs w:val="20"/>
                    </w:rPr>
                    <w:t>показателями  комплекса</w:t>
                  </w:r>
                  <w:proofErr w:type="gramEnd"/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 процессных мероприятий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BFA5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Соисполнитель / </w:t>
                  </w:r>
                  <w:r>
                    <w:rPr>
                      <w:color w:val="000000"/>
                      <w:sz w:val="20"/>
                      <w:szCs w:val="20"/>
                    </w:rPr>
                    <w:t>ответственный исполнитель (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наименование подразделения (учреждения)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или 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</w:tr>
            <w:tr w:rsidR="003A55C9" w:rsidRPr="00612FBD" w14:paraId="049B4512" w14:textId="77777777" w:rsidTr="003A55C9">
              <w:trPr>
                <w:trHeight w:val="712"/>
                <w:tblHeader/>
              </w:trPr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AC0F59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79B2901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680E23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72D2B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значение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0B5B1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год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B1CD8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25B36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5FE1E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69A42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9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CB01B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30EE23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D092C2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EA0C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612FBD" w14:paraId="07C2AEEA" w14:textId="77777777" w:rsidTr="003A55C9">
              <w:trPr>
                <w:trHeight w:val="227"/>
                <w:tblHeader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B5754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61891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D56F8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247A2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6F7B4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D9C48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54AE6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B2A27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EB5C5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035E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01027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C93CE5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31DB9C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</w:tr>
            <w:tr w:rsidR="003A55C9" w:rsidRPr="00612FBD" w14:paraId="640880CE" w14:textId="77777777" w:rsidTr="003A55C9">
              <w:trPr>
                <w:trHeight w:val="25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BD062C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2A48B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Задача: «Получение детьми с ОВЗ и детьми-инвалидами коррекционного образования»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8F4B2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43DFA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E7EF7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DBAF3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DD569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501D5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81C8A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B7DC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15A76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C38E9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41A94C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612FBD" w14:paraId="5D3F5FF3" w14:textId="77777777" w:rsidTr="003A55C9">
              <w:trPr>
                <w:trHeight w:val="366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42418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84742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Мероприятие: «Оснащение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образования»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3294C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8376E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75747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02503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B935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DF354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0C0777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720D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Перечисление субсидии подведомственным бюджетным учреждениям на  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02E1C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9D09DA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Доступность дошкольного образования для детей в возрасте от 1 до 7 лет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8FD9A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МБДОУ </w:t>
                  </w:r>
                </w:p>
                <w:p w14:paraId="409C720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«ДС № 7» </w:t>
                  </w:r>
                </w:p>
                <w:p w14:paraId="4CCFDC3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612FBD" w14:paraId="5DAF892C" w14:textId="77777777" w:rsidTr="003A55C9">
              <w:trPr>
                <w:trHeight w:val="25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50DBC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0CF7E1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Задача: «Содействие формированию современной и доступной среды в дошкольных образовательных 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lastRenderedPageBreak/>
                    <w:t>организациях, расположенных на территории Трехгорного городского округа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Челябинской области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8E334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51072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8C220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02760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76E4A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2F9D8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BB5EB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CA8E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58A8B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4E606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D5587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612FBD" w14:paraId="1C273353" w14:textId="77777777" w:rsidTr="003A55C9">
              <w:trPr>
                <w:trHeight w:val="25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22E42D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2.1.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C5F9A2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Мероприятие: «Разработка проектно-сметной документации и оплата услуг государственной экспертизы для проведения капитального ремонта зданий и сооружений муниципальных организаций дошкольного образования»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068E0C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84462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8490F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BB7B60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78EB91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F1DD69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C7E6C6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ED2DC4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Перечисление субсидии подведомственным бюджетным учреждениям на разработку проектно-сметной документации и получение положительного заключения государственной экспертизы на проведение капитального ремонта зданий дошкольных образовательных организаций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01B15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FE0BB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Наличие готовой проектно-сметной документации и положительного заключения государственной экспертизы на проектную документацию на строительство, реконструкцию, капитальный ремонт объектов недвижимого имущества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31CA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3E400C7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МБДОУ </w:t>
                  </w:r>
                </w:p>
                <w:p w14:paraId="3A2AEF3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«ДС № 17 «Улыбка»</w:t>
                  </w:r>
                </w:p>
              </w:tc>
            </w:tr>
            <w:tr w:rsidR="003A55C9" w:rsidRPr="00612FBD" w14:paraId="523B6CD4" w14:textId="77777777" w:rsidTr="003A55C9">
              <w:trPr>
                <w:trHeight w:val="2705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E8A8A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2.2.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9BF786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Мероприятие: «Обеспечен противопожарный режим в дошкольных образовательных организациях»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3A12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F9337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38838C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1B5C7D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B7FDF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964B9D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DF9517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6738AB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Перечисление субсидии подведомственным бюджетным учреждениям на выполнение мероприятий по обеспечению противопожарного режима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F5E37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253DC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Количество зданий, соответствующих требованиям противопожарной безопасности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BFCF71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№1»,</w:t>
                  </w:r>
                </w:p>
                <w:p w14:paraId="3F85D4D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«ЦРРДС№ 4»,</w:t>
                  </w:r>
                </w:p>
                <w:p w14:paraId="0C438EE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№7»,</w:t>
                  </w:r>
                </w:p>
                <w:p w14:paraId="16CD25D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№8»,</w:t>
                  </w:r>
                </w:p>
                <w:p w14:paraId="57320D6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№16 «Бригантина»,</w:t>
                  </w:r>
                </w:p>
                <w:p w14:paraId="3639609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№17 «Улыбка»</w:t>
                  </w:r>
                </w:p>
              </w:tc>
            </w:tr>
            <w:tr w:rsidR="003A55C9" w:rsidRPr="00612FBD" w14:paraId="16373EAF" w14:textId="77777777" w:rsidTr="003A55C9">
              <w:trPr>
                <w:trHeight w:val="25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CAD10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2.3.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C2462D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Мероприятие: «Оплачены расходы по содержанию 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нежилого здания, не участвующего в образовательном процессе»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0AE22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lastRenderedPageBreak/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928F51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90E32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672902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9D0366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83971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E098A5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C9755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 xml:space="preserve">Перечисление субсидии подведомственным </w:t>
                  </w:r>
                  <w:r w:rsidRPr="00612FBD">
                    <w:rPr>
                      <w:sz w:val="20"/>
                      <w:szCs w:val="20"/>
                    </w:rPr>
                    <w:lastRenderedPageBreak/>
                    <w:t xml:space="preserve">бюджетным учреждениям на </w:t>
                  </w:r>
                  <w:r>
                    <w:rPr>
                      <w:sz w:val="20"/>
                      <w:szCs w:val="20"/>
                    </w:rPr>
                    <w:t>содержание нежилых зданий, не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 участвующ</w:t>
                  </w:r>
                  <w:r>
                    <w:rPr>
                      <w:color w:val="000000"/>
                      <w:sz w:val="20"/>
                      <w:szCs w:val="20"/>
                    </w:rPr>
                    <w:t>их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 xml:space="preserve"> в образовательном процессе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5663D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Приобретение товаров, 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lastRenderedPageBreak/>
                    <w:t>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41A970" w14:textId="77777777" w:rsidR="00446BD4" w:rsidRPr="00612FBD" w:rsidRDefault="00446BD4" w:rsidP="00C92FFF">
                  <w:pPr>
                    <w:jc w:val="center"/>
                    <w:rPr>
                      <w:strike/>
                      <w:color w:val="FF0000"/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lastRenderedPageBreak/>
                    <w:t xml:space="preserve">Содержание (эксплуатация) имущества, </w:t>
                  </w:r>
                  <w:r w:rsidRPr="00612FBD">
                    <w:rPr>
                      <w:sz w:val="20"/>
                      <w:szCs w:val="20"/>
                    </w:rPr>
                    <w:lastRenderedPageBreak/>
                    <w:t>находящегося в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0E289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lastRenderedPageBreak/>
                    <w:t>МБДОУ «ДС №16 «Бригантина»</w:t>
                  </w:r>
                </w:p>
              </w:tc>
            </w:tr>
            <w:tr w:rsidR="003A55C9" w:rsidRPr="00612FBD" w14:paraId="41581E46" w14:textId="77777777" w:rsidTr="003A55C9">
              <w:trPr>
                <w:trHeight w:val="2675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6C8AA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2.4.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1002A8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 Мероприятие: «Выполнен капитальный ремонт зданий и сооружений дошкольных образовательных организаций»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42C6A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CB52B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31788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EA57B8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3404E9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AD3B09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BE7A5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7828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 xml:space="preserve">Перечисление субсидии подведомственным бюджетным учреждениям на проведение капитального ремонта зданий и сооружений муниципальных организаций дошкольного образования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06DCE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5EAA1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Количество отремонтированных зданий и сооружений муниципальных дошкольных образовательных организаций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16F25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№8</w:t>
                  </w:r>
                  <w:r>
                    <w:rPr>
                      <w:color w:val="000000"/>
                      <w:sz w:val="20"/>
                      <w:szCs w:val="20"/>
                    </w:rPr>
                    <w:t>»;</w:t>
                  </w:r>
                </w:p>
                <w:p w14:paraId="365CA56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«ЦРРДС№ 4»</w:t>
                  </w:r>
                  <w:r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  <w:p w14:paraId="1B41AB5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№17 «Улыбка»</w:t>
                  </w:r>
                </w:p>
              </w:tc>
            </w:tr>
            <w:tr w:rsidR="003A55C9" w:rsidRPr="00136477" w14:paraId="3ECB0DAC" w14:textId="77777777" w:rsidTr="003A55C9">
              <w:trPr>
                <w:trHeight w:val="251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8E373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E87C37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 Мероприятие: «Выполнен текущий ремонт зданий и сооружений дошкольных образовательных организаций»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F217F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8ED565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9D5C09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E07EAB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681ED8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740B3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DE8F5A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E31C9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 xml:space="preserve">Перечисление субсидии подведомственным бюджетным учреждениям на проведение текущего ремонта зданий и сооружений муниципальных организаций дошкольного образования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38A77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7C4F1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Количество отремонтированных зданий и сооружений муниципальных дошкольных образовательных организаций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F36300" w14:textId="77777777" w:rsidR="00446BD4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№16 «Бригантина»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; 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>МБДОУ «ЦРРДС№ 4»</w:t>
                  </w:r>
                  <w:r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  <w:p w14:paraId="5729C69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№1»</w:t>
                  </w:r>
                </w:p>
                <w:p w14:paraId="78B3CB7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249295A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26845C0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136477" w14:paraId="2C4A66C1" w14:textId="77777777" w:rsidTr="003A55C9">
              <w:trPr>
                <w:trHeight w:val="318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D861D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2.6.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2F4815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27A25">
                    <w:rPr>
                      <w:color w:val="000000"/>
                      <w:sz w:val="20"/>
                      <w:szCs w:val="20"/>
                    </w:rPr>
                    <w:t xml:space="preserve">Мероприятие: «Обеспечена антитеррористическая защищенность объектов (территорий) муниципальных образовательных организаций»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ED1D95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948957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658886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33662F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E3C2F6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BB1F7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B24E93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7D4867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 xml:space="preserve">Перечисление субсидии подведомственным бюджетным учреждениям на </w:t>
                  </w:r>
                  <w:r w:rsidRPr="00627A25">
                    <w:rPr>
                      <w:sz w:val="20"/>
                      <w:szCs w:val="20"/>
                    </w:rPr>
                    <w:t>выполнение мероприятий по предупреждению терроризма и обеспечению антитеррористической защищенности образовательных организаций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4F5995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2C6B8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</w:t>
                  </w:r>
                  <w:r w:rsidRPr="00627A25">
                    <w:rPr>
                      <w:color w:val="000000"/>
                      <w:sz w:val="20"/>
                      <w:szCs w:val="20"/>
                    </w:rPr>
                    <w:t>оличество зданий образовательных организаций, соответствующих требованиям антитеррористической защищенности объектов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257E3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</w:t>
                  </w: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>»</w:t>
                  </w:r>
                </w:p>
                <w:p w14:paraId="766901D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35777AFB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43B5B0B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136477" w14:paraId="2B1B9731" w14:textId="77777777" w:rsidTr="003A55C9">
              <w:trPr>
                <w:trHeight w:val="161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54CC0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2.7.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235705" w14:textId="77777777" w:rsidR="00446BD4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Мероприятие: «Благоустроена территория муниципальных учреждений»  </w:t>
                  </w:r>
                </w:p>
                <w:p w14:paraId="5BCE430A" w14:textId="77777777" w:rsidR="00446BD4" w:rsidRPr="00612FBD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EEC9F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C637A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5213B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CABAFB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73F9D1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43771A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A3D18C9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EC7FB4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Перечисление субсидии подведомственным бюджетным учреждениям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на </w:t>
                  </w:r>
                  <w:r w:rsidRPr="00612FBD">
                    <w:rPr>
                      <w:sz w:val="20"/>
                      <w:szCs w:val="20"/>
                    </w:rPr>
                    <w:t xml:space="preserve"> </w:t>
                  </w:r>
                  <w:r w:rsidRPr="00627A25">
                    <w:rPr>
                      <w:sz w:val="20"/>
                      <w:szCs w:val="20"/>
                    </w:rPr>
                    <w:t>благоустройство</w:t>
                  </w:r>
                  <w:proofErr w:type="gramEnd"/>
                  <w:r w:rsidRPr="00627A25">
                    <w:rPr>
                      <w:sz w:val="20"/>
                      <w:szCs w:val="20"/>
                    </w:rPr>
                    <w:t xml:space="preserve"> объектов муниципального имущества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EC0E6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F27D54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</w:t>
                  </w:r>
                  <w:r w:rsidRPr="00627A25">
                    <w:rPr>
                      <w:color w:val="000000"/>
                      <w:sz w:val="20"/>
                      <w:szCs w:val="20"/>
                    </w:rPr>
                    <w:t>оличество благоустроенных объектов муниципального имущества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BF0AE2" w14:textId="77777777" w:rsidR="00446BD4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</w:t>
                  </w:r>
                  <w:r>
                    <w:rPr>
                      <w:color w:val="000000"/>
                      <w:sz w:val="20"/>
                      <w:szCs w:val="20"/>
                    </w:rPr>
                    <w:t>16 «Бригантина</w:t>
                  </w:r>
                  <w:r w:rsidRPr="00612FBD">
                    <w:rPr>
                      <w:color w:val="000000"/>
                      <w:sz w:val="20"/>
                      <w:szCs w:val="20"/>
                    </w:rPr>
                    <w:t>»</w:t>
                  </w:r>
                  <w:r>
                    <w:rPr>
                      <w:color w:val="000000"/>
                      <w:sz w:val="20"/>
                      <w:szCs w:val="20"/>
                    </w:rPr>
                    <w:t>;</w:t>
                  </w:r>
                </w:p>
                <w:p w14:paraId="6E11543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№17 «Улыбка»</w:t>
                  </w:r>
                </w:p>
                <w:p w14:paraId="29D9CE0E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23C2A88F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14:paraId="7DC935A3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55C9" w:rsidRPr="00136477" w14:paraId="2FD24E13" w14:textId="77777777" w:rsidTr="003A55C9">
              <w:trPr>
                <w:trHeight w:val="1618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83F8B5" w14:textId="77777777" w:rsidR="00446BD4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2.8.</w:t>
                  </w:r>
                </w:p>
              </w:tc>
              <w:tc>
                <w:tcPr>
                  <w:tcW w:w="2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E923A6" w14:textId="77777777" w:rsidR="00446BD4" w:rsidRDefault="00446BD4" w:rsidP="00C92FF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B22F1">
                    <w:rPr>
                      <w:color w:val="000000"/>
                      <w:sz w:val="20"/>
                      <w:szCs w:val="20"/>
                    </w:rPr>
                    <w:t>Мероприятие: «Организовано и проведено муниципальное спортивное мероприятие «Городская спартакиада для дошкольников»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0986BA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единица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8244DD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98D470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A93CA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4BB0B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A88F34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AA18B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441AB" w14:textId="77777777" w:rsidR="00446BD4" w:rsidRPr="00612FBD" w:rsidRDefault="00446BD4" w:rsidP="00C92FFF">
                  <w:pPr>
                    <w:jc w:val="center"/>
                    <w:rPr>
                      <w:sz w:val="20"/>
                      <w:szCs w:val="20"/>
                    </w:rPr>
                  </w:pPr>
                  <w:r w:rsidRPr="00612FBD">
                    <w:rPr>
                      <w:sz w:val="20"/>
                      <w:szCs w:val="20"/>
                    </w:rPr>
                    <w:t>Перечисление субсидии подведомственным бюджетным учреждениям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на </w:t>
                  </w:r>
                  <w:r w:rsidRPr="00612FBD">
                    <w:rPr>
                      <w:sz w:val="20"/>
                      <w:szCs w:val="20"/>
                    </w:rPr>
                    <w:t xml:space="preserve"> </w:t>
                  </w:r>
                  <w:r w:rsidRPr="00627A25">
                    <w:rPr>
                      <w:sz w:val="20"/>
                      <w:szCs w:val="20"/>
                    </w:rPr>
                    <w:t>благоустройство</w:t>
                  </w:r>
                  <w:proofErr w:type="gramEnd"/>
                  <w:r w:rsidRPr="00627A25">
                    <w:rPr>
                      <w:sz w:val="20"/>
                      <w:szCs w:val="20"/>
                    </w:rPr>
                    <w:t xml:space="preserve"> объектов муниципального имущества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37ED72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Приобретение товаров, работ, услуг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9D34B0" w14:textId="77777777" w:rsidR="00446BD4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</w:t>
                  </w:r>
                  <w:r w:rsidRPr="003733A3">
                    <w:rPr>
                      <w:sz w:val="20"/>
                      <w:szCs w:val="20"/>
                    </w:rPr>
                    <w:t xml:space="preserve">оличество </w:t>
                  </w:r>
                  <w:r>
                    <w:rPr>
                      <w:sz w:val="20"/>
                      <w:szCs w:val="20"/>
                    </w:rPr>
                    <w:t>проведенных городских массовых мероприятий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FB0A98" w14:textId="77777777" w:rsidR="00446BD4" w:rsidRPr="00612FBD" w:rsidRDefault="00446BD4" w:rsidP="00C92FF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12FBD">
                    <w:rPr>
                      <w:color w:val="000000"/>
                      <w:sz w:val="20"/>
                      <w:szCs w:val="20"/>
                    </w:rPr>
                    <w:t>МБДОУ «ДС №</w:t>
                  </w:r>
                  <w:r>
                    <w:rPr>
                      <w:color w:val="000000"/>
                      <w:sz w:val="20"/>
                      <w:szCs w:val="20"/>
                    </w:rPr>
                    <w:t>8»</w:t>
                  </w:r>
                </w:p>
              </w:tc>
            </w:tr>
          </w:tbl>
          <w:p w14:paraId="3209F543" w14:textId="77777777" w:rsidR="00446BD4" w:rsidRPr="0013647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312D452" w14:textId="77777777" w:rsidR="00446BD4" w:rsidRPr="00136477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14:paraId="3521F80A" w14:textId="77777777" w:rsidTr="00C92FFF">
        <w:trPr>
          <w:gridAfter w:val="1"/>
          <w:wAfter w:w="38" w:type="dxa"/>
          <w:trHeight w:val="105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C6297" w14:textId="77777777" w:rsidR="00446BD4" w:rsidRDefault="00446BD4" w:rsidP="00C92FF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F27E1" w14:textId="77777777" w:rsidR="00446BD4" w:rsidRDefault="00446BD4" w:rsidP="00C92FFF">
            <w:pPr>
              <w:rPr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A13B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1AA5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E6FD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307C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BDD7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D52C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BA52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C49C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994C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BF91" w14:textId="77777777" w:rsidR="00446BD4" w:rsidRDefault="00446BD4" w:rsidP="00C92FF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733573B8" w14:textId="77777777" w:rsidR="00446BD4" w:rsidRDefault="00446BD4" w:rsidP="00446BD4">
      <w:pPr>
        <w:jc w:val="center"/>
      </w:pPr>
    </w:p>
    <w:p w14:paraId="64A53CBF" w14:textId="77777777" w:rsidR="00446BD4" w:rsidRDefault="00446BD4" w:rsidP="00446BD4">
      <w:pPr>
        <w:jc w:val="center"/>
        <w:rPr>
          <w:color w:val="000000"/>
        </w:rPr>
      </w:pPr>
      <w:r w:rsidRPr="00503570">
        <w:t xml:space="preserve">5. Финансовое обеспечение </w:t>
      </w:r>
      <w:r>
        <w:rPr>
          <w:color w:val="000000"/>
        </w:rPr>
        <w:t xml:space="preserve">комплекса процессных мероприятий </w:t>
      </w:r>
    </w:p>
    <w:p w14:paraId="32186299" w14:textId="77777777" w:rsidR="00446BD4" w:rsidRDefault="00446BD4" w:rsidP="00446BD4">
      <w:pPr>
        <w:jc w:val="center"/>
        <w:rPr>
          <w:color w:val="000000"/>
          <w:sz w:val="22"/>
          <w:szCs w:val="22"/>
        </w:rPr>
      </w:pPr>
      <w:r w:rsidRPr="00D175E0">
        <w:rPr>
          <w:color w:val="000000"/>
        </w:rPr>
        <w:t>«Создание условий для повышения качества дошкольного образования»</w:t>
      </w:r>
      <w:r w:rsidRPr="00CA1E92">
        <w:rPr>
          <w:color w:val="000000"/>
          <w:sz w:val="22"/>
          <w:szCs w:val="22"/>
        </w:rPr>
        <w:t xml:space="preserve">  </w:t>
      </w:r>
    </w:p>
    <w:p w14:paraId="6C8B610B" w14:textId="77777777" w:rsidR="00446BD4" w:rsidRDefault="00446BD4" w:rsidP="00446BD4">
      <w:pPr>
        <w:jc w:val="center"/>
      </w:pPr>
    </w:p>
    <w:tbl>
      <w:tblPr>
        <w:tblW w:w="15040" w:type="dxa"/>
        <w:tblInd w:w="27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81"/>
        <w:gridCol w:w="7621"/>
        <w:gridCol w:w="1366"/>
        <w:gridCol w:w="1366"/>
        <w:gridCol w:w="1274"/>
        <w:gridCol w:w="1274"/>
        <w:gridCol w:w="1558"/>
      </w:tblGrid>
      <w:tr w:rsidR="00446BD4" w:rsidRPr="00B6606B" w14:paraId="22F380EB" w14:textId="77777777" w:rsidTr="00B544CA">
        <w:trPr>
          <w:trHeight w:val="428"/>
          <w:tblHeader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6DE8E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7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4B54C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BD191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446BD4" w:rsidRPr="00B6606B" w14:paraId="66D9ACF6" w14:textId="77777777" w:rsidTr="00B544CA">
        <w:trPr>
          <w:trHeight w:val="315"/>
          <w:tblHeader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577A8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EC6263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761A2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94C62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41ED9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03D1B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4F937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446BD4" w:rsidRPr="00B6606B" w14:paraId="50A305A7" w14:textId="77777777" w:rsidTr="00B544CA">
        <w:trPr>
          <w:trHeight w:val="300"/>
          <w:tblHeader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D4E7B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89ADA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972B0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1AD71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7AA48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C6B17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53084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446BD4" w14:paraId="0EFCAD99" w14:textId="77777777" w:rsidTr="00B544CA">
        <w:trPr>
          <w:trHeight w:val="77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CBF5F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661F8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Задача: «Получение детьми с ОВЗ и детьми-инвалидами коррекционного образования» (всего), </w:t>
            </w:r>
          </w:p>
          <w:p w14:paraId="67496BB7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638CE" w14:textId="77777777" w:rsidR="00446BD4" w:rsidRPr="005B4F5C" w:rsidRDefault="00446BD4" w:rsidP="00C92F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445 998,00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DEAD7" w14:textId="77777777" w:rsidR="00446BD4" w:rsidRPr="00A53A60" w:rsidRDefault="00446BD4" w:rsidP="00C92F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3A6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6EFD5" w14:textId="77777777" w:rsidR="00446BD4" w:rsidRPr="00A53A60" w:rsidRDefault="00446BD4" w:rsidP="00C92F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3A6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B7AEC" w14:textId="77777777" w:rsidR="00446BD4" w:rsidRPr="00A53A60" w:rsidRDefault="00446BD4" w:rsidP="00C92F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53A60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096" w14:textId="77777777" w:rsidR="00446BD4" w:rsidRDefault="00446BD4" w:rsidP="00C92F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445 998,00</w:t>
            </w:r>
          </w:p>
        </w:tc>
      </w:tr>
      <w:tr w:rsidR="00446BD4" w14:paraId="1DBD90D0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C756A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12B24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0D06D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406 494,19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8E952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BD538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F8470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86DEB" w14:textId="77777777" w:rsidR="00446BD4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406 494,19</w:t>
            </w:r>
          </w:p>
        </w:tc>
      </w:tr>
      <w:tr w:rsidR="00446BD4" w14:paraId="1DB212EC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93722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4D657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F89EC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39 503,81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ACCB1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B97B7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81329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3D0E8" w14:textId="77777777" w:rsidR="00446BD4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39 503,81</w:t>
            </w:r>
          </w:p>
        </w:tc>
      </w:tr>
      <w:tr w:rsidR="00446BD4" w:rsidRPr="00A53A60" w14:paraId="1A6E311D" w14:textId="77777777" w:rsidTr="00B544CA">
        <w:trPr>
          <w:trHeight w:val="54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CBBE1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07FE7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Мероприятие: «Оснащение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образования» (всего), </w:t>
            </w:r>
          </w:p>
          <w:p w14:paraId="6907A099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90C0F" w14:textId="77777777" w:rsidR="00446BD4" w:rsidRPr="00A53A60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A53A60">
              <w:rPr>
                <w:color w:val="000000"/>
                <w:sz w:val="20"/>
                <w:szCs w:val="20"/>
              </w:rPr>
              <w:t>445 998,00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08CAA" w14:textId="77777777" w:rsidR="00446BD4" w:rsidRPr="00A53A60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A53A6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14134" w14:textId="77777777" w:rsidR="00446BD4" w:rsidRPr="00A53A60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A53A6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F53DC" w14:textId="77777777" w:rsidR="00446BD4" w:rsidRPr="00A53A60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A53A6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11563" w14:textId="77777777" w:rsidR="00446BD4" w:rsidRPr="00A53A60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A53A60">
              <w:rPr>
                <w:color w:val="000000"/>
                <w:sz w:val="20"/>
                <w:szCs w:val="20"/>
              </w:rPr>
              <w:t>445 998,00</w:t>
            </w:r>
          </w:p>
        </w:tc>
      </w:tr>
      <w:tr w:rsidR="00446BD4" w14:paraId="5800FB42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ED737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731CDE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739DA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406 494,19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34BCA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F7E4A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CCB1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885C6" w14:textId="77777777" w:rsidR="00446BD4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406 494,19</w:t>
            </w:r>
          </w:p>
        </w:tc>
      </w:tr>
      <w:tr w:rsidR="00446BD4" w14:paraId="76BE6713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B3F668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0CF0B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3BBF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39 503,81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F3DB7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F4B6E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D8C69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05CA2" w14:textId="77777777" w:rsidR="00446BD4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39 503,81</w:t>
            </w:r>
          </w:p>
        </w:tc>
      </w:tr>
      <w:tr w:rsidR="00446BD4" w14:paraId="028E680B" w14:textId="77777777" w:rsidTr="00B544CA">
        <w:trPr>
          <w:trHeight w:val="94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534E6" w14:textId="77777777" w:rsidR="00446BD4" w:rsidRPr="00B6606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B0BBB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Задача: «Содействие формированию современной и доступной среды в дошкольных образовательных организациях, расположенных на территории Трехгорного городского округа Челябинской области» (всего), </w:t>
            </w:r>
          </w:p>
          <w:p w14:paraId="500DFD45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A1A81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23 631 272,65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7A9E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E7B28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77EC0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6880E" w14:textId="77777777" w:rsidR="00446BD4" w:rsidRDefault="00446BD4" w:rsidP="00C92F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34 203 650,55</w:t>
            </w:r>
          </w:p>
        </w:tc>
      </w:tr>
      <w:tr w:rsidR="00446BD4" w:rsidRPr="00B6606B" w14:paraId="05F19839" w14:textId="77777777" w:rsidTr="00B544CA">
        <w:trPr>
          <w:trHeight w:val="37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3A114A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60C91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CE87F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287 600,00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03777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C9638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B887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FC1FC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287 600,00</w:t>
            </w:r>
          </w:p>
        </w:tc>
      </w:tr>
      <w:tr w:rsidR="00446BD4" w14:paraId="044630E1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9749D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B5D77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D5B13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23 343 672,65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BAE43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90952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7657C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CFF97" w14:textId="77777777" w:rsidR="00446BD4" w:rsidRDefault="00B544CA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33 916 050,55</w:t>
            </w:r>
          </w:p>
        </w:tc>
      </w:tr>
      <w:tr w:rsidR="00446BD4" w:rsidRPr="00B6606B" w14:paraId="6FEEFE4B" w14:textId="77777777" w:rsidTr="00B544CA">
        <w:trPr>
          <w:trHeight w:val="54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DE63B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62BA4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Мероприятие: «Разработка проектно-сметная документации и получение положительного заключения государственной экспертизы на проведение капитального ремонта зданий дошкольных образовательных организаций» (всего),</w:t>
            </w:r>
          </w:p>
          <w:p w14:paraId="50C513FC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C897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312D8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6B62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77752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96D9E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446BD4" w:rsidRPr="00B6606B" w14:paraId="10D4F0CE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E706B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B855F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878CE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287 600,00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F7B3C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78523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B6F78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0540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287 600,00</w:t>
            </w:r>
          </w:p>
        </w:tc>
      </w:tr>
      <w:tr w:rsidR="00446BD4" w:rsidRPr="00B6606B" w14:paraId="3618FF22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26DB43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67DAB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FEB48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662 400,00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1DAD5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507A0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2803C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E420F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662 400,00</w:t>
            </w:r>
          </w:p>
        </w:tc>
      </w:tr>
      <w:tr w:rsidR="00446BD4" w:rsidRPr="005B4F5C" w14:paraId="138BB3CC" w14:textId="77777777" w:rsidTr="00B544CA">
        <w:trPr>
          <w:trHeight w:val="54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09257" w14:textId="77777777" w:rsidR="00446BD4" w:rsidRPr="00B6606B" w:rsidRDefault="00446BD4" w:rsidP="00C92FFF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B0F63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 Мероприятие: «Обеспечен противопожарный режим в дошкольных образовательных организациях» (всего), </w:t>
            </w:r>
          </w:p>
          <w:p w14:paraId="628A2580" w14:textId="77777777" w:rsidR="00446BD4" w:rsidRPr="00B6606B" w:rsidRDefault="00446BD4" w:rsidP="00C92FFF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D85DA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 w:rsidRPr="005B4F5C">
              <w:rPr>
                <w:color w:val="000000"/>
                <w:sz w:val="20"/>
                <w:szCs w:val="20"/>
              </w:rPr>
              <w:t>663 480,00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4DAAE" w14:textId="77777777" w:rsidR="00446BD4" w:rsidRPr="00B6606B" w:rsidRDefault="00B544CA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568 914</w:t>
            </w:r>
            <w:r w:rsidR="00446BD4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620EB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9E42A" w14:textId="77777777" w:rsidR="00446BD4" w:rsidRPr="00B6606B" w:rsidRDefault="00446BD4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2DE6D" w14:textId="77777777" w:rsidR="00446BD4" w:rsidRPr="005B4F5C" w:rsidRDefault="00B544CA" w:rsidP="00C92FF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1 232 394,00</w:t>
            </w:r>
          </w:p>
        </w:tc>
      </w:tr>
      <w:tr w:rsidR="00B544CA" w:rsidRPr="005B4F5C" w14:paraId="44B44C01" w14:textId="77777777" w:rsidTr="00B544CA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D556D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318E7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F3BBF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 w:rsidRPr="005B4F5C">
              <w:rPr>
                <w:color w:val="000000"/>
                <w:sz w:val="20"/>
                <w:szCs w:val="20"/>
              </w:rPr>
              <w:t>663 480,00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3E289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568 914,00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65493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744B8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44553" w14:textId="77777777" w:rsidR="00B544CA" w:rsidRPr="005B4F5C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1 232 394,00</w:t>
            </w:r>
          </w:p>
        </w:tc>
      </w:tr>
      <w:tr w:rsidR="00B544CA" w14:paraId="01E7D39F" w14:textId="77777777" w:rsidTr="00B544CA">
        <w:trPr>
          <w:trHeight w:val="19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4ADCF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CCA2C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 Мероприятие: «Оплачены расходы по содержанию нежилого здания, не участвующего в образовательном процессе» (всего), </w:t>
            </w:r>
          </w:p>
          <w:p w14:paraId="6884CA01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68844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7 161 072,39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674DE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9 893 463,90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E2C28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0ED9F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8C69A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17 054 536,29</w:t>
            </w:r>
          </w:p>
        </w:tc>
      </w:tr>
      <w:tr w:rsidR="00B544CA" w14:paraId="0284A8E5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E2DCA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F6C9B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67F6E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7 161 072,39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36205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9 893 463,90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44976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30013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681F7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17 054 536,29</w:t>
            </w:r>
          </w:p>
        </w:tc>
      </w:tr>
      <w:tr w:rsidR="00B544CA" w14:paraId="5C6A0B02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4FFA3C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FAD9C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Мероприятие: «Выполнен капитальный ремонт зданий и сооружений дошкольных образовательных организаций» (всего),</w:t>
            </w:r>
          </w:p>
          <w:p w14:paraId="66F41409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1795B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7 914 602,64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97AF6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F2694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7D54F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EED7F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7 914 602,64</w:t>
            </w:r>
          </w:p>
        </w:tc>
      </w:tr>
      <w:tr w:rsidR="00B544CA" w14:paraId="2EB728AE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353EE4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A91A2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1E7C4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7 914 602,64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5240C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48BAB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EF884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087D0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7 914 602,64</w:t>
            </w:r>
          </w:p>
        </w:tc>
      </w:tr>
      <w:tr w:rsidR="00B544CA" w14:paraId="7060B2E4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06730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2.5.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37D51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 Мероприятие: «Выполнен текущий ремонт зданий и сооружений дошкольных образовательных организаций» (всего), </w:t>
            </w:r>
          </w:p>
          <w:p w14:paraId="4A0B874F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2B758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6 812 556,94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0760B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D8459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B2A04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7B392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6 812 556,94</w:t>
            </w:r>
          </w:p>
        </w:tc>
      </w:tr>
      <w:tr w:rsidR="00B544CA" w14:paraId="524983AC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BC046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C298D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2E42E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6 812 556,94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8B05F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3096C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D5711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F10E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6 812 556,94</w:t>
            </w:r>
          </w:p>
        </w:tc>
      </w:tr>
      <w:tr w:rsidR="00B544CA" w14:paraId="36D3732B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4D324D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B6606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FA57D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  <w:r w:rsidRPr="005B4F5C">
              <w:rPr>
                <w:color w:val="000000"/>
                <w:sz w:val="20"/>
                <w:szCs w:val="20"/>
              </w:rPr>
              <w:t>Мероприятие: «Обеспечена антитеррористическая защищенность объектов (территорий) муниципальных образовательных организаций» (всего),</w:t>
            </w:r>
          </w:p>
          <w:p w14:paraId="0ECC8D5F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82AA2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55 850,00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880BD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F9E1D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19500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E125E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55 850,00</w:t>
            </w:r>
          </w:p>
        </w:tc>
      </w:tr>
      <w:tr w:rsidR="00B544CA" w14:paraId="3AE744F0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F61C59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A7978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2C317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55 850,00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322AC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5E7BD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833E6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BCA28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55 850,00</w:t>
            </w:r>
          </w:p>
        </w:tc>
      </w:tr>
      <w:tr w:rsidR="00B544CA" w14:paraId="34791F01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4C6DF3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B6606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D70B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 </w:t>
            </w:r>
            <w:r w:rsidRPr="005B4F5C">
              <w:rPr>
                <w:color w:val="000000"/>
                <w:sz w:val="20"/>
                <w:szCs w:val="20"/>
              </w:rPr>
              <w:t>Мероприятие: «Благоустроена территория муниципальных учреждений» (всего)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14:paraId="03A0C40D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DCE5C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73 710,68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27CA2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42B32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9D68F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90B08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73 710,68</w:t>
            </w:r>
          </w:p>
        </w:tc>
      </w:tr>
      <w:tr w:rsidR="00B544CA" w14:paraId="3BC3C155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72ED3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C16BE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13271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73 710,68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F477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743C8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04599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AAE76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73 710,68</w:t>
            </w:r>
          </w:p>
        </w:tc>
      </w:tr>
      <w:tr w:rsidR="00B544CA" w14:paraId="3AE973A1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DCA9E7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2.8.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EDC75" w14:textId="77777777" w:rsidR="00B544CA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Мероприятие: «Организовано и проведено муниципальное спортивное мероприятие «Городская спартакиада для дошкольников» (всего), </w:t>
            </w:r>
          </w:p>
          <w:p w14:paraId="4B0C50AA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F73A2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3DA94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5399C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FC0FB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B3693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B544CA" w14:paraId="6AD561A4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05B33E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A1D80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A9862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4BC1E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1C6E8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87D70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0EC48" w14:textId="77777777" w:rsidR="00B544CA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110 000,00</w:t>
            </w:r>
          </w:p>
        </w:tc>
      </w:tr>
      <w:tr w:rsidR="00B544CA" w14:paraId="0B070605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0FC877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A48AF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Комплекс процессных мероприятий «Создание условий для повышения качества дошкольного образования» (всего), </w:t>
            </w:r>
          </w:p>
          <w:p w14:paraId="7B13380A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9C900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24 077 270,65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0D819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EFB6B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00486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A5B8E" w14:textId="77777777" w:rsidR="00B544CA" w:rsidRDefault="00B544CA" w:rsidP="00B544C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34 649 648,55</w:t>
            </w:r>
          </w:p>
        </w:tc>
      </w:tr>
      <w:tr w:rsidR="00B544CA" w14:paraId="0A29537C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7EA079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F0456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61F49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694 094,19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B12FB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3EA66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3FBE9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3DD9A" w14:textId="77777777" w:rsidR="00B544CA" w:rsidRDefault="00B544CA" w:rsidP="00B544C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694 094,19</w:t>
            </w:r>
          </w:p>
        </w:tc>
      </w:tr>
      <w:tr w:rsidR="00B544CA" w14:paraId="14F87D11" w14:textId="77777777" w:rsidTr="00B544CA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47D4F" w14:textId="77777777" w:rsidR="00B544CA" w:rsidRPr="00B6606B" w:rsidRDefault="00B544CA" w:rsidP="00B544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8218F" w14:textId="77777777" w:rsidR="00B544CA" w:rsidRPr="00B6606B" w:rsidRDefault="00B544CA" w:rsidP="00B544CA">
            <w:pPr>
              <w:jc w:val="both"/>
              <w:rPr>
                <w:color w:val="000000"/>
                <w:sz w:val="20"/>
                <w:szCs w:val="20"/>
              </w:rPr>
            </w:pPr>
            <w:r w:rsidRPr="00B6606B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C271F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23 383 176,46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57E45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10 472 377,90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9E4C7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A5341" w14:textId="77777777" w:rsidR="00B544CA" w:rsidRPr="00B6606B" w:rsidRDefault="00B544CA" w:rsidP="00B544C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8977D" w14:textId="77777777" w:rsidR="00B544CA" w:rsidRDefault="00B544CA" w:rsidP="00B544C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33 955 554,36</w:t>
            </w:r>
          </w:p>
        </w:tc>
      </w:tr>
    </w:tbl>
    <w:p w14:paraId="1BE2A2CF" w14:textId="77777777" w:rsidR="00446BD4" w:rsidRDefault="00446BD4" w:rsidP="00446BD4">
      <w:pPr>
        <w:jc w:val="center"/>
        <w:rPr>
          <w:color w:val="7030A0"/>
          <w:sz w:val="22"/>
          <w:szCs w:val="22"/>
        </w:rPr>
      </w:pPr>
    </w:p>
    <w:p w14:paraId="608CAA6D" w14:textId="77777777" w:rsidR="00446BD4" w:rsidRDefault="00446BD4" w:rsidP="00446BD4">
      <w:pPr>
        <w:jc w:val="center"/>
        <w:rPr>
          <w:color w:val="7030A0"/>
          <w:sz w:val="22"/>
          <w:szCs w:val="22"/>
        </w:rPr>
      </w:pPr>
    </w:p>
    <w:p w14:paraId="0F72FF87" w14:textId="77777777" w:rsidR="00446BD4" w:rsidRDefault="00446BD4" w:rsidP="00446BD4">
      <w:pPr>
        <w:jc w:val="center"/>
        <w:rPr>
          <w:color w:val="000000"/>
        </w:rPr>
      </w:pPr>
      <w:r>
        <w:t xml:space="preserve">6. План реализации </w:t>
      </w:r>
      <w:r>
        <w:rPr>
          <w:color w:val="000000"/>
        </w:rPr>
        <w:t xml:space="preserve">комплекса процессных мероприятий </w:t>
      </w:r>
    </w:p>
    <w:p w14:paraId="49C18F0C" w14:textId="77777777" w:rsidR="00446BD4" w:rsidRDefault="00446BD4" w:rsidP="00446BD4">
      <w:pPr>
        <w:jc w:val="center"/>
        <w:rPr>
          <w:color w:val="000000"/>
          <w:sz w:val="22"/>
          <w:szCs w:val="22"/>
        </w:rPr>
      </w:pPr>
      <w:r w:rsidRPr="00D175E0">
        <w:rPr>
          <w:color w:val="000000"/>
        </w:rPr>
        <w:t xml:space="preserve">«Создание условий для повышения качества дошкольного </w:t>
      </w:r>
      <w:r w:rsidRPr="009175D0">
        <w:rPr>
          <w:color w:val="000000"/>
        </w:rPr>
        <w:t>образования»</w:t>
      </w:r>
      <w:r w:rsidRPr="009175D0">
        <w:rPr>
          <w:color w:val="000000"/>
          <w:sz w:val="22"/>
          <w:szCs w:val="22"/>
        </w:rPr>
        <w:t xml:space="preserve"> в 202</w:t>
      </w:r>
      <w:r>
        <w:rPr>
          <w:color w:val="000000"/>
          <w:sz w:val="22"/>
          <w:szCs w:val="22"/>
        </w:rPr>
        <w:t>6</w:t>
      </w:r>
      <w:r w:rsidRPr="009175D0">
        <w:rPr>
          <w:color w:val="000000"/>
          <w:sz w:val="22"/>
          <w:szCs w:val="22"/>
        </w:rPr>
        <w:t xml:space="preserve"> году</w:t>
      </w:r>
    </w:p>
    <w:p w14:paraId="21999142" w14:textId="77777777" w:rsidR="00446BD4" w:rsidRDefault="00446BD4" w:rsidP="00446BD4">
      <w:pPr>
        <w:jc w:val="center"/>
        <w:rPr>
          <w:color w:val="000000"/>
          <w:sz w:val="22"/>
          <w:szCs w:val="22"/>
        </w:rPr>
      </w:pPr>
    </w:p>
    <w:tbl>
      <w:tblPr>
        <w:tblW w:w="14893" w:type="dxa"/>
        <w:tblInd w:w="279" w:type="dxa"/>
        <w:tblLook w:val="04A0" w:firstRow="1" w:lastRow="0" w:firstColumn="1" w:lastColumn="0" w:noHBand="0" w:noVBand="1"/>
      </w:tblPr>
      <w:tblGrid>
        <w:gridCol w:w="672"/>
        <w:gridCol w:w="8542"/>
        <w:gridCol w:w="1846"/>
        <w:gridCol w:w="1852"/>
        <w:gridCol w:w="1981"/>
      </w:tblGrid>
      <w:tr w:rsidR="00446BD4" w:rsidRPr="0041440B" w14:paraId="0533DDDC" w14:textId="77777777" w:rsidTr="00B544CA">
        <w:trPr>
          <w:trHeight w:val="694"/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58E9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A48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DC1A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 xml:space="preserve">Дата наступления контрольной точки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B939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Соисполнитель</w:t>
            </w:r>
            <w:r>
              <w:rPr>
                <w:color w:val="000000"/>
                <w:sz w:val="20"/>
                <w:szCs w:val="20"/>
              </w:rPr>
              <w:t xml:space="preserve">/ </w:t>
            </w:r>
            <w:r w:rsidRPr="005C7784">
              <w:rPr>
                <w:color w:val="000000"/>
                <w:sz w:val="20"/>
                <w:szCs w:val="20"/>
              </w:rPr>
              <w:t>ответственный исполнитель (наименование подразделения (учреждения) или должность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8923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Вид подтверждающего документа</w:t>
            </w:r>
          </w:p>
        </w:tc>
      </w:tr>
      <w:tr w:rsidR="00446BD4" w:rsidRPr="0041440B" w14:paraId="04728408" w14:textId="77777777" w:rsidTr="00B544CA">
        <w:trPr>
          <w:trHeight w:val="208"/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2E1BE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FEEF" w14:textId="77777777" w:rsidR="00446BD4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2C02F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AF1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7C19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446BD4" w:rsidRPr="0041440B" w14:paraId="6F0B5F7C" w14:textId="77777777" w:rsidTr="00B544CA">
        <w:trPr>
          <w:trHeight w:val="51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DC2E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B02C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 xml:space="preserve">Задача: «Получение детьми с ОВЗ и детьми-инвалидами коррекционного образования»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4B3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69462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73791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46BD4" w:rsidRPr="0041440B" w14:paraId="7FCF007F" w14:textId="77777777" w:rsidTr="00B544CA">
        <w:trPr>
          <w:trHeight w:val="53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AFF86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8BAD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Задача: «Содействие формированию современной и доступной среды в дошкольных образовательных организациях, расположенных на территории Трехгорного городского округа»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3713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BBD4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8B61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44CA" w:rsidRPr="0041440B" w14:paraId="250B3530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2F682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A221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 xml:space="preserve">Мероприятие: </w:t>
            </w:r>
            <w:r w:rsidRPr="000F59BA">
              <w:rPr>
                <w:color w:val="000000"/>
                <w:sz w:val="20"/>
                <w:szCs w:val="20"/>
              </w:rPr>
              <w:t>«</w:t>
            </w:r>
            <w:r w:rsidRPr="00506F21">
              <w:rPr>
                <w:color w:val="000000"/>
                <w:sz w:val="20"/>
                <w:szCs w:val="20"/>
              </w:rPr>
              <w:t>Обеспечен противопожарный режим в дошкольных образовательных организациях</w:t>
            </w:r>
            <w:r w:rsidRPr="000F59BA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C213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36EE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D351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44CA" w:rsidRPr="0041440B" w14:paraId="7B484C6B" w14:textId="77777777" w:rsidTr="00B544CA">
        <w:trPr>
          <w:trHeight w:val="38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426E3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41440B">
              <w:rPr>
                <w:color w:val="000000"/>
                <w:sz w:val="20"/>
                <w:szCs w:val="20"/>
              </w:rPr>
              <w:t>.1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B1FF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742D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EDBCF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588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44CA" w:rsidRPr="0041440B" w14:paraId="0FD84C03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9E1B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47C1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Сбор заявок от</w:t>
            </w:r>
            <w:r w:rsidRPr="0041440B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41440B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77B4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FDE5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65781B4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4BBC1C08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0A8C4E8E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№8»,</w:t>
            </w:r>
          </w:p>
          <w:p w14:paraId="43AE436D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0F5D7C06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BBA5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B544CA" w:rsidRPr="0041440B" w14:paraId="137309EA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8CF9A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12FD8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41440B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56B2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41440B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D3B6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 xml:space="preserve">МБДОУ </w:t>
            </w:r>
          </w:p>
          <w:p w14:paraId="5F95E048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13CA0B0B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4916532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7880D4CF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№8»,</w:t>
            </w:r>
          </w:p>
          <w:p w14:paraId="0170FAA5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664C3FB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53D08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B544CA" w:rsidRPr="0041440B" w14:paraId="34B07FA3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01DB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C8CC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39B6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6E1D8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0FA2F683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79D7A74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613A1926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lastRenderedPageBreak/>
              <w:t>МБДОУ «ДС №8»,</w:t>
            </w:r>
          </w:p>
          <w:p w14:paraId="0CE3C17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1881B2F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AB8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lastRenderedPageBreak/>
              <w:t>план закупок, размещенный в ЕИС</w:t>
            </w:r>
          </w:p>
        </w:tc>
      </w:tr>
      <w:tr w:rsidR="00B544CA" w:rsidRPr="0041440B" w14:paraId="0BB6DCC7" w14:textId="77777777" w:rsidTr="00B544CA">
        <w:trPr>
          <w:trHeight w:val="53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D5406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52C7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D8C02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2242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1C0C2FA5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1A8C957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1E4F1634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№8»,</w:t>
            </w:r>
          </w:p>
          <w:p w14:paraId="5B139B2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1A345EA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99BD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B544CA" w:rsidRPr="0041440B" w14:paraId="306A85CB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06E1A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8A94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Приемка</w:t>
            </w:r>
            <w:r>
              <w:rPr>
                <w:sz w:val="20"/>
                <w:szCs w:val="20"/>
              </w:rPr>
              <w:t xml:space="preserve"> поставленных товаров</w:t>
            </w:r>
            <w:r w:rsidRPr="0041440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выполненных работ, оказанных услуг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0CEA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0E04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63C77698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761DA42F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6A308413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№8»,</w:t>
            </w:r>
          </w:p>
          <w:p w14:paraId="6247C76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76B9E04E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1662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B544CA" w:rsidRPr="0041440B" w14:paraId="525C95F0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B8E92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3800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4459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E24D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742E60E3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3247D828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093C3B65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№8»,</w:t>
            </w:r>
          </w:p>
          <w:p w14:paraId="66BF4265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5262F914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A4CAF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B544CA" w:rsidRPr="0041440B" w14:paraId="6B29F19C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0F32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lastRenderedPageBreak/>
              <w:t>7)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E646" w14:textId="77777777" w:rsidR="00B544CA" w:rsidRPr="0041440B" w:rsidRDefault="00B544CA" w:rsidP="00C92FFF">
            <w:pPr>
              <w:rPr>
                <w:color w:val="000000"/>
                <w:sz w:val="20"/>
                <w:szCs w:val="20"/>
              </w:rPr>
            </w:pPr>
            <w:r w:rsidRPr="00FB15B9">
              <w:rPr>
                <w:color w:val="000000"/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F3B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FB15B9">
              <w:rPr>
                <w:color w:val="000000"/>
                <w:sz w:val="20"/>
                <w:szCs w:val="20"/>
              </w:rPr>
              <w:t>10.01.202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20C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№1»,</w:t>
            </w:r>
          </w:p>
          <w:p w14:paraId="2A3755F3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«ЦРРДС№ 4»,</w:t>
            </w:r>
          </w:p>
          <w:p w14:paraId="27E9153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№7»,</w:t>
            </w:r>
          </w:p>
          <w:p w14:paraId="33E05CFD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№8»,</w:t>
            </w:r>
          </w:p>
          <w:p w14:paraId="415C269C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«Бригантина»,</w:t>
            </w:r>
          </w:p>
          <w:p w14:paraId="0741FA34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17 «Улыбка»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853F7" w14:textId="77777777" w:rsidR="00B544CA" w:rsidRPr="0041440B" w:rsidRDefault="00B544CA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отчет</w:t>
            </w:r>
            <w:r w:rsidRPr="0041440B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tr w:rsidR="00446BD4" w:rsidRPr="0041440B" w14:paraId="619D0AF1" w14:textId="77777777" w:rsidTr="00B544CA">
        <w:trPr>
          <w:trHeight w:val="41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E76E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473E" w14:textId="77777777" w:rsidR="00446BD4" w:rsidRPr="000F59BA" w:rsidRDefault="00446BD4" w:rsidP="00C92FFF">
            <w:pPr>
              <w:rPr>
                <w:color w:val="000000"/>
                <w:sz w:val="20"/>
                <w:szCs w:val="20"/>
              </w:rPr>
            </w:pPr>
            <w:r w:rsidRPr="000F59BA">
              <w:rPr>
                <w:color w:val="000000"/>
                <w:sz w:val="20"/>
                <w:szCs w:val="20"/>
              </w:rPr>
              <w:t>Мероприятие: «</w:t>
            </w:r>
            <w:r w:rsidRPr="00811AD4">
              <w:rPr>
                <w:color w:val="000000"/>
                <w:sz w:val="20"/>
                <w:szCs w:val="20"/>
              </w:rPr>
              <w:t>Оплачены расходы по содержанию нежилого здания, не участвующего в образовательном процессе»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EFF06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596D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5990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41440B" w14:paraId="3995BCA1" w14:textId="77777777" w:rsidTr="00B544CA">
        <w:trPr>
          <w:trHeight w:val="36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9B87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41440B">
              <w:rPr>
                <w:color w:val="000000"/>
                <w:sz w:val="20"/>
                <w:szCs w:val="20"/>
              </w:rPr>
              <w:t>.1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4D54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7903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5EB4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EE78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41440B" w14:paraId="6B26D46E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22D00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41E6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Сбор заявок от</w:t>
            </w:r>
            <w:r w:rsidRPr="0041440B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41440B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F9C8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  <w:r w:rsidRPr="0041440B">
              <w:rPr>
                <w:color w:val="000000"/>
                <w:sz w:val="20"/>
                <w:szCs w:val="20"/>
              </w:rPr>
              <w:t>.01.202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56C7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0A6D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446BD4" w:rsidRPr="0041440B" w14:paraId="0478311A" w14:textId="77777777" w:rsidTr="00B544CA">
        <w:trPr>
          <w:trHeight w:val="51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08230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3996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41440B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1AA4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41440B">
              <w:rPr>
                <w:color w:val="000000"/>
                <w:sz w:val="20"/>
                <w:szCs w:val="20"/>
              </w:rPr>
              <w:t>.01.202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D5AE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2E5B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446BD4" w:rsidRPr="0041440B" w14:paraId="7476DCFF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07655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6416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653A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41440B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359D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B62D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446BD4" w:rsidRPr="0041440B" w14:paraId="4165BD38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91E3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82BDE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DD55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41440B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DF1F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688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446BD4" w:rsidRPr="0041440B" w14:paraId="5789D8F6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8D89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40F8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Приемка</w:t>
            </w:r>
            <w:r>
              <w:rPr>
                <w:sz w:val="20"/>
                <w:szCs w:val="20"/>
              </w:rPr>
              <w:t xml:space="preserve"> поставленных товаров</w:t>
            </w:r>
            <w:r w:rsidRPr="0041440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выполненных работ, оказанных услуг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1B2D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3FD9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F520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446BD4" w:rsidRPr="0041440B" w14:paraId="608DE5C0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54515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8302B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C868F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0AD7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3D3B6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446BD4" w:rsidRPr="0041440B" w14:paraId="18A85580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3E1A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lastRenderedPageBreak/>
              <w:t>7)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650B" w14:textId="77777777" w:rsidR="00446BD4" w:rsidRPr="0041440B" w:rsidRDefault="00446BD4" w:rsidP="00C92FFF">
            <w:pPr>
              <w:rPr>
                <w:color w:val="000000"/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1D8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12.04.202</w:t>
            </w:r>
            <w:r>
              <w:rPr>
                <w:color w:val="000000"/>
                <w:sz w:val="20"/>
                <w:szCs w:val="20"/>
              </w:rPr>
              <w:t>6</w:t>
            </w:r>
          </w:p>
          <w:p w14:paraId="7B12B4C7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12.07.202</w:t>
            </w:r>
            <w:r>
              <w:rPr>
                <w:color w:val="000000"/>
                <w:sz w:val="20"/>
                <w:szCs w:val="20"/>
              </w:rPr>
              <w:t>6</w:t>
            </w:r>
          </w:p>
          <w:p w14:paraId="17AE2B1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12.10.202</w:t>
            </w:r>
            <w:r>
              <w:rPr>
                <w:color w:val="000000"/>
                <w:sz w:val="20"/>
                <w:szCs w:val="20"/>
              </w:rPr>
              <w:t>6</w:t>
            </w:r>
          </w:p>
          <w:p w14:paraId="0FB88B8B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FB15B9">
              <w:rPr>
                <w:color w:val="000000"/>
                <w:sz w:val="20"/>
                <w:szCs w:val="20"/>
              </w:rPr>
              <w:t>10.01.202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1A14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МБДОУ «ДС № 16 «Бригантина»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4F27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отчет</w:t>
            </w:r>
            <w:r w:rsidRPr="0041440B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bookmarkEnd w:id="8"/>
      <w:tr w:rsidR="00446BD4" w:rsidRPr="0041440B" w14:paraId="7299258A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4CA2C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B614" w14:textId="77777777" w:rsidR="00446BD4" w:rsidRPr="008B22F1" w:rsidRDefault="00446BD4" w:rsidP="00C92FFF">
            <w:pPr>
              <w:rPr>
                <w:sz w:val="20"/>
                <w:szCs w:val="20"/>
              </w:rPr>
            </w:pPr>
            <w:r w:rsidRPr="008B22F1">
              <w:rPr>
                <w:sz w:val="20"/>
                <w:szCs w:val="20"/>
              </w:rPr>
              <w:t>Мероприятие: ««Организовано и проведено муниципальное спортивное мероприятие «Городская спартакиада для дошкольников»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EAAB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6DF2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AD638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46BD4" w:rsidRPr="0041440B" w14:paraId="592698A6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216E" w14:textId="77777777" w:rsidR="00446BD4" w:rsidRPr="00A642F6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2.8.1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9745F" w14:textId="77777777" w:rsidR="00446BD4" w:rsidRPr="00A642F6" w:rsidRDefault="00446BD4" w:rsidP="00C92FFF">
            <w:pPr>
              <w:rPr>
                <w:sz w:val="20"/>
                <w:szCs w:val="20"/>
              </w:rPr>
            </w:pPr>
            <w:r w:rsidRPr="00A642F6">
              <w:rPr>
                <w:sz w:val="20"/>
                <w:szCs w:val="20"/>
              </w:rPr>
              <w:t>Контрольные точки: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1A48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  <w:r w:rsidRPr="00A642F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17B7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C656" w14:textId="77777777" w:rsidR="00446BD4" w:rsidRPr="0041440B" w:rsidRDefault="00446BD4" w:rsidP="00C92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37C11" w:rsidRPr="0041440B" w14:paraId="001FFB3C" w14:textId="77777777" w:rsidTr="00B544CA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AF61E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A042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8B22F1">
              <w:rPr>
                <w:sz w:val="20"/>
                <w:szCs w:val="20"/>
              </w:rPr>
              <w:t>Сбор заявок от</w:t>
            </w:r>
            <w:r w:rsidRPr="0041440B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8B22F1">
              <w:rPr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E922" w14:textId="3023E23D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 w:rsidRPr="0041440B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4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7937" w14:textId="4E38DB53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33834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137C11" w:rsidRPr="0041440B" w14:paraId="590ECA59" w14:textId="77777777" w:rsidTr="00137C11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5E631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CC4E3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8B22F1">
              <w:rPr>
                <w:sz w:val="20"/>
                <w:szCs w:val="20"/>
              </w:rPr>
              <w:t>Заключение Соглашения между Управлением образования и</w:t>
            </w:r>
            <w:r w:rsidRPr="0041440B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A0D96" w14:textId="19CDE2D4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F429" w14:textId="67088678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7301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137C11" w:rsidRPr="0041440B" w14:paraId="7F8A42CF" w14:textId="77777777" w:rsidTr="00137C11">
        <w:trPr>
          <w:trHeight w:val="61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5A222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B81C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8B22F1">
              <w:rPr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E822" w14:textId="7646EA0B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41440B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4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31A6" w14:textId="385973C6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8A38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137C11" w:rsidRPr="0041440B" w14:paraId="01F5C920" w14:textId="77777777" w:rsidTr="00137C11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1EF70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9FC8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C4D9" w14:textId="69C2868C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41440B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4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A927" w14:textId="5F2C4B59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FB5B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137C11" w:rsidRPr="0041440B" w14:paraId="2A0DB2E2" w14:textId="77777777" w:rsidTr="00137C11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175DD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83B0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>Приемка</w:t>
            </w:r>
            <w:r>
              <w:rPr>
                <w:sz w:val="20"/>
                <w:szCs w:val="20"/>
              </w:rPr>
              <w:t xml:space="preserve"> поставленных товаров</w:t>
            </w:r>
            <w:r w:rsidRPr="0041440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выполненных работ, оказанных услуг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F711" w14:textId="2294B983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25.05.2026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1208" w14:textId="3B5DBFD1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81FD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8B22F1">
              <w:rPr>
                <w:color w:val="000000"/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137C11" w:rsidRPr="0041440B" w14:paraId="37216060" w14:textId="77777777" w:rsidTr="00137C11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4581F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9D2A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8B22F1">
              <w:rPr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B306B" w14:textId="3FC03D94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62BF" w14:textId="5C66A4AD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061D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137C11" w:rsidRPr="0041440B" w14:paraId="6805B100" w14:textId="77777777" w:rsidTr="00137C11">
        <w:trPr>
          <w:trHeight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B148D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lastRenderedPageBreak/>
              <w:t>7)</w:t>
            </w:r>
          </w:p>
        </w:tc>
        <w:tc>
          <w:tcPr>
            <w:tcW w:w="8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1841" w14:textId="77777777" w:rsidR="00137C11" w:rsidRPr="008B22F1" w:rsidRDefault="00137C11" w:rsidP="00137C11">
            <w:pPr>
              <w:rPr>
                <w:sz w:val="20"/>
                <w:szCs w:val="20"/>
              </w:rPr>
            </w:pPr>
            <w:r w:rsidRPr="0041440B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3BAB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12.07.202</w:t>
            </w:r>
            <w:r>
              <w:rPr>
                <w:color w:val="000000"/>
                <w:sz w:val="20"/>
                <w:szCs w:val="20"/>
              </w:rPr>
              <w:t>6</w:t>
            </w:r>
          </w:p>
          <w:p w14:paraId="609DCE5C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12.10.202</w:t>
            </w:r>
            <w:r>
              <w:rPr>
                <w:color w:val="000000"/>
                <w:sz w:val="20"/>
                <w:szCs w:val="20"/>
              </w:rPr>
              <w:t>6</w:t>
            </w:r>
          </w:p>
          <w:p w14:paraId="4B48ADF4" w14:textId="210284F4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FB15B9">
              <w:rPr>
                <w:color w:val="000000"/>
                <w:sz w:val="20"/>
                <w:szCs w:val="20"/>
              </w:rPr>
              <w:t>10.01.202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517E" w14:textId="6A3A78DF" w:rsidR="00137C11" w:rsidRPr="00240B86" w:rsidRDefault="00137C11" w:rsidP="00137C11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0938D4">
              <w:rPr>
                <w:color w:val="000000"/>
                <w:sz w:val="20"/>
                <w:szCs w:val="20"/>
              </w:rPr>
              <w:t>МБДОУ «ДС № 8»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1F2C" w14:textId="77777777" w:rsidR="00137C11" w:rsidRPr="0041440B" w:rsidRDefault="00137C11" w:rsidP="00137C11">
            <w:pPr>
              <w:jc w:val="center"/>
              <w:rPr>
                <w:color w:val="000000"/>
                <w:sz w:val="20"/>
                <w:szCs w:val="20"/>
              </w:rPr>
            </w:pPr>
            <w:r w:rsidRPr="0041440B">
              <w:rPr>
                <w:color w:val="000000"/>
                <w:sz w:val="20"/>
                <w:szCs w:val="20"/>
              </w:rPr>
              <w:t>отчет</w:t>
            </w:r>
            <w:r w:rsidRPr="008B22F1">
              <w:rPr>
                <w:color w:val="000000"/>
                <w:sz w:val="20"/>
                <w:szCs w:val="20"/>
              </w:rPr>
              <w:t xml:space="preserve"> о расходовании субсидий</w:t>
            </w:r>
          </w:p>
        </w:tc>
      </w:tr>
    </w:tbl>
    <w:p w14:paraId="3D643AEC" w14:textId="77777777" w:rsidR="00446BD4" w:rsidRDefault="00446BD4" w:rsidP="00446BD4"/>
    <w:p w14:paraId="4935351E" w14:textId="77777777" w:rsidR="003A55C9" w:rsidRDefault="003A55C9" w:rsidP="00446BD4"/>
    <w:p w14:paraId="1943A162" w14:textId="77777777" w:rsidR="003A55C9" w:rsidRDefault="003A55C9" w:rsidP="00446BD4"/>
    <w:p w14:paraId="5292EC24" w14:textId="77777777" w:rsidR="003A55C9" w:rsidRDefault="003A55C9" w:rsidP="00496606">
      <w:pPr>
        <w:jc w:val="both"/>
        <w:sectPr w:rsidR="003A55C9" w:rsidSect="003A55C9">
          <w:pgSz w:w="16838" w:h="11906" w:orient="landscape" w:code="9"/>
          <w:pgMar w:top="1701" w:right="1134" w:bottom="624" w:left="1134" w:header="720" w:footer="720" w:gutter="0"/>
          <w:cols w:space="720"/>
          <w:docGrid w:linePitch="326"/>
        </w:sectPr>
      </w:pPr>
    </w:p>
    <w:p w14:paraId="123DAC8B" w14:textId="77777777" w:rsidR="00CE5B74" w:rsidRDefault="00CE5B74" w:rsidP="00735F00"/>
    <w:sectPr w:rsidR="00CE5B74" w:rsidSect="00E51365">
      <w:pgSz w:w="11906" w:h="16838" w:code="9"/>
      <w:pgMar w:top="1134" w:right="624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03057" w14:textId="77777777" w:rsidR="00664EF0" w:rsidRDefault="00664EF0">
      <w:r>
        <w:separator/>
      </w:r>
    </w:p>
  </w:endnote>
  <w:endnote w:type="continuationSeparator" w:id="0">
    <w:p w14:paraId="18646413" w14:textId="77777777" w:rsidR="00664EF0" w:rsidRDefault="0066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2B9D" w14:textId="77777777" w:rsidR="00664EF0" w:rsidRDefault="00664EF0">
      <w:r>
        <w:separator/>
      </w:r>
    </w:p>
  </w:footnote>
  <w:footnote w:type="continuationSeparator" w:id="0">
    <w:p w14:paraId="41AF1FDB" w14:textId="77777777" w:rsidR="00664EF0" w:rsidRDefault="0066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680840"/>
      <w:docPartObj>
        <w:docPartGallery w:val="Page Numbers (Top of Page)"/>
        <w:docPartUnique/>
      </w:docPartObj>
    </w:sdtPr>
    <w:sdtEndPr/>
    <w:sdtContent>
      <w:p w14:paraId="3AB7F50C" w14:textId="4FC2F390" w:rsidR="00286321" w:rsidRDefault="002863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E0F935" w14:textId="77777777" w:rsidR="00CE5B74" w:rsidRDefault="00CE5B7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A8A30" w14:textId="3E14BA85" w:rsidR="00286321" w:rsidRDefault="00286321">
    <w:pPr>
      <w:pStyle w:val="a3"/>
      <w:jc w:val="center"/>
    </w:pPr>
  </w:p>
  <w:p w14:paraId="77F6778D" w14:textId="77777777" w:rsidR="00CE5B74" w:rsidRDefault="00CE5B7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5758305"/>
      <w:docPartObj>
        <w:docPartGallery w:val="Page Numbers (Top of Page)"/>
        <w:docPartUnique/>
      </w:docPartObj>
    </w:sdtPr>
    <w:sdtEndPr/>
    <w:sdtContent>
      <w:p w14:paraId="772C2EE4" w14:textId="77777777" w:rsidR="003A55C9" w:rsidRDefault="000847C4">
        <w:pPr>
          <w:pStyle w:val="a3"/>
          <w:jc w:val="center"/>
        </w:pPr>
        <w:r>
          <w:fldChar w:fldCharType="begin"/>
        </w:r>
        <w:r w:rsidR="003A55C9">
          <w:instrText>PAGE   \* MERGEFORMAT</w:instrText>
        </w:r>
        <w:r>
          <w:fldChar w:fldCharType="separate"/>
        </w:r>
        <w:r w:rsidR="00240B86">
          <w:rPr>
            <w:noProof/>
          </w:rPr>
          <w:t>15</w:t>
        </w:r>
        <w:r>
          <w:fldChar w:fldCharType="end"/>
        </w:r>
      </w:p>
    </w:sdtContent>
  </w:sdt>
  <w:p w14:paraId="750FD15E" w14:textId="77777777" w:rsidR="00446BD4" w:rsidRDefault="00446BD4" w:rsidP="007155C5">
    <w:pPr>
      <w:pStyle w:val="a3"/>
      <w:tabs>
        <w:tab w:val="clear" w:pos="4153"/>
        <w:tab w:val="clear" w:pos="8306"/>
        <w:tab w:val="left" w:pos="8355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070D2" w14:textId="77777777" w:rsidR="00446BD4" w:rsidRDefault="00446BD4">
    <w:pPr>
      <w:pStyle w:val="a3"/>
      <w:jc w:val="center"/>
    </w:pPr>
  </w:p>
  <w:p w14:paraId="0C251A1C" w14:textId="77777777" w:rsidR="00446BD4" w:rsidRDefault="00446B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425"/>
        </w:tabs>
      </w:pPr>
    </w:lvl>
    <w:lvl w:ilvl="1">
      <w:start w:val="9600"/>
      <w:numFmt w:val="bullet"/>
      <w:lvlText w:val="-"/>
      <w:lvlJc w:val="left"/>
      <w:pPr>
        <w:tabs>
          <w:tab w:val="num" w:pos="1145"/>
        </w:tabs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65"/>
        </w:tabs>
      </w:pPr>
    </w:lvl>
    <w:lvl w:ilvl="3">
      <w:start w:val="1"/>
      <w:numFmt w:val="decimal"/>
      <w:lvlText w:val="%4."/>
      <w:lvlJc w:val="left"/>
      <w:pPr>
        <w:tabs>
          <w:tab w:val="num" w:pos="3579"/>
        </w:tabs>
      </w:pPr>
    </w:lvl>
    <w:lvl w:ilvl="4">
      <w:start w:val="1"/>
      <w:numFmt w:val="lowerLetter"/>
      <w:lvlText w:val="%5."/>
      <w:lvlJc w:val="left"/>
      <w:pPr>
        <w:tabs>
          <w:tab w:val="num" w:pos="3305"/>
        </w:tabs>
      </w:pPr>
    </w:lvl>
    <w:lvl w:ilvl="5">
      <w:start w:val="1"/>
      <w:numFmt w:val="lowerRoman"/>
      <w:lvlText w:val="%6."/>
      <w:lvlJc w:val="right"/>
      <w:pPr>
        <w:tabs>
          <w:tab w:val="num" w:pos="4025"/>
        </w:tabs>
      </w:pPr>
    </w:lvl>
    <w:lvl w:ilvl="6">
      <w:start w:val="1"/>
      <w:numFmt w:val="decimal"/>
      <w:lvlText w:val="%7."/>
      <w:lvlJc w:val="left"/>
      <w:pPr>
        <w:tabs>
          <w:tab w:val="num" w:pos="4745"/>
        </w:tabs>
      </w:pPr>
    </w:lvl>
    <w:lvl w:ilvl="7">
      <w:start w:val="1"/>
      <w:numFmt w:val="lowerLetter"/>
      <w:lvlText w:val="%8."/>
      <w:lvlJc w:val="left"/>
      <w:pPr>
        <w:tabs>
          <w:tab w:val="num" w:pos="5465"/>
        </w:tabs>
      </w:pPr>
    </w:lvl>
    <w:lvl w:ilvl="8">
      <w:start w:val="1"/>
      <w:numFmt w:val="lowerRoman"/>
      <w:lvlText w:val="%9."/>
      <w:lvlJc w:val="right"/>
      <w:pPr>
        <w:tabs>
          <w:tab w:val="num" w:pos="6185"/>
        </w:tabs>
      </w:pPr>
    </w:lvl>
  </w:abstractNum>
  <w:abstractNum w:abstractNumId="1" w15:restartNumberingAfterBreak="0">
    <w:nsid w:val="00EC0134"/>
    <w:multiLevelType w:val="hybridMultilevel"/>
    <w:tmpl w:val="AB044570"/>
    <w:lvl w:ilvl="0" w:tplc="6628A18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ED00E6"/>
    <w:multiLevelType w:val="hybridMultilevel"/>
    <w:tmpl w:val="D8DC1C94"/>
    <w:lvl w:ilvl="0" w:tplc="0226C3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21E64"/>
    <w:multiLevelType w:val="hybridMultilevel"/>
    <w:tmpl w:val="90DE2BAE"/>
    <w:lvl w:ilvl="0" w:tplc="2CBCB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A90B26"/>
    <w:multiLevelType w:val="hybridMultilevel"/>
    <w:tmpl w:val="83085AC0"/>
    <w:lvl w:ilvl="0" w:tplc="1EA85FFA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A215DE"/>
    <w:multiLevelType w:val="hybridMultilevel"/>
    <w:tmpl w:val="731C8AFC"/>
    <w:lvl w:ilvl="0" w:tplc="DC6835E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6" w15:restartNumberingAfterBreak="0">
    <w:nsid w:val="0C0A1F0E"/>
    <w:multiLevelType w:val="hybridMultilevel"/>
    <w:tmpl w:val="70B694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C967B1E"/>
    <w:multiLevelType w:val="multilevel"/>
    <w:tmpl w:val="EA38E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B2A16"/>
    <w:multiLevelType w:val="hybridMultilevel"/>
    <w:tmpl w:val="71E60CA4"/>
    <w:lvl w:ilvl="0" w:tplc="93385F08">
      <w:start w:val="8516"/>
      <w:numFmt w:val="bullet"/>
      <w:suff w:val="space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904D6"/>
    <w:multiLevelType w:val="hybridMultilevel"/>
    <w:tmpl w:val="57223CE6"/>
    <w:lvl w:ilvl="0" w:tplc="DAEABC8E">
      <w:start w:val="8516"/>
      <w:numFmt w:val="bullet"/>
      <w:lvlText w:val="-"/>
      <w:lvlJc w:val="left"/>
      <w:pPr>
        <w:ind w:left="1440" w:hanging="360"/>
      </w:p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7C2EBB"/>
    <w:multiLevelType w:val="hybridMultilevel"/>
    <w:tmpl w:val="0BFE88CC"/>
    <w:lvl w:ilvl="0" w:tplc="0419000F">
      <w:start w:val="1"/>
      <w:numFmt w:val="decimal"/>
      <w:lvlText w:val="%1."/>
      <w:lvlJc w:val="left"/>
      <w:pPr>
        <w:ind w:left="1205" w:hanging="360"/>
      </w:p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11" w15:restartNumberingAfterBreak="0">
    <w:nsid w:val="1DB55348"/>
    <w:multiLevelType w:val="hybridMultilevel"/>
    <w:tmpl w:val="2E76B6DA"/>
    <w:lvl w:ilvl="0" w:tplc="385A2252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4C0A5D"/>
    <w:multiLevelType w:val="hybridMultilevel"/>
    <w:tmpl w:val="7CC293F0"/>
    <w:lvl w:ilvl="0" w:tplc="DFEC2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36831"/>
    <w:multiLevelType w:val="hybridMultilevel"/>
    <w:tmpl w:val="1C5EB008"/>
    <w:lvl w:ilvl="0" w:tplc="E95865C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7E11392"/>
    <w:multiLevelType w:val="hybridMultilevel"/>
    <w:tmpl w:val="1CDC9E26"/>
    <w:lvl w:ilvl="0" w:tplc="ED22CB5E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848F5"/>
    <w:multiLevelType w:val="hybridMultilevel"/>
    <w:tmpl w:val="83085AC0"/>
    <w:lvl w:ilvl="0" w:tplc="1EA85FFA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FB7F59"/>
    <w:multiLevelType w:val="multilevel"/>
    <w:tmpl w:val="9D9E38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F85444B"/>
    <w:multiLevelType w:val="hybridMultilevel"/>
    <w:tmpl w:val="827C3B70"/>
    <w:lvl w:ilvl="0" w:tplc="37FABD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71CA9"/>
    <w:multiLevelType w:val="hybridMultilevel"/>
    <w:tmpl w:val="2E76B6DA"/>
    <w:lvl w:ilvl="0" w:tplc="385A2252">
      <w:start w:val="1"/>
      <w:numFmt w:val="decimal"/>
      <w:suff w:val="space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964F0"/>
    <w:multiLevelType w:val="hybridMultilevel"/>
    <w:tmpl w:val="A4CCBB36"/>
    <w:lvl w:ilvl="0" w:tplc="C4F44D4A">
      <w:start w:val="1"/>
      <w:numFmt w:val="decimal"/>
      <w:suff w:val="space"/>
      <w:lvlText w:val="%1)"/>
      <w:lvlJc w:val="left"/>
      <w:pPr>
        <w:ind w:left="163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486D1E"/>
    <w:multiLevelType w:val="hybridMultilevel"/>
    <w:tmpl w:val="C838B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9D04B5"/>
    <w:multiLevelType w:val="hybridMultilevel"/>
    <w:tmpl w:val="841833CE"/>
    <w:lvl w:ilvl="0" w:tplc="37FABD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93FA4"/>
    <w:multiLevelType w:val="hybridMultilevel"/>
    <w:tmpl w:val="72FCB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2E1BF2"/>
    <w:multiLevelType w:val="hybridMultilevel"/>
    <w:tmpl w:val="6E1E0352"/>
    <w:lvl w:ilvl="0" w:tplc="5FB65A08">
      <w:start w:val="1"/>
      <w:numFmt w:val="bullet"/>
      <w:suff w:val="space"/>
      <w:lvlText w:val="-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035765E"/>
    <w:multiLevelType w:val="hybridMultilevel"/>
    <w:tmpl w:val="6EAE724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6" w15:restartNumberingAfterBreak="0">
    <w:nsid w:val="43832894"/>
    <w:multiLevelType w:val="hybridMultilevel"/>
    <w:tmpl w:val="B7C44B7E"/>
    <w:lvl w:ilvl="0" w:tplc="1E9453B4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9219D"/>
    <w:multiLevelType w:val="hybridMultilevel"/>
    <w:tmpl w:val="D4A090CA"/>
    <w:lvl w:ilvl="0" w:tplc="1B68E174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B2FB9"/>
    <w:multiLevelType w:val="multilevel"/>
    <w:tmpl w:val="C0F4C5E8"/>
    <w:lvl w:ilvl="0">
      <w:start w:val="1"/>
      <w:numFmt w:val="decimal"/>
      <w:lvlText w:val="%1."/>
      <w:lvlJc w:val="left"/>
      <w:pPr>
        <w:ind w:left="48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12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52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86" w:hanging="2160"/>
      </w:pPr>
      <w:rPr>
        <w:rFonts w:hint="default"/>
      </w:rPr>
    </w:lvl>
  </w:abstractNum>
  <w:abstractNum w:abstractNumId="29" w15:restartNumberingAfterBreak="0">
    <w:nsid w:val="4A4D25A2"/>
    <w:multiLevelType w:val="hybridMultilevel"/>
    <w:tmpl w:val="D8FA9534"/>
    <w:lvl w:ilvl="0" w:tplc="FCEE041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BD44405"/>
    <w:multiLevelType w:val="hybridMultilevel"/>
    <w:tmpl w:val="69D8F1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EF4039"/>
    <w:multiLevelType w:val="hybridMultilevel"/>
    <w:tmpl w:val="1688A704"/>
    <w:lvl w:ilvl="0" w:tplc="37FABD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4663EF"/>
    <w:multiLevelType w:val="hybridMultilevel"/>
    <w:tmpl w:val="3A5E98A8"/>
    <w:lvl w:ilvl="0" w:tplc="8DB0055E">
      <w:start w:val="1"/>
      <w:numFmt w:val="decimal"/>
      <w:lvlText w:val="%1)"/>
      <w:lvlJc w:val="left"/>
      <w:pPr>
        <w:ind w:left="510" w:hanging="1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4F0E5A"/>
    <w:multiLevelType w:val="hybridMultilevel"/>
    <w:tmpl w:val="52E8DDB2"/>
    <w:lvl w:ilvl="0" w:tplc="60CCE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E44E52"/>
    <w:multiLevelType w:val="hybridMultilevel"/>
    <w:tmpl w:val="1C54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284599"/>
    <w:multiLevelType w:val="hybridMultilevel"/>
    <w:tmpl w:val="2E76B6DA"/>
    <w:lvl w:ilvl="0" w:tplc="385A2252">
      <w:start w:val="1"/>
      <w:numFmt w:val="decimal"/>
      <w:suff w:val="space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F16AA"/>
    <w:multiLevelType w:val="hybridMultilevel"/>
    <w:tmpl w:val="39C24E70"/>
    <w:lvl w:ilvl="0" w:tplc="171878D4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2E83CA5"/>
    <w:multiLevelType w:val="multilevel"/>
    <w:tmpl w:val="87F41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7F574F5"/>
    <w:multiLevelType w:val="hybridMultilevel"/>
    <w:tmpl w:val="F77629A6"/>
    <w:lvl w:ilvl="0" w:tplc="A914CDC8">
      <w:start w:val="8516"/>
      <w:numFmt w:val="bullet"/>
      <w:suff w:val="space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46697"/>
    <w:multiLevelType w:val="hybridMultilevel"/>
    <w:tmpl w:val="F28A1F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32C28EF"/>
    <w:multiLevelType w:val="hybridMultilevel"/>
    <w:tmpl w:val="08CCF8AC"/>
    <w:lvl w:ilvl="0" w:tplc="6628A1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092D9B"/>
    <w:multiLevelType w:val="hybridMultilevel"/>
    <w:tmpl w:val="2E76B6DA"/>
    <w:lvl w:ilvl="0" w:tplc="385A2252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869DF"/>
    <w:multiLevelType w:val="hybridMultilevel"/>
    <w:tmpl w:val="EEDC0996"/>
    <w:lvl w:ilvl="0" w:tplc="78B4261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24AA8"/>
    <w:multiLevelType w:val="hybridMultilevel"/>
    <w:tmpl w:val="2E76B6DA"/>
    <w:lvl w:ilvl="0" w:tplc="385A2252">
      <w:start w:val="1"/>
      <w:numFmt w:val="decimal"/>
      <w:suff w:val="space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F456D6"/>
    <w:multiLevelType w:val="hybridMultilevel"/>
    <w:tmpl w:val="14D811C8"/>
    <w:lvl w:ilvl="0" w:tplc="95380E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831A92"/>
    <w:multiLevelType w:val="hybridMultilevel"/>
    <w:tmpl w:val="369082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4"/>
  </w:num>
  <w:num w:numId="3">
    <w:abstractNumId w:val="10"/>
  </w:num>
  <w:num w:numId="4">
    <w:abstractNumId w:val="4"/>
  </w:num>
  <w:num w:numId="5">
    <w:abstractNumId w:val="16"/>
  </w:num>
  <w:num w:numId="6">
    <w:abstractNumId w:val="19"/>
  </w:num>
  <w:num w:numId="7">
    <w:abstractNumId w:val="22"/>
  </w:num>
  <w:num w:numId="8">
    <w:abstractNumId w:val="41"/>
  </w:num>
  <w:num w:numId="9">
    <w:abstractNumId w:val="18"/>
  </w:num>
  <w:num w:numId="10">
    <w:abstractNumId w:val="11"/>
  </w:num>
  <w:num w:numId="11">
    <w:abstractNumId w:val="31"/>
  </w:num>
  <w:num w:numId="12">
    <w:abstractNumId w:val="43"/>
  </w:num>
  <w:num w:numId="13">
    <w:abstractNumId w:val="35"/>
  </w:num>
  <w:num w:numId="14">
    <w:abstractNumId w:val="32"/>
  </w:num>
  <w:num w:numId="15">
    <w:abstractNumId w:val="33"/>
  </w:num>
  <w:num w:numId="16">
    <w:abstractNumId w:val="26"/>
  </w:num>
  <w:num w:numId="17">
    <w:abstractNumId w:val="3"/>
  </w:num>
  <w:num w:numId="18">
    <w:abstractNumId w:val="17"/>
  </w:num>
  <w:num w:numId="19">
    <w:abstractNumId w:val="7"/>
  </w:num>
  <w:num w:numId="20">
    <w:abstractNumId w:val="28"/>
  </w:num>
  <w:num w:numId="21">
    <w:abstractNumId w:val="23"/>
  </w:num>
  <w:num w:numId="22">
    <w:abstractNumId w:val="38"/>
  </w:num>
  <w:num w:numId="23">
    <w:abstractNumId w:val="9"/>
  </w:num>
  <w:num w:numId="24">
    <w:abstractNumId w:val="39"/>
  </w:num>
  <w:num w:numId="25">
    <w:abstractNumId w:val="25"/>
  </w:num>
  <w:num w:numId="26">
    <w:abstractNumId w:val="45"/>
  </w:num>
  <w:num w:numId="27">
    <w:abstractNumId w:val="30"/>
  </w:num>
  <w:num w:numId="28">
    <w:abstractNumId w:val="37"/>
  </w:num>
  <w:num w:numId="29">
    <w:abstractNumId w:val="13"/>
  </w:num>
  <w:num w:numId="30">
    <w:abstractNumId w:val="20"/>
  </w:num>
  <w:num w:numId="31">
    <w:abstractNumId w:val="24"/>
  </w:num>
  <w:num w:numId="32">
    <w:abstractNumId w:val="27"/>
  </w:num>
  <w:num w:numId="33">
    <w:abstractNumId w:val="8"/>
  </w:num>
  <w:num w:numId="34">
    <w:abstractNumId w:val="40"/>
  </w:num>
  <w:num w:numId="35">
    <w:abstractNumId w:val="15"/>
  </w:num>
  <w:num w:numId="36">
    <w:abstractNumId w:val="5"/>
  </w:num>
  <w:num w:numId="37">
    <w:abstractNumId w:val="12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</w:num>
  <w:num w:numId="40">
    <w:abstractNumId w:val="42"/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</w:num>
  <w:num w:numId="43">
    <w:abstractNumId w:val="36"/>
  </w:num>
  <w:num w:numId="44">
    <w:abstractNumId w:val="29"/>
  </w:num>
  <w:num w:numId="45">
    <w:abstractNumId w:val="4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E5"/>
    <w:rsid w:val="00000E55"/>
    <w:rsid w:val="00002CB3"/>
    <w:rsid w:val="0000354F"/>
    <w:rsid w:val="0000727B"/>
    <w:rsid w:val="00010B7A"/>
    <w:rsid w:val="00014293"/>
    <w:rsid w:val="00016EF5"/>
    <w:rsid w:val="00023E7C"/>
    <w:rsid w:val="00025E19"/>
    <w:rsid w:val="000265D7"/>
    <w:rsid w:val="0002761C"/>
    <w:rsid w:val="0003207A"/>
    <w:rsid w:val="000345B1"/>
    <w:rsid w:val="000347FC"/>
    <w:rsid w:val="00035422"/>
    <w:rsid w:val="00036ABD"/>
    <w:rsid w:val="00040724"/>
    <w:rsid w:val="00040992"/>
    <w:rsid w:val="000417FF"/>
    <w:rsid w:val="00041D69"/>
    <w:rsid w:val="00042841"/>
    <w:rsid w:val="000446B8"/>
    <w:rsid w:val="00044A95"/>
    <w:rsid w:val="000509B7"/>
    <w:rsid w:val="0005189C"/>
    <w:rsid w:val="00052908"/>
    <w:rsid w:val="00054496"/>
    <w:rsid w:val="00054858"/>
    <w:rsid w:val="000566AB"/>
    <w:rsid w:val="00057BAD"/>
    <w:rsid w:val="00057CC0"/>
    <w:rsid w:val="00061E96"/>
    <w:rsid w:val="000624BC"/>
    <w:rsid w:val="000638E5"/>
    <w:rsid w:val="000669D3"/>
    <w:rsid w:val="000678E8"/>
    <w:rsid w:val="00067BC6"/>
    <w:rsid w:val="00070FEF"/>
    <w:rsid w:val="0007149D"/>
    <w:rsid w:val="00075A2C"/>
    <w:rsid w:val="000763B8"/>
    <w:rsid w:val="0007711E"/>
    <w:rsid w:val="0007732F"/>
    <w:rsid w:val="00083DAF"/>
    <w:rsid w:val="000847C4"/>
    <w:rsid w:val="000856FB"/>
    <w:rsid w:val="0008731A"/>
    <w:rsid w:val="000875B3"/>
    <w:rsid w:val="00087FE1"/>
    <w:rsid w:val="00090514"/>
    <w:rsid w:val="00090F18"/>
    <w:rsid w:val="00092E11"/>
    <w:rsid w:val="00093E91"/>
    <w:rsid w:val="0009414C"/>
    <w:rsid w:val="00094410"/>
    <w:rsid w:val="00095D90"/>
    <w:rsid w:val="00095E03"/>
    <w:rsid w:val="000A0395"/>
    <w:rsid w:val="000A05E6"/>
    <w:rsid w:val="000A312F"/>
    <w:rsid w:val="000A3E02"/>
    <w:rsid w:val="000A3E8F"/>
    <w:rsid w:val="000A702E"/>
    <w:rsid w:val="000B0066"/>
    <w:rsid w:val="000B20F6"/>
    <w:rsid w:val="000B255D"/>
    <w:rsid w:val="000C092E"/>
    <w:rsid w:val="000C0B3A"/>
    <w:rsid w:val="000C0C63"/>
    <w:rsid w:val="000C0CC5"/>
    <w:rsid w:val="000C0F5B"/>
    <w:rsid w:val="000C1F9E"/>
    <w:rsid w:val="000C26BA"/>
    <w:rsid w:val="000C60B2"/>
    <w:rsid w:val="000C68F2"/>
    <w:rsid w:val="000C6E83"/>
    <w:rsid w:val="000D0E61"/>
    <w:rsid w:val="000D5B3D"/>
    <w:rsid w:val="000D6B93"/>
    <w:rsid w:val="000D79C7"/>
    <w:rsid w:val="000D7E08"/>
    <w:rsid w:val="000D7F0A"/>
    <w:rsid w:val="000E30C6"/>
    <w:rsid w:val="000E4B6E"/>
    <w:rsid w:val="000F1A82"/>
    <w:rsid w:val="000F227E"/>
    <w:rsid w:val="000F2A18"/>
    <w:rsid w:val="000F2B43"/>
    <w:rsid w:val="000F458D"/>
    <w:rsid w:val="000F4DBB"/>
    <w:rsid w:val="000F58D6"/>
    <w:rsid w:val="000F77DA"/>
    <w:rsid w:val="000F7F07"/>
    <w:rsid w:val="00102634"/>
    <w:rsid w:val="0010590F"/>
    <w:rsid w:val="001060FD"/>
    <w:rsid w:val="001065DA"/>
    <w:rsid w:val="00106945"/>
    <w:rsid w:val="00106B8C"/>
    <w:rsid w:val="00113264"/>
    <w:rsid w:val="00114C40"/>
    <w:rsid w:val="00115669"/>
    <w:rsid w:val="00115C31"/>
    <w:rsid w:val="00117213"/>
    <w:rsid w:val="001205F5"/>
    <w:rsid w:val="00124563"/>
    <w:rsid w:val="00127C17"/>
    <w:rsid w:val="00131BB3"/>
    <w:rsid w:val="00132DCF"/>
    <w:rsid w:val="001360B2"/>
    <w:rsid w:val="00136225"/>
    <w:rsid w:val="001365EA"/>
    <w:rsid w:val="00136F19"/>
    <w:rsid w:val="0013782B"/>
    <w:rsid w:val="00137BE4"/>
    <w:rsid w:val="00137C11"/>
    <w:rsid w:val="001404E9"/>
    <w:rsid w:val="001405C0"/>
    <w:rsid w:val="001426C0"/>
    <w:rsid w:val="00160474"/>
    <w:rsid w:val="00160AB0"/>
    <w:rsid w:val="001634CF"/>
    <w:rsid w:val="00164DF9"/>
    <w:rsid w:val="00164F9A"/>
    <w:rsid w:val="00165892"/>
    <w:rsid w:val="0016714D"/>
    <w:rsid w:val="00167B84"/>
    <w:rsid w:val="00170D73"/>
    <w:rsid w:val="00171820"/>
    <w:rsid w:val="00172AA1"/>
    <w:rsid w:val="00174342"/>
    <w:rsid w:val="0017518A"/>
    <w:rsid w:val="001760E0"/>
    <w:rsid w:val="0017649E"/>
    <w:rsid w:val="001765B9"/>
    <w:rsid w:val="00180A9D"/>
    <w:rsid w:val="00180AD1"/>
    <w:rsid w:val="00181254"/>
    <w:rsid w:val="0018191F"/>
    <w:rsid w:val="00186ACF"/>
    <w:rsid w:val="0019216A"/>
    <w:rsid w:val="00197D0F"/>
    <w:rsid w:val="001A175E"/>
    <w:rsid w:val="001A388E"/>
    <w:rsid w:val="001A3F78"/>
    <w:rsid w:val="001A4006"/>
    <w:rsid w:val="001A62E3"/>
    <w:rsid w:val="001A7677"/>
    <w:rsid w:val="001B010A"/>
    <w:rsid w:val="001B0201"/>
    <w:rsid w:val="001B7703"/>
    <w:rsid w:val="001B7BC8"/>
    <w:rsid w:val="001C169B"/>
    <w:rsid w:val="001C1704"/>
    <w:rsid w:val="001C30A0"/>
    <w:rsid w:val="001C43B1"/>
    <w:rsid w:val="001C4AFD"/>
    <w:rsid w:val="001C5242"/>
    <w:rsid w:val="001D01B5"/>
    <w:rsid w:val="001D2C86"/>
    <w:rsid w:val="001D46E5"/>
    <w:rsid w:val="001D778B"/>
    <w:rsid w:val="001E0495"/>
    <w:rsid w:val="001E1344"/>
    <w:rsid w:val="001E37AF"/>
    <w:rsid w:val="001E5112"/>
    <w:rsid w:val="001E577C"/>
    <w:rsid w:val="001E68C5"/>
    <w:rsid w:val="001F1553"/>
    <w:rsid w:val="001F17EF"/>
    <w:rsid w:val="001F2672"/>
    <w:rsid w:val="001F3BBB"/>
    <w:rsid w:val="001F453D"/>
    <w:rsid w:val="001F5E2E"/>
    <w:rsid w:val="001F6B92"/>
    <w:rsid w:val="00201A08"/>
    <w:rsid w:val="00205214"/>
    <w:rsid w:val="002074BD"/>
    <w:rsid w:val="00207647"/>
    <w:rsid w:val="00211AFB"/>
    <w:rsid w:val="00211DED"/>
    <w:rsid w:val="00211FCF"/>
    <w:rsid w:val="00213F90"/>
    <w:rsid w:val="00214ABE"/>
    <w:rsid w:val="00214E2B"/>
    <w:rsid w:val="00216897"/>
    <w:rsid w:val="00216C27"/>
    <w:rsid w:val="00220305"/>
    <w:rsid w:val="00222539"/>
    <w:rsid w:val="00222744"/>
    <w:rsid w:val="00222FE8"/>
    <w:rsid w:val="002234DE"/>
    <w:rsid w:val="002267F9"/>
    <w:rsid w:val="00226B2E"/>
    <w:rsid w:val="0022704E"/>
    <w:rsid w:val="002311A6"/>
    <w:rsid w:val="002312CA"/>
    <w:rsid w:val="0023181C"/>
    <w:rsid w:val="0023231E"/>
    <w:rsid w:val="0023727F"/>
    <w:rsid w:val="00240B86"/>
    <w:rsid w:val="002427C0"/>
    <w:rsid w:val="002429D4"/>
    <w:rsid w:val="0024361B"/>
    <w:rsid w:val="00243949"/>
    <w:rsid w:val="0024529D"/>
    <w:rsid w:val="002453F4"/>
    <w:rsid w:val="00247B74"/>
    <w:rsid w:val="00250408"/>
    <w:rsid w:val="002519CC"/>
    <w:rsid w:val="00251C49"/>
    <w:rsid w:val="0025221D"/>
    <w:rsid w:val="00252404"/>
    <w:rsid w:val="002524C3"/>
    <w:rsid w:val="002549B1"/>
    <w:rsid w:val="002564D0"/>
    <w:rsid w:val="00257DE0"/>
    <w:rsid w:val="002606A8"/>
    <w:rsid w:val="00260F64"/>
    <w:rsid w:val="00261AF0"/>
    <w:rsid w:val="00261D5D"/>
    <w:rsid w:val="00261F29"/>
    <w:rsid w:val="00264DBB"/>
    <w:rsid w:val="0026577F"/>
    <w:rsid w:val="00272D79"/>
    <w:rsid w:val="00273679"/>
    <w:rsid w:val="002757B3"/>
    <w:rsid w:val="00280D55"/>
    <w:rsid w:val="002815E6"/>
    <w:rsid w:val="00284D4A"/>
    <w:rsid w:val="00285C24"/>
    <w:rsid w:val="00286321"/>
    <w:rsid w:val="00286516"/>
    <w:rsid w:val="00286E9D"/>
    <w:rsid w:val="00290064"/>
    <w:rsid w:val="0029011D"/>
    <w:rsid w:val="00290841"/>
    <w:rsid w:val="00290A4D"/>
    <w:rsid w:val="002913B9"/>
    <w:rsid w:val="00292324"/>
    <w:rsid w:val="00292E91"/>
    <w:rsid w:val="00297D60"/>
    <w:rsid w:val="002A1CD3"/>
    <w:rsid w:val="002A59A3"/>
    <w:rsid w:val="002A77B9"/>
    <w:rsid w:val="002A7FF2"/>
    <w:rsid w:val="002B3B85"/>
    <w:rsid w:val="002B44CD"/>
    <w:rsid w:val="002C03E2"/>
    <w:rsid w:val="002C10C9"/>
    <w:rsid w:val="002C4051"/>
    <w:rsid w:val="002C4821"/>
    <w:rsid w:val="002C6B1F"/>
    <w:rsid w:val="002D1AE0"/>
    <w:rsid w:val="002D33D0"/>
    <w:rsid w:val="002D3B59"/>
    <w:rsid w:val="002D3D10"/>
    <w:rsid w:val="002D61BA"/>
    <w:rsid w:val="002E1697"/>
    <w:rsid w:val="002E1F2C"/>
    <w:rsid w:val="002E1F52"/>
    <w:rsid w:val="002E2203"/>
    <w:rsid w:val="002E5302"/>
    <w:rsid w:val="002E558E"/>
    <w:rsid w:val="002E6375"/>
    <w:rsid w:val="002E65FC"/>
    <w:rsid w:val="002F04AA"/>
    <w:rsid w:val="002F04F8"/>
    <w:rsid w:val="002F0CA6"/>
    <w:rsid w:val="002F31C0"/>
    <w:rsid w:val="002F73F7"/>
    <w:rsid w:val="00300CDB"/>
    <w:rsid w:val="00302A32"/>
    <w:rsid w:val="00303D39"/>
    <w:rsid w:val="0030568C"/>
    <w:rsid w:val="003072FC"/>
    <w:rsid w:val="00307717"/>
    <w:rsid w:val="00314925"/>
    <w:rsid w:val="003151AF"/>
    <w:rsid w:val="00316EB2"/>
    <w:rsid w:val="00322591"/>
    <w:rsid w:val="00322CC9"/>
    <w:rsid w:val="003235C6"/>
    <w:rsid w:val="00323677"/>
    <w:rsid w:val="00324A0A"/>
    <w:rsid w:val="003322C8"/>
    <w:rsid w:val="00333531"/>
    <w:rsid w:val="00333749"/>
    <w:rsid w:val="00334B22"/>
    <w:rsid w:val="003363FE"/>
    <w:rsid w:val="0033795B"/>
    <w:rsid w:val="00340A44"/>
    <w:rsid w:val="00343E04"/>
    <w:rsid w:val="00344033"/>
    <w:rsid w:val="00345357"/>
    <w:rsid w:val="00346261"/>
    <w:rsid w:val="0035108F"/>
    <w:rsid w:val="00351856"/>
    <w:rsid w:val="00352AAE"/>
    <w:rsid w:val="0035324A"/>
    <w:rsid w:val="003534BF"/>
    <w:rsid w:val="00364C73"/>
    <w:rsid w:val="0036676F"/>
    <w:rsid w:val="0036684A"/>
    <w:rsid w:val="0036730C"/>
    <w:rsid w:val="0037012B"/>
    <w:rsid w:val="003707E0"/>
    <w:rsid w:val="0037125A"/>
    <w:rsid w:val="00372034"/>
    <w:rsid w:val="00374AA3"/>
    <w:rsid w:val="003771C2"/>
    <w:rsid w:val="003801F5"/>
    <w:rsid w:val="00384EE7"/>
    <w:rsid w:val="00384F51"/>
    <w:rsid w:val="00391A19"/>
    <w:rsid w:val="00392D6E"/>
    <w:rsid w:val="0039310D"/>
    <w:rsid w:val="0039357B"/>
    <w:rsid w:val="00393C0B"/>
    <w:rsid w:val="0039704D"/>
    <w:rsid w:val="00397953"/>
    <w:rsid w:val="003A0624"/>
    <w:rsid w:val="003A1684"/>
    <w:rsid w:val="003A55C9"/>
    <w:rsid w:val="003A7100"/>
    <w:rsid w:val="003B3190"/>
    <w:rsid w:val="003B523A"/>
    <w:rsid w:val="003C24DA"/>
    <w:rsid w:val="003D1DC5"/>
    <w:rsid w:val="003D2529"/>
    <w:rsid w:val="003D5485"/>
    <w:rsid w:val="003D58DA"/>
    <w:rsid w:val="003E0947"/>
    <w:rsid w:val="003E1C72"/>
    <w:rsid w:val="003E3447"/>
    <w:rsid w:val="003E41D6"/>
    <w:rsid w:val="003E7639"/>
    <w:rsid w:val="003F16D2"/>
    <w:rsid w:val="003F240C"/>
    <w:rsid w:val="003F2548"/>
    <w:rsid w:val="003F4051"/>
    <w:rsid w:val="003F469F"/>
    <w:rsid w:val="003F5168"/>
    <w:rsid w:val="003F76E4"/>
    <w:rsid w:val="003F79F5"/>
    <w:rsid w:val="004038DD"/>
    <w:rsid w:val="004064B3"/>
    <w:rsid w:val="004106C5"/>
    <w:rsid w:val="00411AC4"/>
    <w:rsid w:val="00411BB7"/>
    <w:rsid w:val="00420114"/>
    <w:rsid w:val="00420252"/>
    <w:rsid w:val="00421114"/>
    <w:rsid w:val="004219BE"/>
    <w:rsid w:val="00421D32"/>
    <w:rsid w:val="00423F0C"/>
    <w:rsid w:val="004274F6"/>
    <w:rsid w:val="004309E3"/>
    <w:rsid w:val="00432482"/>
    <w:rsid w:val="004334DB"/>
    <w:rsid w:val="004336EB"/>
    <w:rsid w:val="00434C73"/>
    <w:rsid w:val="00436794"/>
    <w:rsid w:val="004400D0"/>
    <w:rsid w:val="00441C63"/>
    <w:rsid w:val="00442E7E"/>
    <w:rsid w:val="00443510"/>
    <w:rsid w:val="00445305"/>
    <w:rsid w:val="00446249"/>
    <w:rsid w:val="00446BD4"/>
    <w:rsid w:val="0045145A"/>
    <w:rsid w:val="00451983"/>
    <w:rsid w:val="004524B6"/>
    <w:rsid w:val="00455ACA"/>
    <w:rsid w:val="004628A0"/>
    <w:rsid w:val="00464B6D"/>
    <w:rsid w:val="00476EC5"/>
    <w:rsid w:val="00476F13"/>
    <w:rsid w:val="004807D9"/>
    <w:rsid w:val="00481380"/>
    <w:rsid w:val="00483887"/>
    <w:rsid w:val="00483A73"/>
    <w:rsid w:val="00485FD2"/>
    <w:rsid w:val="0048646D"/>
    <w:rsid w:val="00487428"/>
    <w:rsid w:val="0049026F"/>
    <w:rsid w:val="00490650"/>
    <w:rsid w:val="00490EE6"/>
    <w:rsid w:val="00492698"/>
    <w:rsid w:val="0049391B"/>
    <w:rsid w:val="004959A6"/>
    <w:rsid w:val="00496369"/>
    <w:rsid w:val="0049656E"/>
    <w:rsid w:val="00496606"/>
    <w:rsid w:val="0049714B"/>
    <w:rsid w:val="004972EB"/>
    <w:rsid w:val="004A2DA5"/>
    <w:rsid w:val="004A3054"/>
    <w:rsid w:val="004A32A6"/>
    <w:rsid w:val="004A36C9"/>
    <w:rsid w:val="004A3C1E"/>
    <w:rsid w:val="004A49ED"/>
    <w:rsid w:val="004A5CE9"/>
    <w:rsid w:val="004A7B49"/>
    <w:rsid w:val="004B2942"/>
    <w:rsid w:val="004B332F"/>
    <w:rsid w:val="004B364C"/>
    <w:rsid w:val="004B385B"/>
    <w:rsid w:val="004B38B4"/>
    <w:rsid w:val="004B3919"/>
    <w:rsid w:val="004B496F"/>
    <w:rsid w:val="004B4FB1"/>
    <w:rsid w:val="004B71CD"/>
    <w:rsid w:val="004C0F40"/>
    <w:rsid w:val="004C2BC3"/>
    <w:rsid w:val="004C2CB0"/>
    <w:rsid w:val="004C688C"/>
    <w:rsid w:val="004C68D9"/>
    <w:rsid w:val="004D0B28"/>
    <w:rsid w:val="004D0DA0"/>
    <w:rsid w:val="004D31CA"/>
    <w:rsid w:val="004D3DED"/>
    <w:rsid w:val="004D63FA"/>
    <w:rsid w:val="004D6ACF"/>
    <w:rsid w:val="004D735A"/>
    <w:rsid w:val="004E12D8"/>
    <w:rsid w:val="004E1F4B"/>
    <w:rsid w:val="004E225C"/>
    <w:rsid w:val="004E31B2"/>
    <w:rsid w:val="004E5402"/>
    <w:rsid w:val="004E5BB2"/>
    <w:rsid w:val="004E6002"/>
    <w:rsid w:val="004E6634"/>
    <w:rsid w:val="004E6C0B"/>
    <w:rsid w:val="004F08BA"/>
    <w:rsid w:val="004F34E0"/>
    <w:rsid w:val="004F497C"/>
    <w:rsid w:val="004F79B8"/>
    <w:rsid w:val="004F7AB6"/>
    <w:rsid w:val="005003F1"/>
    <w:rsid w:val="005031DA"/>
    <w:rsid w:val="00505203"/>
    <w:rsid w:val="005060E7"/>
    <w:rsid w:val="00506E50"/>
    <w:rsid w:val="00510C67"/>
    <w:rsid w:val="005124EA"/>
    <w:rsid w:val="00512E0D"/>
    <w:rsid w:val="00512F30"/>
    <w:rsid w:val="00514CFF"/>
    <w:rsid w:val="005168B2"/>
    <w:rsid w:val="005204E3"/>
    <w:rsid w:val="0052095A"/>
    <w:rsid w:val="00522570"/>
    <w:rsid w:val="00522DB1"/>
    <w:rsid w:val="00522E62"/>
    <w:rsid w:val="005301BB"/>
    <w:rsid w:val="00530382"/>
    <w:rsid w:val="00530CEB"/>
    <w:rsid w:val="005313B9"/>
    <w:rsid w:val="00532239"/>
    <w:rsid w:val="00532AC5"/>
    <w:rsid w:val="005336A0"/>
    <w:rsid w:val="00534D18"/>
    <w:rsid w:val="0053673F"/>
    <w:rsid w:val="00540579"/>
    <w:rsid w:val="00541269"/>
    <w:rsid w:val="00541319"/>
    <w:rsid w:val="0054248B"/>
    <w:rsid w:val="005428C0"/>
    <w:rsid w:val="00543E57"/>
    <w:rsid w:val="00546CD4"/>
    <w:rsid w:val="00550B58"/>
    <w:rsid w:val="00551AF6"/>
    <w:rsid w:val="005543ED"/>
    <w:rsid w:val="005554B7"/>
    <w:rsid w:val="0055632A"/>
    <w:rsid w:val="00557942"/>
    <w:rsid w:val="005653E4"/>
    <w:rsid w:val="005713EB"/>
    <w:rsid w:val="00571F19"/>
    <w:rsid w:val="00576FBE"/>
    <w:rsid w:val="00577054"/>
    <w:rsid w:val="00577FF4"/>
    <w:rsid w:val="00581978"/>
    <w:rsid w:val="00581EF6"/>
    <w:rsid w:val="00581F57"/>
    <w:rsid w:val="00585059"/>
    <w:rsid w:val="00585B81"/>
    <w:rsid w:val="00585F88"/>
    <w:rsid w:val="00586BD9"/>
    <w:rsid w:val="00586E66"/>
    <w:rsid w:val="0058733E"/>
    <w:rsid w:val="005873C1"/>
    <w:rsid w:val="00590125"/>
    <w:rsid w:val="00591E6A"/>
    <w:rsid w:val="00593371"/>
    <w:rsid w:val="005947AB"/>
    <w:rsid w:val="00595690"/>
    <w:rsid w:val="00597468"/>
    <w:rsid w:val="00597C13"/>
    <w:rsid w:val="005A02E5"/>
    <w:rsid w:val="005A1D18"/>
    <w:rsid w:val="005A1D2E"/>
    <w:rsid w:val="005A27BC"/>
    <w:rsid w:val="005A6837"/>
    <w:rsid w:val="005A70A1"/>
    <w:rsid w:val="005B1EF8"/>
    <w:rsid w:val="005B248A"/>
    <w:rsid w:val="005B25B3"/>
    <w:rsid w:val="005B3AB6"/>
    <w:rsid w:val="005B49E3"/>
    <w:rsid w:val="005B4F5C"/>
    <w:rsid w:val="005C1FC4"/>
    <w:rsid w:val="005C420A"/>
    <w:rsid w:val="005C45AC"/>
    <w:rsid w:val="005C64D3"/>
    <w:rsid w:val="005C65A9"/>
    <w:rsid w:val="005C755C"/>
    <w:rsid w:val="005C7784"/>
    <w:rsid w:val="005D001C"/>
    <w:rsid w:val="005D3341"/>
    <w:rsid w:val="005D4292"/>
    <w:rsid w:val="005D4BC2"/>
    <w:rsid w:val="005D5570"/>
    <w:rsid w:val="005D5A33"/>
    <w:rsid w:val="005D5B02"/>
    <w:rsid w:val="005D61D9"/>
    <w:rsid w:val="005D712D"/>
    <w:rsid w:val="005E1E57"/>
    <w:rsid w:val="005E1E94"/>
    <w:rsid w:val="005E306F"/>
    <w:rsid w:val="005E647D"/>
    <w:rsid w:val="005E68B2"/>
    <w:rsid w:val="005F009A"/>
    <w:rsid w:val="005F14EF"/>
    <w:rsid w:val="005F1D56"/>
    <w:rsid w:val="005F3AA0"/>
    <w:rsid w:val="005F7411"/>
    <w:rsid w:val="005F7AD7"/>
    <w:rsid w:val="00603072"/>
    <w:rsid w:val="00603E5B"/>
    <w:rsid w:val="006046BC"/>
    <w:rsid w:val="0060583C"/>
    <w:rsid w:val="0060670C"/>
    <w:rsid w:val="00614C33"/>
    <w:rsid w:val="0061597A"/>
    <w:rsid w:val="00615F10"/>
    <w:rsid w:val="0061761D"/>
    <w:rsid w:val="006201AE"/>
    <w:rsid w:val="006202E9"/>
    <w:rsid w:val="00622099"/>
    <w:rsid w:val="00623443"/>
    <w:rsid w:val="0062349F"/>
    <w:rsid w:val="00623AD5"/>
    <w:rsid w:val="00626F03"/>
    <w:rsid w:val="00627A25"/>
    <w:rsid w:val="006306EB"/>
    <w:rsid w:val="006326B2"/>
    <w:rsid w:val="00632802"/>
    <w:rsid w:val="00633784"/>
    <w:rsid w:val="0063444E"/>
    <w:rsid w:val="006370F8"/>
    <w:rsid w:val="00640244"/>
    <w:rsid w:val="00640320"/>
    <w:rsid w:val="00644D6A"/>
    <w:rsid w:val="00645F54"/>
    <w:rsid w:val="0064608C"/>
    <w:rsid w:val="00646724"/>
    <w:rsid w:val="00646EEE"/>
    <w:rsid w:val="006508BD"/>
    <w:rsid w:val="00650CFA"/>
    <w:rsid w:val="00650DDB"/>
    <w:rsid w:val="0065310C"/>
    <w:rsid w:val="00653273"/>
    <w:rsid w:val="006569E8"/>
    <w:rsid w:val="00657E52"/>
    <w:rsid w:val="006632AE"/>
    <w:rsid w:val="00664E34"/>
    <w:rsid w:val="00664EF0"/>
    <w:rsid w:val="006664A2"/>
    <w:rsid w:val="00667858"/>
    <w:rsid w:val="006714F4"/>
    <w:rsid w:val="006751EB"/>
    <w:rsid w:val="006766BE"/>
    <w:rsid w:val="00676F16"/>
    <w:rsid w:val="00683BBC"/>
    <w:rsid w:val="00685C0B"/>
    <w:rsid w:val="0068627A"/>
    <w:rsid w:val="00687607"/>
    <w:rsid w:val="00695439"/>
    <w:rsid w:val="00696558"/>
    <w:rsid w:val="00696620"/>
    <w:rsid w:val="006A1576"/>
    <w:rsid w:val="006A2182"/>
    <w:rsid w:val="006A261A"/>
    <w:rsid w:val="006A2D43"/>
    <w:rsid w:val="006A4083"/>
    <w:rsid w:val="006A4108"/>
    <w:rsid w:val="006A48BB"/>
    <w:rsid w:val="006A6E1A"/>
    <w:rsid w:val="006C043C"/>
    <w:rsid w:val="006C07DD"/>
    <w:rsid w:val="006C330C"/>
    <w:rsid w:val="006C4DF4"/>
    <w:rsid w:val="006C52BA"/>
    <w:rsid w:val="006D115F"/>
    <w:rsid w:val="006D1852"/>
    <w:rsid w:val="006D2581"/>
    <w:rsid w:val="006D6596"/>
    <w:rsid w:val="006D78EB"/>
    <w:rsid w:val="006E1251"/>
    <w:rsid w:val="006E1E39"/>
    <w:rsid w:val="006E28B7"/>
    <w:rsid w:val="006E3E53"/>
    <w:rsid w:val="006E4659"/>
    <w:rsid w:val="006E6948"/>
    <w:rsid w:val="006E6EF6"/>
    <w:rsid w:val="006E7B39"/>
    <w:rsid w:val="006F1EAA"/>
    <w:rsid w:val="006F2466"/>
    <w:rsid w:val="006F2922"/>
    <w:rsid w:val="006F5284"/>
    <w:rsid w:val="00705E8A"/>
    <w:rsid w:val="007060CB"/>
    <w:rsid w:val="00710A7B"/>
    <w:rsid w:val="00711584"/>
    <w:rsid w:val="007120C7"/>
    <w:rsid w:val="00714B29"/>
    <w:rsid w:val="007155C5"/>
    <w:rsid w:val="00715A93"/>
    <w:rsid w:val="00715FE8"/>
    <w:rsid w:val="00720956"/>
    <w:rsid w:val="00723313"/>
    <w:rsid w:val="00723D4A"/>
    <w:rsid w:val="00731A95"/>
    <w:rsid w:val="00731F32"/>
    <w:rsid w:val="0073304F"/>
    <w:rsid w:val="00735F00"/>
    <w:rsid w:val="00736C53"/>
    <w:rsid w:val="00746384"/>
    <w:rsid w:val="00751BE8"/>
    <w:rsid w:val="00754046"/>
    <w:rsid w:val="00755D31"/>
    <w:rsid w:val="00757E55"/>
    <w:rsid w:val="0076312B"/>
    <w:rsid w:val="007639BD"/>
    <w:rsid w:val="0076419E"/>
    <w:rsid w:val="00770ACE"/>
    <w:rsid w:val="00772D1C"/>
    <w:rsid w:val="00773817"/>
    <w:rsid w:val="00775739"/>
    <w:rsid w:val="00775910"/>
    <w:rsid w:val="00780AE0"/>
    <w:rsid w:val="00782178"/>
    <w:rsid w:val="007821E2"/>
    <w:rsid w:val="0078287D"/>
    <w:rsid w:val="00783804"/>
    <w:rsid w:val="00783F79"/>
    <w:rsid w:val="00785A2A"/>
    <w:rsid w:val="00786F5F"/>
    <w:rsid w:val="007909C7"/>
    <w:rsid w:val="007909D4"/>
    <w:rsid w:val="007920E4"/>
    <w:rsid w:val="00792CD1"/>
    <w:rsid w:val="00793C07"/>
    <w:rsid w:val="0079670D"/>
    <w:rsid w:val="007A0397"/>
    <w:rsid w:val="007A03CB"/>
    <w:rsid w:val="007A095B"/>
    <w:rsid w:val="007A0A20"/>
    <w:rsid w:val="007A337C"/>
    <w:rsid w:val="007A3842"/>
    <w:rsid w:val="007A526A"/>
    <w:rsid w:val="007A59CA"/>
    <w:rsid w:val="007A5F72"/>
    <w:rsid w:val="007A6B68"/>
    <w:rsid w:val="007B0FCF"/>
    <w:rsid w:val="007B3D30"/>
    <w:rsid w:val="007C177A"/>
    <w:rsid w:val="007C3ADD"/>
    <w:rsid w:val="007C4D43"/>
    <w:rsid w:val="007C6B6C"/>
    <w:rsid w:val="007C6F03"/>
    <w:rsid w:val="007D0C12"/>
    <w:rsid w:val="007D2A8E"/>
    <w:rsid w:val="007D643D"/>
    <w:rsid w:val="007D6BCF"/>
    <w:rsid w:val="007E0BB1"/>
    <w:rsid w:val="007E1726"/>
    <w:rsid w:val="007E226C"/>
    <w:rsid w:val="007E252F"/>
    <w:rsid w:val="007E339B"/>
    <w:rsid w:val="007E4BD1"/>
    <w:rsid w:val="007E4E56"/>
    <w:rsid w:val="007E575C"/>
    <w:rsid w:val="007F07C9"/>
    <w:rsid w:val="007F2367"/>
    <w:rsid w:val="007F3A09"/>
    <w:rsid w:val="007F5A8B"/>
    <w:rsid w:val="007F7315"/>
    <w:rsid w:val="0080283B"/>
    <w:rsid w:val="0080402E"/>
    <w:rsid w:val="00804B88"/>
    <w:rsid w:val="00805050"/>
    <w:rsid w:val="00805553"/>
    <w:rsid w:val="00805BB0"/>
    <w:rsid w:val="00806232"/>
    <w:rsid w:val="0081011A"/>
    <w:rsid w:val="00810C82"/>
    <w:rsid w:val="00811BF8"/>
    <w:rsid w:val="00813150"/>
    <w:rsid w:val="008135DA"/>
    <w:rsid w:val="00813CD3"/>
    <w:rsid w:val="00813F53"/>
    <w:rsid w:val="00814C7C"/>
    <w:rsid w:val="00814E46"/>
    <w:rsid w:val="00814FD6"/>
    <w:rsid w:val="008156CE"/>
    <w:rsid w:val="0081673E"/>
    <w:rsid w:val="00816F93"/>
    <w:rsid w:val="008175BA"/>
    <w:rsid w:val="008205CE"/>
    <w:rsid w:val="008206C2"/>
    <w:rsid w:val="008219AF"/>
    <w:rsid w:val="00821E7D"/>
    <w:rsid w:val="008231A7"/>
    <w:rsid w:val="008264F3"/>
    <w:rsid w:val="0082675F"/>
    <w:rsid w:val="00831E01"/>
    <w:rsid w:val="00834CD2"/>
    <w:rsid w:val="0083521D"/>
    <w:rsid w:val="00836021"/>
    <w:rsid w:val="008366EA"/>
    <w:rsid w:val="008376A1"/>
    <w:rsid w:val="00837C34"/>
    <w:rsid w:val="008426E2"/>
    <w:rsid w:val="0084272A"/>
    <w:rsid w:val="00842962"/>
    <w:rsid w:val="00843D60"/>
    <w:rsid w:val="0085060C"/>
    <w:rsid w:val="00851A94"/>
    <w:rsid w:val="008520B7"/>
    <w:rsid w:val="008533CF"/>
    <w:rsid w:val="00854113"/>
    <w:rsid w:val="008549D7"/>
    <w:rsid w:val="00857274"/>
    <w:rsid w:val="0086238B"/>
    <w:rsid w:val="008630E2"/>
    <w:rsid w:val="008648C4"/>
    <w:rsid w:val="00864CC1"/>
    <w:rsid w:val="008654C3"/>
    <w:rsid w:val="00867870"/>
    <w:rsid w:val="00867F58"/>
    <w:rsid w:val="00871B72"/>
    <w:rsid w:val="00871ED8"/>
    <w:rsid w:val="0087262D"/>
    <w:rsid w:val="00875AEF"/>
    <w:rsid w:val="00876C27"/>
    <w:rsid w:val="00882846"/>
    <w:rsid w:val="00886D06"/>
    <w:rsid w:val="008913A3"/>
    <w:rsid w:val="00894176"/>
    <w:rsid w:val="00894390"/>
    <w:rsid w:val="00894936"/>
    <w:rsid w:val="00894DB1"/>
    <w:rsid w:val="008A05D4"/>
    <w:rsid w:val="008A444D"/>
    <w:rsid w:val="008B106B"/>
    <w:rsid w:val="008B19EE"/>
    <w:rsid w:val="008B30D3"/>
    <w:rsid w:val="008B7DAA"/>
    <w:rsid w:val="008C034B"/>
    <w:rsid w:val="008C046E"/>
    <w:rsid w:val="008C11CB"/>
    <w:rsid w:val="008C1A86"/>
    <w:rsid w:val="008D2CE8"/>
    <w:rsid w:val="008D3D6E"/>
    <w:rsid w:val="008D4E00"/>
    <w:rsid w:val="008D5CC8"/>
    <w:rsid w:val="008E1A89"/>
    <w:rsid w:val="008E2A40"/>
    <w:rsid w:val="008E3CC5"/>
    <w:rsid w:val="008E6850"/>
    <w:rsid w:val="008F6EC5"/>
    <w:rsid w:val="00903812"/>
    <w:rsid w:val="00904194"/>
    <w:rsid w:val="009041EC"/>
    <w:rsid w:val="009054AB"/>
    <w:rsid w:val="00906484"/>
    <w:rsid w:val="00913B32"/>
    <w:rsid w:val="00914A8F"/>
    <w:rsid w:val="009210B2"/>
    <w:rsid w:val="00922D27"/>
    <w:rsid w:val="009248F6"/>
    <w:rsid w:val="00927D12"/>
    <w:rsid w:val="00931650"/>
    <w:rsid w:val="00931A77"/>
    <w:rsid w:val="0094262E"/>
    <w:rsid w:val="00942A93"/>
    <w:rsid w:val="00944BDB"/>
    <w:rsid w:val="009458B4"/>
    <w:rsid w:val="00945EBE"/>
    <w:rsid w:val="009463BF"/>
    <w:rsid w:val="00946F7F"/>
    <w:rsid w:val="009513DE"/>
    <w:rsid w:val="009519E9"/>
    <w:rsid w:val="0095244F"/>
    <w:rsid w:val="009531A0"/>
    <w:rsid w:val="00953F47"/>
    <w:rsid w:val="00955101"/>
    <w:rsid w:val="00955DC9"/>
    <w:rsid w:val="009571E6"/>
    <w:rsid w:val="009572FE"/>
    <w:rsid w:val="00957F77"/>
    <w:rsid w:val="009641E7"/>
    <w:rsid w:val="00964558"/>
    <w:rsid w:val="009665B6"/>
    <w:rsid w:val="00966EA5"/>
    <w:rsid w:val="0096761F"/>
    <w:rsid w:val="0096797A"/>
    <w:rsid w:val="0097089D"/>
    <w:rsid w:val="0097168A"/>
    <w:rsid w:val="00972304"/>
    <w:rsid w:val="00972700"/>
    <w:rsid w:val="009744D5"/>
    <w:rsid w:val="00976A6A"/>
    <w:rsid w:val="00981F68"/>
    <w:rsid w:val="00983649"/>
    <w:rsid w:val="009849E8"/>
    <w:rsid w:val="00986FD2"/>
    <w:rsid w:val="009903C6"/>
    <w:rsid w:val="009936AE"/>
    <w:rsid w:val="009950C5"/>
    <w:rsid w:val="0099560E"/>
    <w:rsid w:val="00995B05"/>
    <w:rsid w:val="009962AF"/>
    <w:rsid w:val="009973C4"/>
    <w:rsid w:val="009A0544"/>
    <w:rsid w:val="009A23BC"/>
    <w:rsid w:val="009A29C4"/>
    <w:rsid w:val="009A3B13"/>
    <w:rsid w:val="009A3F04"/>
    <w:rsid w:val="009A5416"/>
    <w:rsid w:val="009A5CDF"/>
    <w:rsid w:val="009A769B"/>
    <w:rsid w:val="009B1035"/>
    <w:rsid w:val="009B1722"/>
    <w:rsid w:val="009B4BD7"/>
    <w:rsid w:val="009B4EC6"/>
    <w:rsid w:val="009B5DCB"/>
    <w:rsid w:val="009B6A55"/>
    <w:rsid w:val="009C0AF2"/>
    <w:rsid w:val="009C1C0B"/>
    <w:rsid w:val="009C37D7"/>
    <w:rsid w:val="009C6A8F"/>
    <w:rsid w:val="009C75C2"/>
    <w:rsid w:val="009D06E2"/>
    <w:rsid w:val="009D1263"/>
    <w:rsid w:val="009D134C"/>
    <w:rsid w:val="009D2DFC"/>
    <w:rsid w:val="009D5391"/>
    <w:rsid w:val="009D7365"/>
    <w:rsid w:val="009E004B"/>
    <w:rsid w:val="009E3F5D"/>
    <w:rsid w:val="009E40F0"/>
    <w:rsid w:val="009E773D"/>
    <w:rsid w:val="009F12FF"/>
    <w:rsid w:val="009F2D06"/>
    <w:rsid w:val="009F2F82"/>
    <w:rsid w:val="009F413F"/>
    <w:rsid w:val="009F43F4"/>
    <w:rsid w:val="009F571A"/>
    <w:rsid w:val="009F58E0"/>
    <w:rsid w:val="009F5EB3"/>
    <w:rsid w:val="009F7949"/>
    <w:rsid w:val="00A00BF2"/>
    <w:rsid w:val="00A00C35"/>
    <w:rsid w:val="00A0188E"/>
    <w:rsid w:val="00A01DC2"/>
    <w:rsid w:val="00A04F8C"/>
    <w:rsid w:val="00A06B4E"/>
    <w:rsid w:val="00A077CA"/>
    <w:rsid w:val="00A1183C"/>
    <w:rsid w:val="00A123EA"/>
    <w:rsid w:val="00A14B27"/>
    <w:rsid w:val="00A14D1D"/>
    <w:rsid w:val="00A16AAA"/>
    <w:rsid w:val="00A17464"/>
    <w:rsid w:val="00A2395E"/>
    <w:rsid w:val="00A26832"/>
    <w:rsid w:val="00A26E7E"/>
    <w:rsid w:val="00A27D0A"/>
    <w:rsid w:val="00A30AE7"/>
    <w:rsid w:val="00A30BBC"/>
    <w:rsid w:val="00A3101A"/>
    <w:rsid w:val="00A32CCC"/>
    <w:rsid w:val="00A33ACA"/>
    <w:rsid w:val="00A41033"/>
    <w:rsid w:val="00A41422"/>
    <w:rsid w:val="00A42193"/>
    <w:rsid w:val="00A43472"/>
    <w:rsid w:val="00A46BC7"/>
    <w:rsid w:val="00A477F0"/>
    <w:rsid w:val="00A50AA7"/>
    <w:rsid w:val="00A51023"/>
    <w:rsid w:val="00A5114E"/>
    <w:rsid w:val="00A52685"/>
    <w:rsid w:val="00A54024"/>
    <w:rsid w:val="00A57AE7"/>
    <w:rsid w:val="00A61468"/>
    <w:rsid w:val="00A618A0"/>
    <w:rsid w:val="00A62254"/>
    <w:rsid w:val="00A6255C"/>
    <w:rsid w:val="00A62AC9"/>
    <w:rsid w:val="00A62DEB"/>
    <w:rsid w:val="00A66495"/>
    <w:rsid w:val="00A66AEE"/>
    <w:rsid w:val="00A70A33"/>
    <w:rsid w:val="00A70C1F"/>
    <w:rsid w:val="00A70D07"/>
    <w:rsid w:val="00A7144F"/>
    <w:rsid w:val="00A7318E"/>
    <w:rsid w:val="00A732F4"/>
    <w:rsid w:val="00A73CEA"/>
    <w:rsid w:val="00A73D91"/>
    <w:rsid w:val="00A7627B"/>
    <w:rsid w:val="00A77E40"/>
    <w:rsid w:val="00A834D1"/>
    <w:rsid w:val="00A83535"/>
    <w:rsid w:val="00A83B0B"/>
    <w:rsid w:val="00A84FA4"/>
    <w:rsid w:val="00A93404"/>
    <w:rsid w:val="00A93447"/>
    <w:rsid w:val="00A93C9F"/>
    <w:rsid w:val="00A940E3"/>
    <w:rsid w:val="00A94856"/>
    <w:rsid w:val="00A95956"/>
    <w:rsid w:val="00AA016D"/>
    <w:rsid w:val="00AA0D4D"/>
    <w:rsid w:val="00AA20F7"/>
    <w:rsid w:val="00AA3BB6"/>
    <w:rsid w:val="00AA47FA"/>
    <w:rsid w:val="00AA5042"/>
    <w:rsid w:val="00AA52A4"/>
    <w:rsid w:val="00AA6681"/>
    <w:rsid w:val="00AA7592"/>
    <w:rsid w:val="00AB0665"/>
    <w:rsid w:val="00AB0E0C"/>
    <w:rsid w:val="00AB0F94"/>
    <w:rsid w:val="00AB203D"/>
    <w:rsid w:val="00AB323E"/>
    <w:rsid w:val="00AB488D"/>
    <w:rsid w:val="00AB5499"/>
    <w:rsid w:val="00AB74CC"/>
    <w:rsid w:val="00AC3882"/>
    <w:rsid w:val="00AC3C90"/>
    <w:rsid w:val="00AC3CA3"/>
    <w:rsid w:val="00AC4131"/>
    <w:rsid w:val="00AC4AA8"/>
    <w:rsid w:val="00AD0FCA"/>
    <w:rsid w:val="00AD150D"/>
    <w:rsid w:val="00AD1D76"/>
    <w:rsid w:val="00AD4FAB"/>
    <w:rsid w:val="00AD69F5"/>
    <w:rsid w:val="00AD73BD"/>
    <w:rsid w:val="00AE0733"/>
    <w:rsid w:val="00AE3154"/>
    <w:rsid w:val="00AE394D"/>
    <w:rsid w:val="00AF3956"/>
    <w:rsid w:val="00AF4A47"/>
    <w:rsid w:val="00AF5288"/>
    <w:rsid w:val="00AF5CC3"/>
    <w:rsid w:val="00AF72E8"/>
    <w:rsid w:val="00B00CEA"/>
    <w:rsid w:val="00B054CF"/>
    <w:rsid w:val="00B1079E"/>
    <w:rsid w:val="00B10817"/>
    <w:rsid w:val="00B113DF"/>
    <w:rsid w:val="00B15313"/>
    <w:rsid w:val="00B17262"/>
    <w:rsid w:val="00B21438"/>
    <w:rsid w:val="00B22B25"/>
    <w:rsid w:val="00B22B59"/>
    <w:rsid w:val="00B23604"/>
    <w:rsid w:val="00B25441"/>
    <w:rsid w:val="00B25639"/>
    <w:rsid w:val="00B2581F"/>
    <w:rsid w:val="00B2690F"/>
    <w:rsid w:val="00B26ABB"/>
    <w:rsid w:val="00B27567"/>
    <w:rsid w:val="00B2781C"/>
    <w:rsid w:val="00B32F5C"/>
    <w:rsid w:val="00B3308D"/>
    <w:rsid w:val="00B42B48"/>
    <w:rsid w:val="00B45DF2"/>
    <w:rsid w:val="00B46E5F"/>
    <w:rsid w:val="00B52247"/>
    <w:rsid w:val="00B53932"/>
    <w:rsid w:val="00B53BD3"/>
    <w:rsid w:val="00B544CA"/>
    <w:rsid w:val="00B553D8"/>
    <w:rsid w:val="00B55826"/>
    <w:rsid w:val="00B57CAA"/>
    <w:rsid w:val="00B61903"/>
    <w:rsid w:val="00B62BEC"/>
    <w:rsid w:val="00B64784"/>
    <w:rsid w:val="00B655CB"/>
    <w:rsid w:val="00B703C9"/>
    <w:rsid w:val="00B748D7"/>
    <w:rsid w:val="00B82360"/>
    <w:rsid w:val="00B82664"/>
    <w:rsid w:val="00B841B0"/>
    <w:rsid w:val="00B84AEE"/>
    <w:rsid w:val="00B84CED"/>
    <w:rsid w:val="00B84D5D"/>
    <w:rsid w:val="00B85E48"/>
    <w:rsid w:val="00B87362"/>
    <w:rsid w:val="00B90813"/>
    <w:rsid w:val="00B91A63"/>
    <w:rsid w:val="00B91E3F"/>
    <w:rsid w:val="00B9357C"/>
    <w:rsid w:val="00B93CD7"/>
    <w:rsid w:val="00B93F33"/>
    <w:rsid w:val="00B942C0"/>
    <w:rsid w:val="00B95DAF"/>
    <w:rsid w:val="00B96C2B"/>
    <w:rsid w:val="00B97AB5"/>
    <w:rsid w:val="00B97DD5"/>
    <w:rsid w:val="00BA1F3B"/>
    <w:rsid w:val="00BA3862"/>
    <w:rsid w:val="00BA43FC"/>
    <w:rsid w:val="00BA6863"/>
    <w:rsid w:val="00BA70CF"/>
    <w:rsid w:val="00BB1466"/>
    <w:rsid w:val="00BB1522"/>
    <w:rsid w:val="00BB1AC8"/>
    <w:rsid w:val="00BB2C66"/>
    <w:rsid w:val="00BB3238"/>
    <w:rsid w:val="00BB69F1"/>
    <w:rsid w:val="00BB74AF"/>
    <w:rsid w:val="00BC03A1"/>
    <w:rsid w:val="00BC1485"/>
    <w:rsid w:val="00BC3B92"/>
    <w:rsid w:val="00BC5496"/>
    <w:rsid w:val="00BD0383"/>
    <w:rsid w:val="00BD78E3"/>
    <w:rsid w:val="00BD7945"/>
    <w:rsid w:val="00BE2864"/>
    <w:rsid w:val="00BE4841"/>
    <w:rsid w:val="00BE63C8"/>
    <w:rsid w:val="00BE7263"/>
    <w:rsid w:val="00BF0BF3"/>
    <w:rsid w:val="00BF165E"/>
    <w:rsid w:val="00BF41D1"/>
    <w:rsid w:val="00BF6C69"/>
    <w:rsid w:val="00C033C8"/>
    <w:rsid w:val="00C0489C"/>
    <w:rsid w:val="00C05257"/>
    <w:rsid w:val="00C0533F"/>
    <w:rsid w:val="00C066B2"/>
    <w:rsid w:val="00C06730"/>
    <w:rsid w:val="00C11F8F"/>
    <w:rsid w:val="00C12045"/>
    <w:rsid w:val="00C12302"/>
    <w:rsid w:val="00C140BC"/>
    <w:rsid w:val="00C15F6B"/>
    <w:rsid w:val="00C174EC"/>
    <w:rsid w:val="00C21105"/>
    <w:rsid w:val="00C25649"/>
    <w:rsid w:val="00C272C1"/>
    <w:rsid w:val="00C307A6"/>
    <w:rsid w:val="00C310B4"/>
    <w:rsid w:val="00C311D9"/>
    <w:rsid w:val="00C32DB7"/>
    <w:rsid w:val="00C33F8F"/>
    <w:rsid w:val="00C34C72"/>
    <w:rsid w:val="00C37646"/>
    <w:rsid w:val="00C37C75"/>
    <w:rsid w:val="00C37E9D"/>
    <w:rsid w:val="00C401CE"/>
    <w:rsid w:val="00C426FB"/>
    <w:rsid w:val="00C435B8"/>
    <w:rsid w:val="00C45373"/>
    <w:rsid w:val="00C454B2"/>
    <w:rsid w:val="00C4664F"/>
    <w:rsid w:val="00C46C7D"/>
    <w:rsid w:val="00C47B4C"/>
    <w:rsid w:val="00C5446A"/>
    <w:rsid w:val="00C54E88"/>
    <w:rsid w:val="00C55794"/>
    <w:rsid w:val="00C56C4A"/>
    <w:rsid w:val="00C62A48"/>
    <w:rsid w:val="00C64077"/>
    <w:rsid w:val="00C65C0D"/>
    <w:rsid w:val="00C66965"/>
    <w:rsid w:val="00C66F35"/>
    <w:rsid w:val="00C67909"/>
    <w:rsid w:val="00C67E78"/>
    <w:rsid w:val="00C735A2"/>
    <w:rsid w:val="00C74FFE"/>
    <w:rsid w:val="00C7523E"/>
    <w:rsid w:val="00C75DCA"/>
    <w:rsid w:val="00C768F6"/>
    <w:rsid w:val="00C82552"/>
    <w:rsid w:val="00C8272A"/>
    <w:rsid w:val="00C836F2"/>
    <w:rsid w:val="00C85BE3"/>
    <w:rsid w:val="00C85CA7"/>
    <w:rsid w:val="00C8735B"/>
    <w:rsid w:val="00C8738D"/>
    <w:rsid w:val="00C917F1"/>
    <w:rsid w:val="00C92971"/>
    <w:rsid w:val="00C92BBA"/>
    <w:rsid w:val="00C92CBC"/>
    <w:rsid w:val="00C92F18"/>
    <w:rsid w:val="00C93DC3"/>
    <w:rsid w:val="00C94006"/>
    <w:rsid w:val="00C958D6"/>
    <w:rsid w:val="00C96111"/>
    <w:rsid w:val="00C96573"/>
    <w:rsid w:val="00C972B2"/>
    <w:rsid w:val="00CA0B37"/>
    <w:rsid w:val="00CA1E92"/>
    <w:rsid w:val="00CA4198"/>
    <w:rsid w:val="00CA69F0"/>
    <w:rsid w:val="00CB3F4F"/>
    <w:rsid w:val="00CB503C"/>
    <w:rsid w:val="00CB6508"/>
    <w:rsid w:val="00CB661A"/>
    <w:rsid w:val="00CB740C"/>
    <w:rsid w:val="00CC189E"/>
    <w:rsid w:val="00CC7F4A"/>
    <w:rsid w:val="00CD06D7"/>
    <w:rsid w:val="00CD1EF5"/>
    <w:rsid w:val="00CE1E0A"/>
    <w:rsid w:val="00CE2620"/>
    <w:rsid w:val="00CE4C82"/>
    <w:rsid w:val="00CE5B74"/>
    <w:rsid w:val="00CF0014"/>
    <w:rsid w:val="00CF11B7"/>
    <w:rsid w:val="00CF1B7B"/>
    <w:rsid w:val="00CF2461"/>
    <w:rsid w:val="00CF2F9B"/>
    <w:rsid w:val="00CF30DF"/>
    <w:rsid w:val="00CF3BA0"/>
    <w:rsid w:val="00CF453E"/>
    <w:rsid w:val="00CF4626"/>
    <w:rsid w:val="00CF77C9"/>
    <w:rsid w:val="00D009E1"/>
    <w:rsid w:val="00D01352"/>
    <w:rsid w:val="00D03740"/>
    <w:rsid w:val="00D03E2F"/>
    <w:rsid w:val="00D03E4D"/>
    <w:rsid w:val="00D0402B"/>
    <w:rsid w:val="00D041E9"/>
    <w:rsid w:val="00D043E8"/>
    <w:rsid w:val="00D0444D"/>
    <w:rsid w:val="00D059D5"/>
    <w:rsid w:val="00D06766"/>
    <w:rsid w:val="00D06A97"/>
    <w:rsid w:val="00D11920"/>
    <w:rsid w:val="00D208FD"/>
    <w:rsid w:val="00D21026"/>
    <w:rsid w:val="00D232CF"/>
    <w:rsid w:val="00D24458"/>
    <w:rsid w:val="00D25615"/>
    <w:rsid w:val="00D2677E"/>
    <w:rsid w:val="00D27491"/>
    <w:rsid w:val="00D32265"/>
    <w:rsid w:val="00D3284B"/>
    <w:rsid w:val="00D328B9"/>
    <w:rsid w:val="00D36C46"/>
    <w:rsid w:val="00D40AC1"/>
    <w:rsid w:val="00D40E7E"/>
    <w:rsid w:val="00D41A57"/>
    <w:rsid w:val="00D42469"/>
    <w:rsid w:val="00D4249C"/>
    <w:rsid w:val="00D4284C"/>
    <w:rsid w:val="00D436B2"/>
    <w:rsid w:val="00D45474"/>
    <w:rsid w:val="00D52916"/>
    <w:rsid w:val="00D53560"/>
    <w:rsid w:val="00D553D2"/>
    <w:rsid w:val="00D55759"/>
    <w:rsid w:val="00D55F7D"/>
    <w:rsid w:val="00D57F34"/>
    <w:rsid w:val="00D60572"/>
    <w:rsid w:val="00D62328"/>
    <w:rsid w:val="00D657CF"/>
    <w:rsid w:val="00D6729B"/>
    <w:rsid w:val="00D70AE2"/>
    <w:rsid w:val="00D727BD"/>
    <w:rsid w:val="00D7394D"/>
    <w:rsid w:val="00D743EB"/>
    <w:rsid w:val="00D8027B"/>
    <w:rsid w:val="00D803D6"/>
    <w:rsid w:val="00D81F08"/>
    <w:rsid w:val="00D8368E"/>
    <w:rsid w:val="00D83833"/>
    <w:rsid w:val="00D841B3"/>
    <w:rsid w:val="00D85ADA"/>
    <w:rsid w:val="00D87B69"/>
    <w:rsid w:val="00D90127"/>
    <w:rsid w:val="00D913DC"/>
    <w:rsid w:val="00D922F0"/>
    <w:rsid w:val="00D9264D"/>
    <w:rsid w:val="00D92A02"/>
    <w:rsid w:val="00D92FC9"/>
    <w:rsid w:val="00D93215"/>
    <w:rsid w:val="00D958D6"/>
    <w:rsid w:val="00DA1AFD"/>
    <w:rsid w:val="00DA3DFC"/>
    <w:rsid w:val="00DA5DEC"/>
    <w:rsid w:val="00DA5EE2"/>
    <w:rsid w:val="00DA6003"/>
    <w:rsid w:val="00DA6819"/>
    <w:rsid w:val="00DA70CD"/>
    <w:rsid w:val="00DA7DC1"/>
    <w:rsid w:val="00DB04CB"/>
    <w:rsid w:val="00DB118E"/>
    <w:rsid w:val="00DB15DC"/>
    <w:rsid w:val="00DB748B"/>
    <w:rsid w:val="00DC03F3"/>
    <w:rsid w:val="00DC1E8E"/>
    <w:rsid w:val="00DC2DBF"/>
    <w:rsid w:val="00DC3018"/>
    <w:rsid w:val="00DC74DA"/>
    <w:rsid w:val="00DC7FDE"/>
    <w:rsid w:val="00DD0400"/>
    <w:rsid w:val="00DD2E1B"/>
    <w:rsid w:val="00DD3425"/>
    <w:rsid w:val="00DD4328"/>
    <w:rsid w:val="00DD59A2"/>
    <w:rsid w:val="00DD6E98"/>
    <w:rsid w:val="00DD6FE5"/>
    <w:rsid w:val="00DE0C68"/>
    <w:rsid w:val="00DE1048"/>
    <w:rsid w:val="00DE12A0"/>
    <w:rsid w:val="00DE152D"/>
    <w:rsid w:val="00DE199F"/>
    <w:rsid w:val="00DE1F46"/>
    <w:rsid w:val="00DE4578"/>
    <w:rsid w:val="00DE72CC"/>
    <w:rsid w:val="00DE7C87"/>
    <w:rsid w:val="00DF04E0"/>
    <w:rsid w:val="00DF1A5B"/>
    <w:rsid w:val="00DF2852"/>
    <w:rsid w:val="00DF2CBC"/>
    <w:rsid w:val="00DF61F2"/>
    <w:rsid w:val="00E00991"/>
    <w:rsid w:val="00E02510"/>
    <w:rsid w:val="00E04F7F"/>
    <w:rsid w:val="00E072E8"/>
    <w:rsid w:val="00E0780E"/>
    <w:rsid w:val="00E1281F"/>
    <w:rsid w:val="00E128CB"/>
    <w:rsid w:val="00E12F67"/>
    <w:rsid w:val="00E13781"/>
    <w:rsid w:val="00E13881"/>
    <w:rsid w:val="00E14D9A"/>
    <w:rsid w:val="00E16005"/>
    <w:rsid w:val="00E162CC"/>
    <w:rsid w:val="00E1748D"/>
    <w:rsid w:val="00E20483"/>
    <w:rsid w:val="00E25957"/>
    <w:rsid w:val="00E25C5C"/>
    <w:rsid w:val="00E27B6C"/>
    <w:rsid w:val="00E307CB"/>
    <w:rsid w:val="00E31480"/>
    <w:rsid w:val="00E31D04"/>
    <w:rsid w:val="00E347C4"/>
    <w:rsid w:val="00E35A65"/>
    <w:rsid w:val="00E35EE1"/>
    <w:rsid w:val="00E35F16"/>
    <w:rsid w:val="00E379F5"/>
    <w:rsid w:val="00E402D0"/>
    <w:rsid w:val="00E44D1B"/>
    <w:rsid w:val="00E47CAD"/>
    <w:rsid w:val="00E50579"/>
    <w:rsid w:val="00E51365"/>
    <w:rsid w:val="00E51BFC"/>
    <w:rsid w:val="00E51CF2"/>
    <w:rsid w:val="00E54C46"/>
    <w:rsid w:val="00E557BD"/>
    <w:rsid w:val="00E56613"/>
    <w:rsid w:val="00E5759E"/>
    <w:rsid w:val="00E610CE"/>
    <w:rsid w:val="00E61381"/>
    <w:rsid w:val="00E63B9E"/>
    <w:rsid w:val="00E6465F"/>
    <w:rsid w:val="00E647FE"/>
    <w:rsid w:val="00E64DBA"/>
    <w:rsid w:val="00E6501E"/>
    <w:rsid w:val="00E67778"/>
    <w:rsid w:val="00E67E1A"/>
    <w:rsid w:val="00E67FDA"/>
    <w:rsid w:val="00E70192"/>
    <w:rsid w:val="00E74863"/>
    <w:rsid w:val="00E763E5"/>
    <w:rsid w:val="00E76BBA"/>
    <w:rsid w:val="00E77832"/>
    <w:rsid w:val="00E8003C"/>
    <w:rsid w:val="00E802AB"/>
    <w:rsid w:val="00E8039A"/>
    <w:rsid w:val="00E80A92"/>
    <w:rsid w:val="00E846F7"/>
    <w:rsid w:val="00E85DB3"/>
    <w:rsid w:val="00E879CF"/>
    <w:rsid w:val="00E91CF2"/>
    <w:rsid w:val="00E9263C"/>
    <w:rsid w:val="00E92ED3"/>
    <w:rsid w:val="00E945D6"/>
    <w:rsid w:val="00E95844"/>
    <w:rsid w:val="00E97829"/>
    <w:rsid w:val="00EA05AF"/>
    <w:rsid w:val="00EA06EC"/>
    <w:rsid w:val="00EA15D1"/>
    <w:rsid w:val="00EA1C34"/>
    <w:rsid w:val="00EA2FE9"/>
    <w:rsid w:val="00EA6A50"/>
    <w:rsid w:val="00EA6B84"/>
    <w:rsid w:val="00EA7586"/>
    <w:rsid w:val="00EB04B6"/>
    <w:rsid w:val="00EB435B"/>
    <w:rsid w:val="00EC01F5"/>
    <w:rsid w:val="00EC1907"/>
    <w:rsid w:val="00EC2AEA"/>
    <w:rsid w:val="00EC3157"/>
    <w:rsid w:val="00EC44EF"/>
    <w:rsid w:val="00EC574F"/>
    <w:rsid w:val="00EC6FD7"/>
    <w:rsid w:val="00ED0E6C"/>
    <w:rsid w:val="00ED1759"/>
    <w:rsid w:val="00ED4285"/>
    <w:rsid w:val="00ED5CF9"/>
    <w:rsid w:val="00ED6BB5"/>
    <w:rsid w:val="00ED74C6"/>
    <w:rsid w:val="00EE3EE1"/>
    <w:rsid w:val="00EE423A"/>
    <w:rsid w:val="00EE608E"/>
    <w:rsid w:val="00EE752A"/>
    <w:rsid w:val="00EE7C31"/>
    <w:rsid w:val="00EF2116"/>
    <w:rsid w:val="00EF33D3"/>
    <w:rsid w:val="00EF3DCC"/>
    <w:rsid w:val="00EF4436"/>
    <w:rsid w:val="00EF48B8"/>
    <w:rsid w:val="00EF4C97"/>
    <w:rsid w:val="00EF7C0F"/>
    <w:rsid w:val="00F01950"/>
    <w:rsid w:val="00F039A6"/>
    <w:rsid w:val="00F047AE"/>
    <w:rsid w:val="00F05C51"/>
    <w:rsid w:val="00F06C7D"/>
    <w:rsid w:val="00F1041C"/>
    <w:rsid w:val="00F14314"/>
    <w:rsid w:val="00F14320"/>
    <w:rsid w:val="00F155C6"/>
    <w:rsid w:val="00F157D7"/>
    <w:rsid w:val="00F15897"/>
    <w:rsid w:val="00F16608"/>
    <w:rsid w:val="00F17B3E"/>
    <w:rsid w:val="00F17D78"/>
    <w:rsid w:val="00F21A03"/>
    <w:rsid w:val="00F22D5D"/>
    <w:rsid w:val="00F26344"/>
    <w:rsid w:val="00F27C39"/>
    <w:rsid w:val="00F30F29"/>
    <w:rsid w:val="00F316F6"/>
    <w:rsid w:val="00F32235"/>
    <w:rsid w:val="00F32951"/>
    <w:rsid w:val="00F35455"/>
    <w:rsid w:val="00F35748"/>
    <w:rsid w:val="00F3655C"/>
    <w:rsid w:val="00F37AEF"/>
    <w:rsid w:val="00F465AC"/>
    <w:rsid w:val="00F478C7"/>
    <w:rsid w:val="00F52676"/>
    <w:rsid w:val="00F530B7"/>
    <w:rsid w:val="00F53E49"/>
    <w:rsid w:val="00F540A5"/>
    <w:rsid w:val="00F54D4E"/>
    <w:rsid w:val="00F57BF3"/>
    <w:rsid w:val="00F6036D"/>
    <w:rsid w:val="00F61174"/>
    <w:rsid w:val="00F64ACF"/>
    <w:rsid w:val="00F660E1"/>
    <w:rsid w:val="00F67D1C"/>
    <w:rsid w:val="00F67F0A"/>
    <w:rsid w:val="00F70224"/>
    <w:rsid w:val="00F71506"/>
    <w:rsid w:val="00F72FB2"/>
    <w:rsid w:val="00F73BA8"/>
    <w:rsid w:val="00F74387"/>
    <w:rsid w:val="00F82341"/>
    <w:rsid w:val="00F82C8C"/>
    <w:rsid w:val="00F84DA4"/>
    <w:rsid w:val="00F855B0"/>
    <w:rsid w:val="00F863A8"/>
    <w:rsid w:val="00F902CC"/>
    <w:rsid w:val="00F909F6"/>
    <w:rsid w:val="00F93AF3"/>
    <w:rsid w:val="00F94AF7"/>
    <w:rsid w:val="00F94E90"/>
    <w:rsid w:val="00F952EF"/>
    <w:rsid w:val="00F958B9"/>
    <w:rsid w:val="00F9759E"/>
    <w:rsid w:val="00FA2CD0"/>
    <w:rsid w:val="00FA2E8C"/>
    <w:rsid w:val="00FA3CEF"/>
    <w:rsid w:val="00FA4800"/>
    <w:rsid w:val="00FA53DD"/>
    <w:rsid w:val="00FA6A55"/>
    <w:rsid w:val="00FB17D2"/>
    <w:rsid w:val="00FB29E8"/>
    <w:rsid w:val="00FB3CD9"/>
    <w:rsid w:val="00FB74C5"/>
    <w:rsid w:val="00FC24FA"/>
    <w:rsid w:val="00FC3C50"/>
    <w:rsid w:val="00FC586A"/>
    <w:rsid w:val="00FC6D6F"/>
    <w:rsid w:val="00FC6DAC"/>
    <w:rsid w:val="00FC72B5"/>
    <w:rsid w:val="00FC78CB"/>
    <w:rsid w:val="00FD29AC"/>
    <w:rsid w:val="00FD3982"/>
    <w:rsid w:val="00FD6D78"/>
    <w:rsid w:val="00FD72BC"/>
    <w:rsid w:val="00FD7803"/>
    <w:rsid w:val="00FE3795"/>
    <w:rsid w:val="00FE41BC"/>
    <w:rsid w:val="00FE666A"/>
    <w:rsid w:val="00FE76FE"/>
    <w:rsid w:val="00FF0DC1"/>
    <w:rsid w:val="00FF235E"/>
    <w:rsid w:val="00FF384D"/>
    <w:rsid w:val="00FF686B"/>
    <w:rsid w:val="00FF68C7"/>
    <w:rsid w:val="00FF6CF5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5FD8EC"/>
  <w15:docId w15:val="{B679441B-2BB9-4515-8589-33DEC516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6C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10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410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410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67870"/>
    <w:pPr>
      <w:keepNext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041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F1041C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867870"/>
    <w:pPr>
      <w:jc w:val="both"/>
    </w:pPr>
    <w:rPr>
      <w:szCs w:val="20"/>
    </w:rPr>
  </w:style>
  <w:style w:type="table" w:styleId="a8">
    <w:name w:val="Table Grid"/>
    <w:basedOn w:val="a1"/>
    <w:rsid w:val="007D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одпись должностного лица"/>
    <w:basedOn w:val="a"/>
    <w:next w:val="a"/>
    <w:rsid w:val="0065310C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Заголовок документа"/>
    <w:basedOn w:val="a"/>
    <w:next w:val="a"/>
    <w:rsid w:val="00E802AB"/>
    <w:pPr>
      <w:spacing w:after="480"/>
      <w:ind w:right="6152"/>
      <w:jc w:val="both"/>
    </w:pPr>
    <w:rPr>
      <w:sz w:val="28"/>
      <w:szCs w:val="28"/>
    </w:rPr>
  </w:style>
  <w:style w:type="paragraph" w:customStyle="1" w:styleId="ab">
    <w:name w:val="Текст документа"/>
    <w:basedOn w:val="a"/>
    <w:rsid w:val="00E802AB"/>
    <w:pPr>
      <w:ind w:firstLine="720"/>
      <w:jc w:val="both"/>
    </w:pPr>
    <w:rPr>
      <w:sz w:val="28"/>
      <w:szCs w:val="28"/>
    </w:rPr>
  </w:style>
  <w:style w:type="paragraph" w:customStyle="1" w:styleId="ac">
    <w:name w:val="Исполнитель"/>
    <w:basedOn w:val="a"/>
    <w:rsid w:val="00A41033"/>
    <w:pPr>
      <w:keepNext/>
      <w:tabs>
        <w:tab w:val="right" w:pos="9498"/>
      </w:tabs>
    </w:pPr>
    <w:rPr>
      <w:sz w:val="28"/>
      <w:szCs w:val="28"/>
    </w:rPr>
  </w:style>
  <w:style w:type="paragraph" w:customStyle="1" w:styleId="11">
    <w:name w:val="Текст1"/>
    <w:basedOn w:val="a"/>
    <w:rsid w:val="00A41033"/>
    <w:rPr>
      <w:rFonts w:ascii="Courier New" w:hAnsi="Courier New"/>
      <w:sz w:val="20"/>
      <w:szCs w:val="20"/>
    </w:rPr>
  </w:style>
  <w:style w:type="paragraph" w:styleId="ad">
    <w:name w:val="Body Text Indent"/>
    <w:basedOn w:val="a"/>
    <w:rsid w:val="00A41033"/>
    <w:pPr>
      <w:spacing w:after="120"/>
      <w:ind w:left="283"/>
    </w:pPr>
  </w:style>
  <w:style w:type="paragraph" w:customStyle="1" w:styleId="ae">
    <w:name w:val="Основной"/>
    <w:basedOn w:val="a"/>
    <w:locked/>
    <w:rsid w:val="00A41033"/>
    <w:pPr>
      <w:spacing w:after="20" w:line="360" w:lineRule="auto"/>
      <w:ind w:firstLine="709"/>
      <w:jc w:val="both"/>
    </w:pPr>
    <w:rPr>
      <w:sz w:val="28"/>
      <w:szCs w:val="20"/>
    </w:rPr>
  </w:style>
  <w:style w:type="character" w:customStyle="1" w:styleId="af">
    <w:name w:val="Цветовое выделение"/>
    <w:rsid w:val="00016EF5"/>
    <w:rPr>
      <w:b/>
      <w:bCs/>
      <w:color w:val="000080"/>
    </w:rPr>
  </w:style>
  <w:style w:type="character" w:customStyle="1" w:styleId="af0">
    <w:name w:val="Гипертекстовая ссылка"/>
    <w:uiPriority w:val="99"/>
    <w:rsid w:val="00016EF5"/>
    <w:rPr>
      <w:b/>
      <w:bCs/>
      <w:color w:val="008000"/>
    </w:rPr>
  </w:style>
  <w:style w:type="paragraph" w:customStyle="1" w:styleId="af1">
    <w:name w:val="Нормальный (таблица)"/>
    <w:basedOn w:val="a"/>
    <w:next w:val="a"/>
    <w:uiPriority w:val="99"/>
    <w:rsid w:val="00016EF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2">
    <w:name w:val="Прижатый влево"/>
    <w:basedOn w:val="a"/>
    <w:next w:val="a"/>
    <w:rsid w:val="00016EF5"/>
    <w:pPr>
      <w:autoSpaceDE w:val="0"/>
      <w:autoSpaceDN w:val="0"/>
      <w:adjustRightInd w:val="0"/>
    </w:pPr>
    <w:rPr>
      <w:rFonts w:ascii="Arial" w:hAnsi="Arial"/>
    </w:rPr>
  </w:style>
  <w:style w:type="paragraph" w:styleId="20">
    <w:name w:val="Body Text 2"/>
    <w:basedOn w:val="a"/>
    <w:link w:val="21"/>
    <w:rsid w:val="00D328B9"/>
    <w:pPr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rsid w:val="00D328B9"/>
  </w:style>
  <w:style w:type="paragraph" w:customStyle="1" w:styleId="ConsNormal">
    <w:name w:val="ConsNormal"/>
    <w:rsid w:val="00D328B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FR2">
    <w:name w:val="FR2"/>
    <w:rsid w:val="005D4BC2"/>
    <w:pPr>
      <w:widowControl w:val="0"/>
      <w:suppressAutoHyphens/>
      <w:autoSpaceDE w:val="0"/>
      <w:spacing w:line="252" w:lineRule="auto"/>
      <w:ind w:left="400" w:right="400"/>
      <w:jc w:val="center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link w:val="ConsPlusNormal0"/>
    <w:rsid w:val="00B57C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2">
    <w:name w:val="Нет списка1"/>
    <w:next w:val="a2"/>
    <w:semiHidden/>
    <w:rsid w:val="0054248B"/>
  </w:style>
  <w:style w:type="character" w:customStyle="1" w:styleId="10">
    <w:name w:val="Заголовок 1 Знак"/>
    <w:link w:val="1"/>
    <w:locked/>
    <w:rsid w:val="0054248B"/>
    <w:rPr>
      <w:rFonts w:ascii="Arial" w:hAnsi="Arial" w:cs="Arial"/>
      <w:b/>
      <w:bCs/>
      <w:kern w:val="32"/>
      <w:sz w:val="32"/>
      <w:szCs w:val="32"/>
    </w:rPr>
  </w:style>
  <w:style w:type="paragraph" w:styleId="af3">
    <w:name w:val="Normal (Web)"/>
    <w:basedOn w:val="a"/>
    <w:link w:val="af4"/>
    <w:uiPriority w:val="99"/>
    <w:rsid w:val="0054248B"/>
    <w:pPr>
      <w:spacing w:before="100" w:beforeAutospacing="1" w:after="100" w:afterAutospacing="1"/>
    </w:pPr>
  </w:style>
  <w:style w:type="table" w:customStyle="1" w:styleId="13">
    <w:name w:val="Сетка таблицы1"/>
    <w:basedOn w:val="a1"/>
    <w:next w:val="a8"/>
    <w:rsid w:val="0054248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rsid w:val="0054248B"/>
    <w:rPr>
      <w:rFonts w:cs="Times New Roman"/>
      <w:color w:val="0000FF"/>
      <w:u w:val="single"/>
    </w:rPr>
  </w:style>
  <w:style w:type="paragraph" w:customStyle="1" w:styleId="ConsPlusTitle">
    <w:name w:val="ConsPlusTitle"/>
    <w:rsid w:val="0054248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character" w:styleId="af6">
    <w:name w:val="Strong"/>
    <w:qFormat/>
    <w:rsid w:val="0054248B"/>
    <w:rPr>
      <w:rFonts w:cs="Times New Roman"/>
      <w:b/>
      <w:bCs/>
    </w:rPr>
  </w:style>
  <w:style w:type="paragraph" w:customStyle="1" w:styleId="artx">
    <w:name w:val="artx"/>
    <w:basedOn w:val="a"/>
    <w:rsid w:val="0054248B"/>
    <w:rPr>
      <w:rFonts w:ascii="Arial" w:hAnsi="Arial" w:cs="Arial"/>
      <w:color w:val="000000"/>
      <w:sz w:val="18"/>
      <w:szCs w:val="18"/>
    </w:rPr>
  </w:style>
  <w:style w:type="character" w:styleId="af7">
    <w:name w:val="page number"/>
    <w:rsid w:val="0054248B"/>
  </w:style>
  <w:style w:type="paragraph" w:styleId="af8">
    <w:name w:val="Balloon Text"/>
    <w:basedOn w:val="a"/>
    <w:link w:val="af9"/>
    <w:rsid w:val="0054248B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54248B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rsid w:val="00C37C7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Абзац списка1"/>
    <w:basedOn w:val="a"/>
    <w:link w:val="ListParagraphChar"/>
    <w:rsid w:val="0003207A"/>
    <w:pPr>
      <w:ind w:left="720"/>
      <w:jc w:val="both"/>
    </w:pPr>
    <w:rPr>
      <w:sz w:val="28"/>
      <w:szCs w:val="28"/>
    </w:rPr>
  </w:style>
  <w:style w:type="character" w:customStyle="1" w:styleId="ListParagraphChar">
    <w:name w:val="List Paragraph Char"/>
    <w:link w:val="14"/>
    <w:locked/>
    <w:rsid w:val="0003207A"/>
    <w:rPr>
      <w:sz w:val="28"/>
      <w:szCs w:val="28"/>
    </w:rPr>
  </w:style>
  <w:style w:type="paragraph" w:customStyle="1" w:styleId="ConsPlusCell">
    <w:name w:val="ConsPlusCell"/>
    <w:rsid w:val="008533CF"/>
    <w:pPr>
      <w:widowControl w:val="0"/>
      <w:suppressAutoHyphens/>
      <w:autoSpaceDE w:val="0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tex2st">
    <w:name w:val="tex2st"/>
    <w:basedOn w:val="a"/>
    <w:rsid w:val="008533C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EA0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A06EC"/>
    <w:rPr>
      <w:rFonts w:ascii="Courier New" w:hAnsi="Courier New" w:cs="Courier New"/>
    </w:rPr>
  </w:style>
  <w:style w:type="paragraph" w:styleId="22">
    <w:name w:val="Body Text Indent 2"/>
    <w:basedOn w:val="a"/>
    <w:link w:val="23"/>
    <w:rsid w:val="00EA06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EA06EC"/>
    <w:rPr>
      <w:sz w:val="24"/>
      <w:szCs w:val="24"/>
    </w:rPr>
  </w:style>
  <w:style w:type="paragraph" w:customStyle="1" w:styleId="Style13">
    <w:name w:val="Style13"/>
    <w:basedOn w:val="a"/>
    <w:rsid w:val="00EA06EC"/>
    <w:pPr>
      <w:widowControl w:val="0"/>
      <w:autoSpaceDE w:val="0"/>
      <w:autoSpaceDN w:val="0"/>
      <w:adjustRightInd w:val="0"/>
      <w:spacing w:line="324" w:lineRule="exact"/>
      <w:ind w:firstLine="758"/>
      <w:jc w:val="both"/>
    </w:pPr>
  </w:style>
  <w:style w:type="paragraph" w:customStyle="1" w:styleId="ListParagraph1">
    <w:name w:val="List Paragraph1"/>
    <w:basedOn w:val="a"/>
    <w:rsid w:val="00A01DC2"/>
    <w:pPr>
      <w:spacing w:after="200" w:line="276" w:lineRule="auto"/>
      <w:ind w:left="720"/>
    </w:pPr>
    <w:rPr>
      <w:sz w:val="28"/>
      <w:szCs w:val="28"/>
      <w:lang w:eastAsia="en-US"/>
    </w:rPr>
  </w:style>
  <w:style w:type="character" w:styleId="afb">
    <w:name w:val="Emphasis"/>
    <w:qFormat/>
    <w:rsid w:val="00A01DC2"/>
    <w:rPr>
      <w:i/>
      <w:iCs/>
    </w:rPr>
  </w:style>
  <w:style w:type="paragraph" w:customStyle="1" w:styleId="p3">
    <w:name w:val="p3"/>
    <w:basedOn w:val="a"/>
    <w:rsid w:val="00340A44"/>
    <w:pPr>
      <w:spacing w:before="100" w:beforeAutospacing="1" w:after="100" w:afterAutospacing="1"/>
    </w:pPr>
    <w:rPr>
      <w:rFonts w:eastAsia="Calibri"/>
    </w:rPr>
  </w:style>
  <w:style w:type="paragraph" w:styleId="afc">
    <w:name w:val="List Paragraph"/>
    <w:basedOn w:val="a"/>
    <w:uiPriority w:val="34"/>
    <w:qFormat/>
    <w:rsid w:val="007120C7"/>
    <w:pPr>
      <w:ind w:left="720"/>
      <w:contextualSpacing/>
    </w:pPr>
    <w:rPr>
      <w:sz w:val="28"/>
    </w:rPr>
  </w:style>
  <w:style w:type="character" w:styleId="afd">
    <w:name w:val="FollowedHyperlink"/>
    <w:uiPriority w:val="99"/>
    <w:unhideWhenUsed/>
    <w:rsid w:val="00657E52"/>
    <w:rPr>
      <w:color w:val="800080"/>
      <w:u w:val="single"/>
    </w:rPr>
  </w:style>
  <w:style w:type="paragraph" w:customStyle="1" w:styleId="msonormal0">
    <w:name w:val="msonormal"/>
    <w:basedOn w:val="a"/>
    <w:rsid w:val="00657E52"/>
    <w:pPr>
      <w:spacing w:before="100" w:beforeAutospacing="1" w:after="100" w:afterAutospacing="1"/>
    </w:pPr>
  </w:style>
  <w:style w:type="paragraph" w:customStyle="1" w:styleId="xl63">
    <w:name w:val="xl6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64">
    <w:name w:val="xl6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67">
    <w:name w:val="xl6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70">
    <w:name w:val="xl7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1">
    <w:name w:val="xl71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2">
    <w:name w:val="xl72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3">
    <w:name w:val="xl73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657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7">
    <w:name w:val="xl7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78">
    <w:name w:val="xl7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79">
    <w:name w:val="xl7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81">
    <w:name w:val="xl8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657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3">
    <w:name w:val="xl83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4">
    <w:name w:val="xl8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86">
    <w:name w:val="xl86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87">
    <w:name w:val="xl87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91">
    <w:name w:val="xl91"/>
    <w:basedOn w:val="a"/>
    <w:rsid w:val="00657E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2">
    <w:name w:val="xl92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4">
    <w:name w:val="xl9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6">
    <w:name w:val="xl96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7">
    <w:name w:val="xl9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657E5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657E5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657E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3">
    <w:name w:val="xl103"/>
    <w:basedOn w:val="a"/>
    <w:rsid w:val="00657E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4">
    <w:name w:val="xl104"/>
    <w:basedOn w:val="a"/>
    <w:rsid w:val="00657E52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657E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6">
    <w:name w:val="xl106"/>
    <w:basedOn w:val="a"/>
    <w:rsid w:val="00657E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657E5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65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13">
    <w:name w:val="xl113"/>
    <w:basedOn w:val="a"/>
    <w:rsid w:val="00657E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14">
    <w:name w:val="xl11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2">
    <w:name w:val="xl122"/>
    <w:basedOn w:val="a"/>
    <w:rsid w:val="00657E5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657E52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4">
    <w:name w:val="xl124"/>
    <w:basedOn w:val="a"/>
    <w:rsid w:val="00657E52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657E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657E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657E52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657E5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9">
    <w:name w:val="xl12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30">
    <w:name w:val="xl13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31">
    <w:name w:val="xl13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3">
    <w:name w:val="xl13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4">
    <w:name w:val="xl134"/>
    <w:basedOn w:val="a"/>
    <w:rsid w:val="00657E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657E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6">
    <w:name w:val="xl136"/>
    <w:basedOn w:val="a"/>
    <w:rsid w:val="0065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7">
    <w:name w:val="xl137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8">
    <w:name w:val="xl138"/>
    <w:basedOn w:val="a"/>
    <w:rsid w:val="00657E5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9">
    <w:name w:val="xl139"/>
    <w:basedOn w:val="a"/>
    <w:rsid w:val="00657E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40">
    <w:name w:val="xl140"/>
    <w:basedOn w:val="a"/>
    <w:rsid w:val="00657E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character" w:customStyle="1" w:styleId="af4">
    <w:name w:val="Обычный (Интернет) Знак"/>
    <w:link w:val="af3"/>
    <w:uiPriority w:val="99"/>
    <w:rsid w:val="00A00C35"/>
    <w:rPr>
      <w:sz w:val="24"/>
      <w:szCs w:val="24"/>
    </w:rPr>
  </w:style>
  <w:style w:type="paragraph" w:customStyle="1" w:styleId="xl141">
    <w:name w:val="xl141"/>
    <w:basedOn w:val="a"/>
    <w:rsid w:val="00E47C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42">
    <w:name w:val="xl142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3">
    <w:name w:val="xl143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44">
    <w:name w:val="xl144"/>
    <w:basedOn w:val="a"/>
    <w:rsid w:val="00E47C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">
    <w:name w:val="xl145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146">
    <w:name w:val="xl146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147">
    <w:name w:val="xl147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">
    <w:name w:val="xl148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9">
    <w:name w:val="xl149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0">
    <w:name w:val="xl150"/>
    <w:basedOn w:val="a"/>
    <w:rsid w:val="00E47C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51">
    <w:name w:val="xl151"/>
    <w:basedOn w:val="a"/>
    <w:rsid w:val="00E47C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2">
    <w:name w:val="xl152"/>
    <w:basedOn w:val="a"/>
    <w:rsid w:val="00E47C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afe">
    <w:name w:val="Знак Знак Знак Знак Знак Знак Знак"/>
    <w:basedOn w:val="a"/>
    <w:rsid w:val="000678E8"/>
    <w:rPr>
      <w:rFonts w:ascii="Verdana" w:hAnsi="Verdana" w:cs="Verdana"/>
      <w:sz w:val="20"/>
      <w:szCs w:val="20"/>
      <w:lang w:val="en-US" w:eastAsia="en-US"/>
    </w:rPr>
  </w:style>
  <w:style w:type="paragraph" w:styleId="aff">
    <w:name w:val="Title"/>
    <w:basedOn w:val="a"/>
    <w:next w:val="a"/>
    <w:link w:val="aff0"/>
    <w:qFormat/>
    <w:rsid w:val="000678E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0">
    <w:name w:val="Заголовок Знак"/>
    <w:link w:val="aff"/>
    <w:rsid w:val="000678E8"/>
    <w:rPr>
      <w:rFonts w:ascii="Calibri Light" w:hAnsi="Calibri Light"/>
      <w:b/>
      <w:bCs/>
      <w:kern w:val="28"/>
      <w:sz w:val="32"/>
      <w:szCs w:val="32"/>
    </w:rPr>
  </w:style>
  <w:style w:type="paragraph" w:customStyle="1" w:styleId="formattext">
    <w:name w:val="formattext"/>
    <w:basedOn w:val="a"/>
    <w:rsid w:val="000678E8"/>
    <w:pPr>
      <w:spacing w:before="100" w:beforeAutospacing="1" w:after="100" w:afterAutospacing="1"/>
    </w:pPr>
  </w:style>
  <w:style w:type="paragraph" w:customStyle="1" w:styleId="15">
    <w:name w:val="Заголовок1"/>
    <w:basedOn w:val="a"/>
    <w:uiPriority w:val="99"/>
    <w:qFormat/>
    <w:rsid w:val="000678E8"/>
    <w:pPr>
      <w:jc w:val="center"/>
    </w:pPr>
    <w:rPr>
      <w:b/>
      <w:sz w:val="26"/>
      <w:szCs w:val="20"/>
    </w:rPr>
  </w:style>
  <w:style w:type="character" w:styleId="aff1">
    <w:name w:val="annotation reference"/>
    <w:rsid w:val="000678E8"/>
    <w:rPr>
      <w:sz w:val="16"/>
      <w:szCs w:val="16"/>
    </w:rPr>
  </w:style>
  <w:style w:type="paragraph" w:styleId="aff2">
    <w:name w:val="annotation text"/>
    <w:basedOn w:val="a"/>
    <w:link w:val="aff3"/>
    <w:rsid w:val="000678E8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rsid w:val="000678E8"/>
  </w:style>
  <w:style w:type="paragraph" w:styleId="aff4">
    <w:name w:val="annotation subject"/>
    <w:basedOn w:val="aff2"/>
    <w:next w:val="aff2"/>
    <w:link w:val="aff5"/>
    <w:rsid w:val="000678E8"/>
    <w:rPr>
      <w:b/>
      <w:bCs/>
    </w:rPr>
  </w:style>
  <w:style w:type="character" w:customStyle="1" w:styleId="aff5">
    <w:name w:val="Тема примечания Знак"/>
    <w:link w:val="aff4"/>
    <w:rsid w:val="000678E8"/>
    <w:rPr>
      <w:b/>
      <w:bCs/>
    </w:rPr>
  </w:style>
  <w:style w:type="character" w:customStyle="1" w:styleId="a4">
    <w:name w:val="Верхний колонтитул Знак"/>
    <w:link w:val="a3"/>
    <w:uiPriority w:val="99"/>
    <w:rsid w:val="000678E8"/>
    <w:rPr>
      <w:sz w:val="24"/>
      <w:szCs w:val="24"/>
    </w:rPr>
  </w:style>
  <w:style w:type="paragraph" w:customStyle="1" w:styleId="16">
    <w:name w:val="Текст1"/>
    <w:basedOn w:val="a"/>
    <w:rsid w:val="00B42B48"/>
    <w:rPr>
      <w:rFonts w:ascii="Courier New" w:hAnsi="Courier New"/>
      <w:sz w:val="20"/>
      <w:szCs w:val="20"/>
    </w:rPr>
  </w:style>
  <w:style w:type="paragraph" w:customStyle="1" w:styleId="17">
    <w:name w:val="Абзац списка1"/>
    <w:basedOn w:val="a"/>
    <w:rsid w:val="00B42B48"/>
    <w:pPr>
      <w:ind w:left="720"/>
      <w:jc w:val="both"/>
    </w:pPr>
    <w:rPr>
      <w:sz w:val="28"/>
      <w:szCs w:val="28"/>
    </w:rPr>
  </w:style>
  <w:style w:type="character" w:customStyle="1" w:styleId="18">
    <w:name w:val="Заголовок Знак1"/>
    <w:rsid w:val="00B42B4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aff6">
    <w:name w:val="Таблицы (моноширинный)"/>
    <w:basedOn w:val="a"/>
    <w:next w:val="a"/>
    <w:uiPriority w:val="99"/>
    <w:rsid w:val="006234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B256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7">
    <w:name w:val="Основной текст_"/>
    <w:basedOn w:val="a0"/>
    <w:link w:val="19"/>
    <w:rsid w:val="002267F9"/>
    <w:rPr>
      <w:sz w:val="28"/>
      <w:szCs w:val="28"/>
    </w:rPr>
  </w:style>
  <w:style w:type="paragraph" w:customStyle="1" w:styleId="19">
    <w:name w:val="Основной текст1"/>
    <w:basedOn w:val="a"/>
    <w:link w:val="aff7"/>
    <w:rsid w:val="002267F9"/>
    <w:pPr>
      <w:widowControl w:val="0"/>
      <w:ind w:firstLine="400"/>
    </w:pPr>
    <w:rPr>
      <w:sz w:val="28"/>
      <w:szCs w:val="28"/>
    </w:rPr>
  </w:style>
  <w:style w:type="character" w:customStyle="1" w:styleId="24">
    <w:name w:val="Колонтитул (2)_"/>
    <w:basedOn w:val="a0"/>
    <w:link w:val="25"/>
    <w:rsid w:val="002267F9"/>
  </w:style>
  <w:style w:type="paragraph" w:customStyle="1" w:styleId="25">
    <w:name w:val="Колонтитул (2)"/>
    <w:basedOn w:val="a"/>
    <w:link w:val="24"/>
    <w:rsid w:val="002267F9"/>
    <w:pPr>
      <w:widowControl w:val="0"/>
    </w:pPr>
    <w:rPr>
      <w:sz w:val="20"/>
      <w:szCs w:val="20"/>
    </w:rPr>
  </w:style>
  <w:style w:type="character" w:customStyle="1" w:styleId="1a">
    <w:name w:val="Неразрешенное упоминание1"/>
    <w:basedOn w:val="a0"/>
    <w:uiPriority w:val="99"/>
    <w:semiHidden/>
    <w:unhideWhenUsed/>
    <w:rsid w:val="009D134C"/>
    <w:rPr>
      <w:color w:val="605E5C"/>
      <w:shd w:val="clear" w:color="auto" w:fill="E1DFDD"/>
    </w:rPr>
  </w:style>
  <w:style w:type="paragraph" w:customStyle="1" w:styleId="aff8">
    <w:name w:val="Обращение"/>
    <w:basedOn w:val="a"/>
    <w:next w:val="a"/>
    <w:rsid w:val="00CE5B74"/>
    <w:pPr>
      <w:spacing w:after="360"/>
      <w:jc w:val="center"/>
    </w:pPr>
    <w:rPr>
      <w:sz w:val="28"/>
      <w:szCs w:val="28"/>
    </w:rPr>
  </w:style>
  <w:style w:type="paragraph" w:customStyle="1" w:styleId="aff9">
    <w:name w:val="ПОСТ"/>
    <w:basedOn w:val="ab"/>
    <w:next w:val="ab"/>
    <w:rsid w:val="00CE5B74"/>
    <w:pPr>
      <w:spacing w:before="360" w:after="360"/>
      <w:ind w:firstLine="0"/>
      <w:jc w:val="center"/>
    </w:pPr>
  </w:style>
  <w:style w:type="paragraph" w:customStyle="1" w:styleId="affa">
    <w:name w:val="Содержимое таблицы"/>
    <w:basedOn w:val="a"/>
    <w:rsid w:val="00CE5B74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0">
    <w:name w:val="Основной текст 21"/>
    <w:basedOn w:val="a"/>
    <w:rsid w:val="00CE5B74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CE5B74"/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rsid w:val="00CE5B74"/>
    <w:rPr>
      <w:sz w:val="24"/>
      <w:szCs w:val="24"/>
    </w:rPr>
  </w:style>
  <w:style w:type="character" w:customStyle="1" w:styleId="FontStyle63">
    <w:name w:val="Font Style63"/>
    <w:uiPriority w:val="99"/>
    <w:rsid w:val="00CE5B7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7;&#1072;&#1074;&#1100;&#1103;&#1083;&#1086;&#1074;&#1072;\&#1055;&#1086;&#1089;&#1090;&#1072;&#1085;&#1086;&#1074;&#1083;&#1077;&#1085;&#1080;&#1077;%20&#1075;&#1083;&#1072;&#1074;&#1072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A6528-D550-4309-A484-817AE29F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глава администрации</Template>
  <TotalTime>15</TotalTime>
  <Pages>26</Pages>
  <Words>4711</Words>
  <Characters>26854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и проведении мероприятий,</vt:lpstr>
    </vt:vector>
  </TitlesOfParts>
  <Company>diakov.net</Company>
  <LinksUpToDate>false</LinksUpToDate>
  <CharactersWithSpaces>31502</CharactersWithSpaces>
  <SharedDoc>false</SharedDoc>
  <HLinks>
    <vt:vector size="24" baseType="variant">
      <vt:variant>
        <vt:i4>2752554</vt:i4>
      </vt:variant>
      <vt:variant>
        <vt:i4>9</vt:i4>
      </vt:variant>
      <vt:variant>
        <vt:i4>0</vt:i4>
      </vt:variant>
      <vt:variant>
        <vt:i4>5</vt:i4>
      </vt:variant>
      <vt:variant>
        <vt:lpwstr>mailto:kro_trg@mail.ru</vt:lpwstr>
      </vt:variant>
      <vt:variant>
        <vt:lpwstr/>
      </vt:variant>
      <vt:variant>
        <vt:i4>6946938</vt:i4>
      </vt:variant>
      <vt:variant>
        <vt:i4>6</vt:i4>
      </vt:variant>
      <vt:variant>
        <vt:i4>0</vt:i4>
      </vt:variant>
      <vt:variant>
        <vt:i4>5</vt:i4>
      </vt:variant>
      <vt:variant>
        <vt:lpwstr>mailto:ergunova_trg@mail.ru</vt:lpwstr>
      </vt:variant>
      <vt:variant>
        <vt:lpwstr/>
      </vt:variant>
      <vt:variant>
        <vt:i4>655411</vt:i4>
      </vt:variant>
      <vt:variant>
        <vt:i4>3</vt:i4>
      </vt:variant>
      <vt:variant>
        <vt:i4>0</vt:i4>
      </vt:variant>
      <vt:variant>
        <vt:i4>5</vt:i4>
      </vt:variant>
      <vt:variant>
        <vt:lpwstr>mailto:med@trg.ru</vt:lpwstr>
      </vt:variant>
      <vt:variant>
        <vt:lpwstr/>
      </vt:variant>
      <vt:variant>
        <vt:i4>3932236</vt:i4>
      </vt:variant>
      <vt:variant>
        <vt:i4>0</vt:i4>
      </vt:variant>
      <vt:variant>
        <vt:i4>0</vt:i4>
      </vt:variant>
      <vt:variant>
        <vt:i4>5</vt:i4>
      </vt:variant>
      <vt:variant>
        <vt:lpwstr>mailto:gfu-trg@mail.ru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и проведении мероприятий,</dc:title>
  <dc:creator>Завьялова</dc:creator>
  <cp:lastModifiedBy>User</cp:lastModifiedBy>
  <cp:revision>2</cp:revision>
  <cp:lastPrinted>2026-10-01T03:33:00Z</cp:lastPrinted>
  <dcterms:created xsi:type="dcterms:W3CDTF">2026-10-06T10:34:00Z</dcterms:created>
  <dcterms:modified xsi:type="dcterms:W3CDTF">2026-10-06T10:34:00Z</dcterms:modified>
</cp:coreProperties>
</file>