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201B1" w14:textId="77777777" w:rsidR="003F240C" w:rsidRDefault="003F240C" w:rsidP="003F240C">
      <w:pPr>
        <w:pStyle w:val="a3"/>
        <w:jc w:val="center"/>
      </w:pPr>
    </w:p>
    <w:p w14:paraId="5987A9BC" w14:textId="77777777" w:rsidR="003F240C" w:rsidRDefault="003F240C" w:rsidP="003F240C">
      <w:pPr>
        <w:pStyle w:val="a3"/>
        <w:jc w:val="center"/>
      </w:pPr>
    </w:p>
    <w:p w14:paraId="44876CBF" w14:textId="77777777" w:rsidR="003F240C" w:rsidRPr="003D65D0" w:rsidRDefault="00DE152D" w:rsidP="003F240C">
      <w:pPr>
        <w:pStyle w:val="a3"/>
        <w:jc w:val="center"/>
        <w:rPr>
          <w:b/>
          <w:sz w:val="28"/>
        </w:rPr>
      </w:pPr>
      <w:r w:rsidRPr="003D65D0">
        <w:rPr>
          <w:noProof/>
        </w:rPr>
        <w:drawing>
          <wp:anchor distT="0" distB="0" distL="114300" distR="114300" simplePos="0" relativeHeight="251657728" behindDoc="0" locked="1" layoutInCell="0" allowOverlap="1" wp14:anchorId="6E772AEE" wp14:editId="6CB6D8BB">
            <wp:simplePos x="0" y="0"/>
            <wp:positionH relativeFrom="column">
              <wp:posOffset>2575560</wp:posOffset>
            </wp:positionH>
            <wp:positionV relativeFrom="paragraph">
              <wp:posOffset>-455295</wp:posOffset>
            </wp:positionV>
            <wp:extent cx="1024255" cy="1280160"/>
            <wp:effectExtent l="0" t="0" r="4445" b="0"/>
            <wp:wrapTopAndBottom/>
            <wp:docPr id="2" name="Рисунок 2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g_ver1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F240C" w:rsidRPr="003D65D0">
        <w:rPr>
          <w:b/>
          <w:sz w:val="28"/>
        </w:rPr>
        <w:t>АДМИНИСТРАЦИЯ ГОРОДА ТРЕХГОРНОГО</w:t>
      </w:r>
    </w:p>
    <w:p w14:paraId="1A63BCA5" w14:textId="77777777" w:rsidR="003F240C" w:rsidRPr="003D65D0" w:rsidRDefault="003F240C" w:rsidP="003F240C">
      <w:pPr>
        <w:pStyle w:val="a3"/>
        <w:jc w:val="center"/>
        <w:rPr>
          <w:b/>
          <w:sz w:val="28"/>
        </w:rPr>
      </w:pPr>
      <w:r w:rsidRPr="003D65D0">
        <w:rPr>
          <w:b/>
          <w:sz w:val="28"/>
        </w:rPr>
        <w:t xml:space="preserve"> ЧЕЛЯБИНСКОЙ ОБЛАСТИ</w:t>
      </w:r>
    </w:p>
    <w:p w14:paraId="7F48D6EF" w14:textId="77777777" w:rsidR="003F240C" w:rsidRPr="003D65D0" w:rsidRDefault="003F240C" w:rsidP="003F240C">
      <w:pPr>
        <w:pStyle w:val="a3"/>
        <w:jc w:val="center"/>
      </w:pPr>
    </w:p>
    <w:p w14:paraId="286A9C97" w14:textId="77777777" w:rsidR="003F240C" w:rsidRPr="003D65D0" w:rsidRDefault="003F240C" w:rsidP="003F240C">
      <w:pPr>
        <w:pStyle w:val="a3"/>
        <w:jc w:val="center"/>
      </w:pPr>
    </w:p>
    <w:p w14:paraId="1D0619CF" w14:textId="77777777" w:rsidR="003F240C" w:rsidRPr="003D65D0" w:rsidRDefault="003F240C" w:rsidP="003F240C">
      <w:pPr>
        <w:pStyle w:val="a3"/>
        <w:jc w:val="center"/>
        <w:rPr>
          <w:b/>
          <w:sz w:val="32"/>
        </w:rPr>
      </w:pPr>
      <w:r w:rsidRPr="003D65D0">
        <w:rPr>
          <w:b/>
          <w:sz w:val="32"/>
        </w:rPr>
        <w:t>ПОСТАНОВЛЕНИЕ</w:t>
      </w:r>
    </w:p>
    <w:p w14:paraId="0E18E295" w14:textId="77777777" w:rsidR="003F240C" w:rsidRPr="003D65D0" w:rsidRDefault="003F240C" w:rsidP="003F240C">
      <w:pPr>
        <w:pStyle w:val="a3"/>
        <w:jc w:val="center"/>
      </w:pPr>
    </w:p>
    <w:p w14:paraId="6BB9336F" w14:textId="77777777" w:rsidR="003F240C" w:rsidRPr="003D65D0" w:rsidRDefault="003F240C" w:rsidP="003F240C">
      <w:pPr>
        <w:pStyle w:val="a3"/>
        <w:rPr>
          <w:sz w:val="28"/>
        </w:rPr>
      </w:pPr>
    </w:p>
    <w:p w14:paraId="3AF72A34" w14:textId="1A4B0BB0" w:rsidR="003F240C" w:rsidRPr="003D65D0" w:rsidRDefault="003F240C" w:rsidP="003F240C">
      <w:pPr>
        <w:pStyle w:val="a3"/>
        <w:rPr>
          <w:sz w:val="28"/>
        </w:rPr>
      </w:pPr>
      <w:r w:rsidRPr="003D65D0">
        <w:rPr>
          <w:sz w:val="28"/>
        </w:rPr>
        <w:t>__</w:t>
      </w:r>
      <w:r w:rsidR="004E4D13">
        <w:rPr>
          <w:sz w:val="28"/>
          <w:u w:val="single"/>
          <w:lang w:val="en-US"/>
        </w:rPr>
        <w:t>07</w:t>
      </w:r>
      <w:r w:rsidR="004E4D13">
        <w:rPr>
          <w:sz w:val="28"/>
          <w:u w:val="single"/>
        </w:rPr>
        <w:t>.10.2026</w:t>
      </w:r>
      <w:r w:rsidRPr="003D65D0">
        <w:rPr>
          <w:sz w:val="28"/>
        </w:rPr>
        <w:t>__</w:t>
      </w:r>
      <w:r w:rsidR="001634CF" w:rsidRPr="003D65D0">
        <w:rPr>
          <w:sz w:val="28"/>
        </w:rPr>
        <w:t>№__</w:t>
      </w:r>
      <w:r w:rsidR="004E4D13">
        <w:rPr>
          <w:sz w:val="28"/>
          <w:u w:val="single"/>
        </w:rPr>
        <w:t>1007</w:t>
      </w:r>
      <w:r w:rsidR="001634CF" w:rsidRPr="003D65D0">
        <w:rPr>
          <w:sz w:val="28"/>
        </w:rPr>
        <w:t>___________</w:t>
      </w:r>
    </w:p>
    <w:p w14:paraId="371AD08D" w14:textId="77777777" w:rsidR="003F240C" w:rsidRPr="003D65D0" w:rsidRDefault="00175839" w:rsidP="001E577C">
      <w:pPr>
        <w:pStyle w:val="ab"/>
        <w:ind w:right="4817"/>
        <w:jc w:val="both"/>
        <w:rPr>
          <w:b/>
        </w:rPr>
      </w:pPr>
      <w:bookmarkStart w:id="0" w:name="_Hlk29391123"/>
      <w:r w:rsidRPr="003D65D0">
        <w:t>О внесении изменений в постановление администрации от 06.08.2025 № 859 «</w:t>
      </w:r>
      <w:r w:rsidR="001E577C" w:rsidRPr="003D65D0">
        <w:t xml:space="preserve">Об утверждении муниципальной программы </w:t>
      </w:r>
      <w:bookmarkStart w:id="1" w:name="_Hlk173164970"/>
      <w:r w:rsidR="003F240C" w:rsidRPr="003D65D0">
        <w:t>«</w:t>
      </w:r>
      <w:r w:rsidR="00642D94" w:rsidRPr="003D65D0">
        <w:t>Р</w:t>
      </w:r>
      <w:r w:rsidR="00D03740" w:rsidRPr="003D65D0">
        <w:t>азвитие</w:t>
      </w:r>
      <w:r w:rsidR="00FC6DAC" w:rsidRPr="003D65D0">
        <w:t xml:space="preserve"> </w:t>
      </w:r>
      <w:r w:rsidR="003F240C" w:rsidRPr="003D65D0">
        <w:t>образования в городе Трехгорном»</w:t>
      </w:r>
    </w:p>
    <w:bookmarkEnd w:id="0"/>
    <w:bookmarkEnd w:id="1"/>
    <w:p w14:paraId="1ABF8BE3" w14:textId="77777777" w:rsidR="003F240C" w:rsidRPr="003D65D0" w:rsidRDefault="003F240C" w:rsidP="003F240C">
      <w:pPr>
        <w:pStyle w:val="aa"/>
      </w:pPr>
    </w:p>
    <w:p w14:paraId="41665510" w14:textId="77777777" w:rsidR="00805050" w:rsidRPr="003D65D0" w:rsidRDefault="00F50C5B" w:rsidP="00805050">
      <w:pPr>
        <w:pStyle w:val="aa"/>
      </w:pPr>
      <w:r w:rsidRPr="003D65D0">
        <w:t xml:space="preserve">В соответствии с Бюджетным кодексом Российской Федерации, </w:t>
      </w:r>
      <w:r w:rsidR="00B63200" w:rsidRPr="00E77C93">
        <w:t>Федеральным законом от 06.10.2003 №131-ФЗ «Об общих принципах организации местного самоуправления в Российской Федерации»</w:t>
      </w:r>
      <w:r w:rsidR="0081688E" w:rsidRPr="0081688E">
        <w:t>,</w:t>
      </w:r>
      <w:r w:rsidRPr="003D65D0">
        <w:t xml:space="preserve"> Уставом города Трехгорного</w:t>
      </w:r>
      <w:r w:rsidR="00175839" w:rsidRPr="003D65D0">
        <w:t>, в целях уточнения финансового обеспечения выполнения мероприятий</w:t>
      </w:r>
      <w:r w:rsidR="0024261E" w:rsidRPr="003D65D0">
        <w:t xml:space="preserve"> 2026 года</w:t>
      </w:r>
      <w:r w:rsidR="00175839" w:rsidRPr="003D65D0">
        <w:t>,</w:t>
      </w:r>
    </w:p>
    <w:p w14:paraId="0DDA193D" w14:textId="77777777" w:rsidR="003F240C" w:rsidRPr="003D65D0" w:rsidRDefault="003F240C" w:rsidP="00805050">
      <w:pPr>
        <w:pStyle w:val="aa"/>
      </w:pPr>
    </w:p>
    <w:p w14:paraId="0306E526" w14:textId="77777777" w:rsidR="00175839" w:rsidRPr="003D65D0" w:rsidRDefault="003F240C" w:rsidP="00175839">
      <w:pPr>
        <w:pStyle w:val="a3"/>
        <w:tabs>
          <w:tab w:val="clear" w:pos="4153"/>
          <w:tab w:val="clear" w:pos="8306"/>
          <w:tab w:val="left" w:pos="3544"/>
        </w:tabs>
        <w:rPr>
          <w:sz w:val="28"/>
          <w:szCs w:val="28"/>
        </w:rPr>
      </w:pPr>
      <w:r w:rsidRPr="003D65D0">
        <w:rPr>
          <w:sz w:val="28"/>
          <w:szCs w:val="28"/>
        </w:rPr>
        <w:t>ПОСТАНОВЛЯЮ:</w:t>
      </w:r>
    </w:p>
    <w:p w14:paraId="3A9187D2" w14:textId="77777777" w:rsidR="00A668E9" w:rsidRPr="003D65D0" w:rsidRDefault="00A668E9" w:rsidP="00175839">
      <w:pPr>
        <w:pStyle w:val="a3"/>
        <w:tabs>
          <w:tab w:val="clear" w:pos="4153"/>
          <w:tab w:val="clear" w:pos="8306"/>
          <w:tab w:val="left" w:pos="3544"/>
        </w:tabs>
        <w:rPr>
          <w:sz w:val="28"/>
          <w:szCs w:val="28"/>
        </w:rPr>
      </w:pPr>
    </w:p>
    <w:p w14:paraId="7C1452C9" w14:textId="77777777" w:rsidR="0081485F" w:rsidRPr="003D65D0" w:rsidRDefault="00175839" w:rsidP="0081485F">
      <w:pPr>
        <w:pStyle w:val="a3"/>
        <w:tabs>
          <w:tab w:val="clear" w:pos="4153"/>
          <w:tab w:val="clear" w:pos="8306"/>
          <w:tab w:val="left" w:pos="0"/>
        </w:tabs>
        <w:jc w:val="both"/>
        <w:rPr>
          <w:sz w:val="28"/>
          <w:szCs w:val="28"/>
        </w:rPr>
      </w:pPr>
      <w:r w:rsidRPr="003D65D0">
        <w:rPr>
          <w:sz w:val="28"/>
          <w:szCs w:val="28"/>
        </w:rPr>
        <w:tab/>
      </w:r>
      <w:r w:rsidR="00F50C5B" w:rsidRPr="003D65D0">
        <w:rPr>
          <w:sz w:val="28"/>
          <w:szCs w:val="28"/>
        </w:rPr>
        <w:t xml:space="preserve">1. </w:t>
      </w:r>
      <w:r w:rsidRPr="003D65D0">
        <w:rPr>
          <w:sz w:val="28"/>
          <w:szCs w:val="28"/>
        </w:rPr>
        <w:t>В</w:t>
      </w:r>
      <w:r w:rsidR="00345456" w:rsidRPr="003D65D0">
        <w:rPr>
          <w:sz w:val="28"/>
          <w:szCs w:val="28"/>
        </w:rPr>
        <w:t>нести в постановление администрации от 06.08.2025 № 859 «Об утверждении</w:t>
      </w:r>
      <w:r w:rsidRPr="003D65D0">
        <w:rPr>
          <w:sz w:val="28"/>
          <w:szCs w:val="28"/>
        </w:rPr>
        <w:t xml:space="preserve"> муниципальн</w:t>
      </w:r>
      <w:r w:rsidR="00345456" w:rsidRPr="003D65D0">
        <w:rPr>
          <w:sz w:val="28"/>
          <w:szCs w:val="28"/>
        </w:rPr>
        <w:t>ой</w:t>
      </w:r>
      <w:r w:rsidRPr="003D65D0">
        <w:rPr>
          <w:sz w:val="28"/>
          <w:szCs w:val="28"/>
        </w:rPr>
        <w:t xml:space="preserve"> программ</w:t>
      </w:r>
      <w:r w:rsidR="00345456" w:rsidRPr="003D65D0">
        <w:rPr>
          <w:sz w:val="28"/>
          <w:szCs w:val="28"/>
        </w:rPr>
        <w:t>ы</w:t>
      </w:r>
      <w:r w:rsidRPr="003D65D0">
        <w:rPr>
          <w:sz w:val="28"/>
          <w:szCs w:val="28"/>
        </w:rPr>
        <w:t xml:space="preserve"> «Развитие образования в городе Трехгорном»</w:t>
      </w:r>
      <w:r w:rsidR="00345456" w:rsidRPr="003D65D0">
        <w:rPr>
          <w:sz w:val="28"/>
          <w:szCs w:val="28"/>
        </w:rPr>
        <w:t xml:space="preserve"> </w:t>
      </w:r>
      <w:r w:rsidRPr="003D65D0">
        <w:rPr>
          <w:sz w:val="28"/>
          <w:szCs w:val="28"/>
        </w:rPr>
        <w:t>следующие изменения:</w:t>
      </w:r>
    </w:p>
    <w:p w14:paraId="32B8F583" w14:textId="77777777" w:rsidR="00175839" w:rsidRPr="003D65D0" w:rsidRDefault="0081485F" w:rsidP="00175839">
      <w:pPr>
        <w:pStyle w:val="a3"/>
        <w:tabs>
          <w:tab w:val="clear" w:pos="4153"/>
          <w:tab w:val="clear" w:pos="8306"/>
          <w:tab w:val="left" w:pos="0"/>
        </w:tabs>
        <w:jc w:val="both"/>
        <w:rPr>
          <w:sz w:val="28"/>
          <w:szCs w:val="28"/>
        </w:rPr>
      </w:pPr>
      <w:r w:rsidRPr="003D65D0">
        <w:rPr>
          <w:sz w:val="28"/>
          <w:szCs w:val="28"/>
        </w:rPr>
        <w:tab/>
      </w:r>
      <w:r w:rsidR="00175839" w:rsidRPr="003D65D0">
        <w:rPr>
          <w:sz w:val="28"/>
          <w:szCs w:val="28"/>
        </w:rPr>
        <w:t>1</w:t>
      </w:r>
      <w:r w:rsidRPr="003D65D0">
        <w:rPr>
          <w:sz w:val="28"/>
          <w:szCs w:val="28"/>
        </w:rPr>
        <w:t xml:space="preserve">) </w:t>
      </w:r>
      <w:r w:rsidR="00175839" w:rsidRPr="003D65D0">
        <w:rPr>
          <w:sz w:val="28"/>
          <w:szCs w:val="28"/>
        </w:rPr>
        <w:t xml:space="preserve">раздел 5 «Финансовое обеспечение муниципальной программы» </w:t>
      </w:r>
      <w:r w:rsidR="00345456" w:rsidRPr="003D65D0">
        <w:rPr>
          <w:sz w:val="28"/>
          <w:szCs w:val="28"/>
        </w:rPr>
        <w:t>приложения 2</w:t>
      </w:r>
      <w:r w:rsidR="00175839" w:rsidRPr="003D65D0">
        <w:rPr>
          <w:sz w:val="28"/>
          <w:szCs w:val="28"/>
        </w:rPr>
        <w:t xml:space="preserve"> изложить в следующей редакции: </w:t>
      </w:r>
    </w:p>
    <w:p w14:paraId="7CAF6C3E" w14:textId="77777777" w:rsidR="0081688E" w:rsidRDefault="0081688E" w:rsidP="00A668E9">
      <w:pPr>
        <w:jc w:val="center"/>
        <w:rPr>
          <w:sz w:val="28"/>
          <w:szCs w:val="28"/>
        </w:rPr>
      </w:pPr>
    </w:p>
    <w:p w14:paraId="70D87591" w14:textId="77777777" w:rsidR="00A668E9" w:rsidRPr="003D65D0" w:rsidRDefault="00A668E9" w:rsidP="00A668E9">
      <w:pPr>
        <w:jc w:val="center"/>
        <w:rPr>
          <w:sz w:val="28"/>
          <w:szCs w:val="28"/>
        </w:rPr>
      </w:pPr>
      <w:r w:rsidRPr="003D65D0">
        <w:rPr>
          <w:sz w:val="28"/>
          <w:szCs w:val="28"/>
        </w:rPr>
        <w:t xml:space="preserve">«5. Финансовое обеспечение муниципальной программы </w:t>
      </w:r>
    </w:p>
    <w:tbl>
      <w:tblPr>
        <w:tblW w:w="9795" w:type="dxa"/>
        <w:tblInd w:w="-289" w:type="dxa"/>
        <w:tblLook w:val="04A0" w:firstRow="1" w:lastRow="0" w:firstColumn="1" w:lastColumn="0" w:noHBand="0" w:noVBand="1"/>
      </w:tblPr>
      <w:tblGrid>
        <w:gridCol w:w="1941"/>
        <w:gridCol w:w="1400"/>
        <w:gridCol w:w="1505"/>
        <w:gridCol w:w="1395"/>
        <w:gridCol w:w="1840"/>
        <w:gridCol w:w="1701"/>
        <w:gridCol w:w="13"/>
      </w:tblGrid>
      <w:tr w:rsidR="00CE296D" w:rsidRPr="003D65D0" w14:paraId="60432273" w14:textId="77777777" w:rsidTr="0081688E">
        <w:trPr>
          <w:trHeight w:val="570"/>
          <w:tblHeader/>
        </w:trPr>
        <w:tc>
          <w:tcPr>
            <w:tcW w:w="1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31D02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 xml:space="preserve">Наименование  </w:t>
            </w:r>
          </w:p>
        </w:tc>
        <w:tc>
          <w:tcPr>
            <w:tcW w:w="78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ADC4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Объем финансового обеспечения по годам реализации, рублей</w:t>
            </w:r>
          </w:p>
        </w:tc>
      </w:tr>
      <w:tr w:rsidR="00CE296D" w:rsidRPr="003D65D0" w14:paraId="74374BAB" w14:textId="77777777" w:rsidTr="0081688E">
        <w:trPr>
          <w:gridAfter w:val="1"/>
          <w:wAfter w:w="13" w:type="dxa"/>
          <w:trHeight w:val="315"/>
          <w:tblHeader/>
        </w:trPr>
        <w:tc>
          <w:tcPr>
            <w:tcW w:w="1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D8559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6C90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ECA38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0B491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ABD992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C68709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Всего</w:t>
            </w:r>
          </w:p>
        </w:tc>
      </w:tr>
      <w:tr w:rsidR="00CE296D" w:rsidRPr="003D65D0" w14:paraId="531E6FB1" w14:textId="77777777" w:rsidTr="0081688E">
        <w:trPr>
          <w:gridAfter w:val="1"/>
          <w:wAfter w:w="13" w:type="dxa"/>
          <w:trHeight w:val="300"/>
          <w:tblHeader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D271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1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BDB25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2E6B9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9F73C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EA333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78C4F" w14:textId="77777777" w:rsidR="00CE296D" w:rsidRPr="003D65D0" w:rsidRDefault="00CE296D" w:rsidP="00DC785B">
            <w:pPr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</w:t>
            </w:r>
          </w:p>
        </w:tc>
      </w:tr>
      <w:tr w:rsidR="00CE296D" w:rsidRPr="003D65D0" w14:paraId="153D3B56" w14:textId="77777777" w:rsidTr="0081688E">
        <w:trPr>
          <w:gridAfter w:val="1"/>
          <w:wAfter w:w="13" w:type="dxa"/>
          <w:trHeight w:val="445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FAD98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Направление: «</w:t>
            </w:r>
            <w:r w:rsidRPr="003D65D0">
              <w:rPr>
                <w:sz w:val="18"/>
                <w:szCs w:val="18"/>
              </w:rPr>
              <w:t xml:space="preserve">Развитие общего и дополнительного образования, и организаций, </w:t>
            </w:r>
            <w:r w:rsidRPr="003D65D0">
              <w:rPr>
                <w:sz w:val="18"/>
                <w:szCs w:val="18"/>
              </w:rPr>
              <w:lastRenderedPageBreak/>
              <w:t>предоставляющих услуги в сфере образования» (всего),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38752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lastRenderedPageBreak/>
              <w:t>26 894 218,03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B2C3B" w14:textId="77777777" w:rsidR="00CE296D" w:rsidRPr="003D65D0" w:rsidRDefault="00BB204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28 302 650,79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CAC4D" w14:textId="77777777" w:rsidR="00CE296D" w:rsidRPr="003D65D0" w:rsidRDefault="00CE296D" w:rsidP="00DC785B">
            <w:pPr>
              <w:tabs>
                <w:tab w:val="left" w:pos="331"/>
              </w:tabs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27 983 016,55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AC9C8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27 912 489,63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BE641" w14:textId="77777777" w:rsidR="00CE296D" w:rsidRPr="003D65D0" w:rsidRDefault="00BB204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111 092 375,00</w:t>
            </w:r>
          </w:p>
        </w:tc>
      </w:tr>
      <w:tr w:rsidR="00CE296D" w:rsidRPr="003D65D0" w14:paraId="5D7BE991" w14:textId="77777777" w:rsidTr="0081688E">
        <w:trPr>
          <w:gridAfter w:val="1"/>
          <w:wAfter w:w="13" w:type="dxa"/>
          <w:trHeight w:val="281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FF1F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D40E6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26 205 673,68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F7BF8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27 603 708,57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38659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27 877 179,10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5F971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27 787 482,14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F60A7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109 474 043,49</w:t>
            </w:r>
          </w:p>
        </w:tc>
      </w:tr>
      <w:tr w:rsidR="00CE296D" w:rsidRPr="003D65D0" w14:paraId="7E668EB1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C461A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A38E6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622 688,93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5A74C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635 626,46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FDCFB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105 837,45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D893D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125 007,49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6ACF9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1 489 160,33</w:t>
            </w:r>
          </w:p>
        </w:tc>
      </w:tr>
      <w:tr w:rsidR="00CE296D" w:rsidRPr="003D65D0" w14:paraId="0612742C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2306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676F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65 855,42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DE763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63 315,76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2A78A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24C85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8007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129 171,18</w:t>
            </w:r>
          </w:p>
        </w:tc>
      </w:tr>
      <w:tr w:rsidR="00CE296D" w:rsidRPr="003D65D0" w14:paraId="5D54DB0A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F777B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 xml:space="preserve">Проект «Все лучшее детям» (всего), в том </w:t>
            </w:r>
            <w:r w:rsidR="00254C24" w:rsidRPr="003D65D0">
              <w:rPr>
                <w:color w:val="000000"/>
                <w:sz w:val="18"/>
                <w:szCs w:val="18"/>
              </w:rPr>
              <w:t xml:space="preserve">числе: 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65B4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1 542 112,35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570D3" w14:textId="77777777" w:rsidR="00CE296D" w:rsidRPr="003D65D0" w:rsidRDefault="00526A01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628 219,49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61E99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0CC85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2C462" w14:textId="77777777" w:rsidR="00CE296D" w:rsidRPr="003D65D0" w:rsidRDefault="00526A01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2 170 331,84</w:t>
            </w:r>
          </w:p>
        </w:tc>
      </w:tr>
      <w:tr w:rsidR="00CE296D" w:rsidRPr="003D65D0" w14:paraId="600096DF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3EDB8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37293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905 848,55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F5D3A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83C29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8AC51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7547A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905 848,55</w:t>
            </w:r>
          </w:p>
        </w:tc>
      </w:tr>
      <w:tr w:rsidR="00CE296D" w:rsidRPr="003D65D0" w14:paraId="308D1359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8DEF4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DE65F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570 408,38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B9909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564 903,73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AD5E6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C941F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B529C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1 135 312,11</w:t>
            </w:r>
          </w:p>
        </w:tc>
      </w:tr>
      <w:tr w:rsidR="00CE296D" w:rsidRPr="003D65D0" w14:paraId="1F9A7815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C0DBB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794F3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65 855,42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A1C32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63 315,76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95E9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BED21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4CA87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129 171,18</w:t>
            </w:r>
          </w:p>
        </w:tc>
      </w:tr>
      <w:tr w:rsidR="00CE296D" w:rsidRPr="003D65D0" w14:paraId="704C3A74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8BB5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Проект «Педагоги и наставники» (всего), в том числе: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55C92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25 352 105,68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D2142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27 674 431,30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1C11B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27 983 016,55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A2ABC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27 912 489,63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46F0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108 922 043,16</w:t>
            </w:r>
          </w:p>
        </w:tc>
      </w:tr>
      <w:tr w:rsidR="00CE296D" w:rsidRPr="003D65D0" w14:paraId="1FCE9094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B691B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BF91E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25 299 825,13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0B23E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27 603 708,57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2ACCB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27 877 179,10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BD165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27 787 482,14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EDE1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108 568 194,94</w:t>
            </w:r>
          </w:p>
        </w:tc>
      </w:tr>
      <w:tr w:rsidR="00CE296D" w:rsidRPr="003D65D0" w14:paraId="7C487360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4E50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23705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52 280,55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57A21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70 722,73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B307C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105 837,45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DF7B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125 007,49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7B1A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353 848,22</w:t>
            </w:r>
          </w:p>
        </w:tc>
      </w:tr>
      <w:tr w:rsidR="00CE296D" w:rsidRPr="003D65D0" w14:paraId="6392E079" w14:textId="77777777" w:rsidTr="0081688E">
        <w:trPr>
          <w:gridAfter w:val="1"/>
          <w:wAfter w:w="13" w:type="dxa"/>
          <w:trHeight w:val="782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F2F7A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Направление: «Создание условий для модернизации общего и дополнительного образования в Трехгорном городском округе Челябинской области»</w:t>
            </w:r>
            <w:r w:rsidRPr="003D65D0">
              <w:rPr>
                <w:sz w:val="18"/>
                <w:szCs w:val="18"/>
              </w:rPr>
              <w:t xml:space="preserve"> (всего),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D09B3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450 967 709,31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0293" w14:textId="77777777" w:rsidR="00CE296D" w:rsidRPr="003D65D0" w:rsidRDefault="00526A01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442 759 980,30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1BD7C" w14:textId="77777777" w:rsidR="00CE296D" w:rsidRPr="003D65D0" w:rsidRDefault="00822C6E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421 255 644,45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F1017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436 249 242,57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93E96" w14:textId="77777777" w:rsidR="00CE296D" w:rsidRPr="003D65D0" w:rsidRDefault="00526A01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1 751 232 576,63</w:t>
            </w:r>
          </w:p>
        </w:tc>
      </w:tr>
      <w:tr w:rsidR="00CE296D" w:rsidRPr="003D65D0" w14:paraId="2A9AF139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A75F3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BA5A5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14 092 792,63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E97E4" w14:textId="77777777" w:rsidR="00CE296D" w:rsidRPr="003D65D0" w:rsidRDefault="00822C6E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14 284 297,93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5BD5A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13 140 283,49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DF007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11 904 509,18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E02B6" w14:textId="77777777" w:rsidR="00CE296D" w:rsidRPr="003D65D0" w:rsidRDefault="00822C6E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53 421 883,23</w:t>
            </w:r>
          </w:p>
        </w:tc>
      </w:tr>
      <w:tr w:rsidR="00CE296D" w:rsidRPr="003D65D0" w14:paraId="665F860C" w14:textId="77777777" w:rsidTr="0081688E">
        <w:trPr>
          <w:gridAfter w:val="1"/>
          <w:wAfter w:w="13" w:type="dxa"/>
          <w:trHeight w:val="305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4E57C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48E5A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229 600 765,06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5F766" w14:textId="77777777" w:rsidR="00CE296D" w:rsidRPr="003D65D0" w:rsidRDefault="00822C6E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229</w:t>
            </w:r>
            <w:r w:rsidR="00526A01">
              <w:rPr>
                <w:color w:val="000000"/>
                <w:sz w:val="18"/>
                <w:szCs w:val="18"/>
              </w:rPr>
              <w:t> 555 670,35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0E2B1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231 575 977,96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56396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232 414 250,39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4FAD" w14:textId="77777777" w:rsidR="00CE296D" w:rsidRPr="003D65D0" w:rsidRDefault="00526A01" w:rsidP="00CE29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923 146 663,76</w:t>
            </w:r>
          </w:p>
        </w:tc>
      </w:tr>
      <w:tr w:rsidR="00CE296D" w:rsidRPr="003D65D0" w14:paraId="4BEB69EA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67144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44806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207 274 151,62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BCDA6" w14:textId="77777777" w:rsidR="00CE296D" w:rsidRPr="003D65D0" w:rsidRDefault="00526A01" w:rsidP="00CE29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198 920 012,02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D0702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176 539 383,00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2DBCA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191 930 483,00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A097" w14:textId="77777777" w:rsidR="00CE296D" w:rsidRPr="003D65D0" w:rsidRDefault="00526A01" w:rsidP="00CE29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774 664 029,64</w:t>
            </w:r>
          </w:p>
        </w:tc>
      </w:tr>
      <w:tr w:rsidR="00CE296D" w:rsidRPr="003D65D0" w14:paraId="4326EEF0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B2487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Комплекс процессных мероприятий «Обеспечение доступности качественного общего и дополнительного образования» (всего), в том числе: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525CF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425 733 178,34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85D13" w14:textId="77777777" w:rsidR="00CE296D" w:rsidRPr="003D65D0" w:rsidRDefault="00526A01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416 731 706,30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78ACD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397 668 935,45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BFB3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410 885 733,57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B1F27" w14:textId="77777777" w:rsidR="00CE296D" w:rsidRPr="003D65D0" w:rsidRDefault="00526A01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1 651 019 553,66</w:t>
            </w:r>
          </w:p>
        </w:tc>
      </w:tr>
      <w:tr w:rsidR="00CE296D" w:rsidRPr="003D65D0" w14:paraId="74C82DCC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949E0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E44D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14 092 792,63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A3438" w14:textId="77777777" w:rsidR="00CE296D" w:rsidRPr="003D65D0" w:rsidRDefault="00822C6E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14 284 297,93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1FE71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13 140 283,49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B146F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11 904 509,18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BC8EE" w14:textId="77777777" w:rsidR="00CE296D" w:rsidRPr="003D65D0" w:rsidRDefault="00822C6E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53 421 883,23</w:t>
            </w:r>
          </w:p>
        </w:tc>
      </w:tr>
      <w:tr w:rsidR="00CE296D" w:rsidRPr="003D65D0" w14:paraId="24263B68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1D50F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7744A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228 698 497,62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544E6" w14:textId="77777777" w:rsidR="00CE296D" w:rsidRPr="003D65D0" w:rsidRDefault="00526A01" w:rsidP="00CE29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228 362 970,35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11BDF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230 383 277,96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1E91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231 221 550,39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C7160" w14:textId="77777777" w:rsidR="00CE296D" w:rsidRPr="003D65D0" w:rsidRDefault="00526A01" w:rsidP="00CE29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918 666 296,32</w:t>
            </w:r>
          </w:p>
        </w:tc>
      </w:tr>
      <w:tr w:rsidR="00CE296D" w:rsidRPr="003D65D0" w14:paraId="4BA1AE1B" w14:textId="77777777" w:rsidTr="0081688E">
        <w:trPr>
          <w:gridAfter w:val="1"/>
          <w:wAfter w:w="13" w:type="dxa"/>
          <w:trHeight w:val="43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1BBDA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8771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182 941 888,09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8CD72" w14:textId="77777777" w:rsidR="00CE296D" w:rsidRPr="003D65D0" w:rsidRDefault="00526A01" w:rsidP="00CE29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174 084 438,02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E6E9F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154 145 374,00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6AC4C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167 759 674,00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8D9E" w14:textId="77777777" w:rsidR="00CE296D" w:rsidRPr="003D65D0" w:rsidRDefault="00526A01" w:rsidP="00CE29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678 931 374,11</w:t>
            </w:r>
          </w:p>
        </w:tc>
      </w:tr>
      <w:tr w:rsidR="00CE296D" w:rsidRPr="003D65D0" w14:paraId="0680D7B9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122C5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 xml:space="preserve">Комплекс процессных мероприятий </w:t>
            </w:r>
          </w:p>
          <w:p w14:paraId="04BF94B2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«Обеспечение отдыха и оздоровления детей» (всего), в том числе: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81BD3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3 326 031,62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0391A" w14:textId="77777777" w:rsidR="00CE296D" w:rsidRPr="003D65D0" w:rsidRDefault="00526A01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3 307 537,08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B9747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1 551 061,00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749CD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1 551 061,00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EA21" w14:textId="77777777" w:rsidR="00CE296D" w:rsidRPr="003D65D0" w:rsidRDefault="00526A01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9 735 690,70</w:t>
            </w:r>
          </w:p>
        </w:tc>
      </w:tr>
      <w:tr w:rsidR="00CE296D" w:rsidRPr="003D65D0" w14:paraId="341AA5A6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07E9F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645E6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902 267,44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43B81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BB17C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4B1ED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A7656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4 480 367,44</w:t>
            </w:r>
          </w:p>
        </w:tc>
      </w:tr>
      <w:tr w:rsidR="00CE296D" w:rsidRPr="003D65D0" w14:paraId="225E4E07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19410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A23F2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2 423 764,18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1D7C0" w14:textId="77777777" w:rsidR="00CE296D" w:rsidRPr="003D65D0" w:rsidRDefault="00526A01" w:rsidP="00CE29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2 114 837,08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EBC9C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358 361,00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6A10A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358 361,00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B37A" w14:textId="77777777" w:rsidR="00CE296D" w:rsidRPr="003D65D0" w:rsidRDefault="00526A01" w:rsidP="00CE29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5 255 323,26</w:t>
            </w:r>
          </w:p>
        </w:tc>
      </w:tr>
      <w:tr w:rsidR="00CE296D" w:rsidRPr="003D65D0" w14:paraId="1D124B18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41C04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 xml:space="preserve">Комплекс процессных мероприятий «Обеспечение деятельности </w:t>
            </w:r>
            <w:r w:rsidRPr="003D65D0">
              <w:rPr>
                <w:color w:val="000000"/>
                <w:sz w:val="18"/>
                <w:szCs w:val="18"/>
              </w:rPr>
              <w:lastRenderedPageBreak/>
              <w:t>организаций, подведомственных Управлению образования» (всего),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8524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lastRenderedPageBreak/>
              <w:t>21 908 499,35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79F0E" w14:textId="77777777" w:rsidR="00CE296D" w:rsidRPr="003D65D0" w:rsidRDefault="00526A01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22 720 736,92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DA1EB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22 035 648,00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9994C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23 812 448,00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AEC26" w14:textId="77777777" w:rsidR="00CE296D" w:rsidRPr="003D65D0" w:rsidRDefault="00526A01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90 477 332,27</w:t>
            </w:r>
          </w:p>
        </w:tc>
      </w:tr>
      <w:tr w:rsidR="00CE296D" w:rsidRPr="003D65D0" w14:paraId="747E9F56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790BD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88545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21 908 499,35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D5D0A" w14:textId="77777777" w:rsidR="00CE296D" w:rsidRPr="003D65D0" w:rsidRDefault="00526A01" w:rsidP="00CE29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22 720 736,92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73295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22 035 648,00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C51F9" w14:textId="77777777" w:rsidR="00CE296D" w:rsidRPr="003D65D0" w:rsidRDefault="00CE296D" w:rsidP="00CE296D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23 812 448,00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1A11C" w14:textId="77777777" w:rsidR="00CE296D" w:rsidRPr="003D65D0" w:rsidRDefault="00526A01" w:rsidP="00CE296D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90 477 332,27</w:t>
            </w:r>
          </w:p>
        </w:tc>
      </w:tr>
      <w:tr w:rsidR="00CE296D" w:rsidRPr="003D65D0" w14:paraId="14D3A5CD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3A34C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Направление: «Формирование условий для комплексного решения проблем безнадзорности и правонарушений несовершеннолетних» (всего),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7A97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7E6D8" w14:textId="77777777" w:rsidR="00CE296D" w:rsidRPr="003D65D0" w:rsidRDefault="00526A01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107 013,17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CD34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00A79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A1D9" w14:textId="77777777" w:rsidR="00CE296D" w:rsidRPr="003D65D0" w:rsidRDefault="00526A01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299 013,17</w:t>
            </w:r>
          </w:p>
        </w:tc>
      </w:tr>
      <w:tr w:rsidR="00CE296D" w:rsidRPr="003D65D0" w14:paraId="53BC96D2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C6426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AB28A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1C78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0F43E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E7C2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D36B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288 000,00</w:t>
            </w:r>
          </w:p>
        </w:tc>
      </w:tr>
      <w:tr w:rsidR="00CE296D" w:rsidRPr="003D65D0" w14:paraId="3AEA4016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E629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46DA3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EEFA4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11 013,17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C2FF0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7B6FF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41FF2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11 013,17</w:t>
            </w:r>
          </w:p>
        </w:tc>
      </w:tr>
      <w:tr w:rsidR="00CE296D" w:rsidRPr="003D65D0" w14:paraId="75D329D6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9562C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 xml:space="preserve">Комплекс процессных мероприятий «Создание условий для организованного отдыха и занятости детей, состоящих на профилактическом учете в органах внутренних дел» (всего), в том числе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BA914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24EF7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107 013,17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C2662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95078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07C0" w14:textId="77777777" w:rsidR="00CE296D" w:rsidRPr="003D65D0" w:rsidRDefault="00526A01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299 013,17</w:t>
            </w:r>
          </w:p>
        </w:tc>
      </w:tr>
      <w:tr w:rsidR="00CE296D" w:rsidRPr="003D65D0" w14:paraId="3A4A83A3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8F5D2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 xml:space="preserve">Областной бюджет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B5587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CE686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46B49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4A9BB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05F72" w14:textId="77777777" w:rsidR="00CE296D" w:rsidRPr="003D65D0" w:rsidRDefault="00CE296D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288 000,00</w:t>
            </w:r>
          </w:p>
        </w:tc>
      </w:tr>
      <w:tr w:rsidR="00526A01" w:rsidRPr="003D65D0" w14:paraId="2B0251E6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8DB48" w14:textId="77777777" w:rsidR="00526A01" w:rsidRPr="003D65D0" w:rsidRDefault="00526A01" w:rsidP="00526A01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1358C" w14:textId="77777777" w:rsidR="00526A01" w:rsidRPr="003D65D0" w:rsidRDefault="00526A01" w:rsidP="00526A0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FEDE9" w14:textId="77777777" w:rsidR="00526A01" w:rsidRPr="003D65D0" w:rsidRDefault="00526A01" w:rsidP="00526A0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11 013,17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EA5F" w14:textId="77777777" w:rsidR="00526A01" w:rsidRPr="003D65D0" w:rsidRDefault="00526A01" w:rsidP="00526A0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197A" w14:textId="77777777" w:rsidR="00526A01" w:rsidRPr="003D65D0" w:rsidRDefault="00526A01" w:rsidP="00526A0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0246E" w14:textId="77777777" w:rsidR="00526A01" w:rsidRPr="003D65D0" w:rsidRDefault="00526A01" w:rsidP="00526A0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11 013,17</w:t>
            </w:r>
          </w:p>
        </w:tc>
      </w:tr>
      <w:tr w:rsidR="00CE296D" w:rsidRPr="003D65D0" w14:paraId="52C0A3C0" w14:textId="77777777" w:rsidTr="0081688E">
        <w:trPr>
          <w:gridAfter w:val="1"/>
          <w:wAfter w:w="13" w:type="dxa"/>
          <w:trHeight w:val="449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CB867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Муниципальная программа (всего), в том числе: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B04B5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477 861 927,34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083EC" w14:textId="77777777" w:rsidR="00CE296D" w:rsidRPr="003D65D0" w:rsidRDefault="00526A01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471 169 644,26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1CB5A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449 334 661,00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14A3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464 257 732,20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7BFE" w14:textId="77777777" w:rsidR="00822C6E" w:rsidRPr="003D65D0" w:rsidRDefault="00526A01" w:rsidP="00822C6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1 862 623 964,80</w:t>
            </w:r>
          </w:p>
        </w:tc>
      </w:tr>
      <w:tr w:rsidR="00CE296D" w:rsidRPr="003D65D0" w14:paraId="6FC73B45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6ECD8" w14:textId="77777777" w:rsidR="00CE296D" w:rsidRPr="003D65D0" w:rsidRDefault="00CE296D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8EA1D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40 298 466,31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A5DF5" w14:textId="77777777" w:rsidR="00CE296D" w:rsidRPr="003D65D0" w:rsidRDefault="00822C6E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41 888 006,50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370EC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41 017 462,59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FDD50" w14:textId="77777777" w:rsidR="00CE296D" w:rsidRPr="003D65D0" w:rsidRDefault="00CE296D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39 691 991,32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9F5CC" w14:textId="77777777" w:rsidR="00CE296D" w:rsidRPr="003D65D0" w:rsidRDefault="00822C6E" w:rsidP="00DC785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162 895 926,72</w:t>
            </w:r>
          </w:p>
        </w:tc>
      </w:tr>
      <w:tr w:rsidR="00CE296D" w:rsidRPr="003D65D0" w14:paraId="485CDE64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9B932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27D6B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230 223 453,99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4BF0" w14:textId="77777777" w:rsidR="00CE296D" w:rsidRPr="003D65D0" w:rsidRDefault="00526A01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230 287 296,81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7F667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231 777 815,41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49A72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232 635 257,88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5D6C4" w14:textId="77777777" w:rsidR="00CE296D" w:rsidRPr="003D65D0" w:rsidRDefault="00526A01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924 923 824,09</w:t>
            </w:r>
          </w:p>
        </w:tc>
      </w:tr>
      <w:tr w:rsidR="00CE296D" w:rsidRPr="003D65D0" w14:paraId="4B279A9B" w14:textId="77777777" w:rsidTr="0081688E">
        <w:trPr>
          <w:gridAfter w:val="1"/>
          <w:wAfter w:w="13" w:type="dxa"/>
          <w:trHeight w:val="300"/>
        </w:trPr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C7D38" w14:textId="77777777" w:rsidR="00CE296D" w:rsidRPr="003D65D0" w:rsidRDefault="00CE296D" w:rsidP="00CE296D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8D7C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207 340 007,04</w:t>
            </w:r>
          </w:p>
        </w:tc>
        <w:tc>
          <w:tcPr>
            <w:tcW w:w="1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C941B" w14:textId="77777777" w:rsidR="00CE296D" w:rsidRPr="003D65D0" w:rsidRDefault="00526A01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198 994 340,95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A348" w14:textId="77777777" w:rsidR="00CE296D" w:rsidRPr="003D65D0" w:rsidRDefault="00CE296D" w:rsidP="00CE296D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176 539 383,00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6C1F8" w14:textId="77777777" w:rsidR="00CE296D" w:rsidRPr="003D65D0" w:rsidRDefault="00CE296D" w:rsidP="00CE296D">
            <w:pPr>
              <w:ind w:left="3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191 930 483,00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C2581" w14:textId="77777777" w:rsidR="00CE296D" w:rsidRPr="003D65D0" w:rsidRDefault="00CC71E2" w:rsidP="00CE296D">
            <w:pPr>
              <w:ind w:left="36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774 804 213,99</w:t>
            </w:r>
          </w:p>
        </w:tc>
      </w:tr>
    </w:tbl>
    <w:p w14:paraId="496316DB" w14:textId="77777777" w:rsidR="00D8568C" w:rsidRPr="003D65D0" w:rsidRDefault="00D8568C" w:rsidP="00D8568C">
      <w:pPr>
        <w:pStyle w:val="a3"/>
        <w:tabs>
          <w:tab w:val="left" w:pos="0"/>
        </w:tabs>
        <w:jc w:val="both"/>
      </w:pPr>
    </w:p>
    <w:p w14:paraId="7970B4A2" w14:textId="77777777" w:rsidR="00822C6E" w:rsidRDefault="00D8568C" w:rsidP="00327EE9">
      <w:pPr>
        <w:pStyle w:val="a3"/>
        <w:tabs>
          <w:tab w:val="clear" w:pos="4153"/>
          <w:tab w:val="clear" w:pos="8306"/>
          <w:tab w:val="left" w:pos="0"/>
        </w:tabs>
        <w:jc w:val="both"/>
        <w:rPr>
          <w:sz w:val="28"/>
          <w:szCs w:val="28"/>
        </w:rPr>
      </w:pPr>
      <w:r w:rsidRPr="00327EE9">
        <w:rPr>
          <w:sz w:val="28"/>
          <w:szCs w:val="28"/>
        </w:rPr>
        <w:tab/>
      </w:r>
      <w:r w:rsidR="00CE296D" w:rsidRPr="00327EE9">
        <w:rPr>
          <w:sz w:val="28"/>
          <w:szCs w:val="28"/>
        </w:rPr>
        <w:t>2</w:t>
      </w:r>
      <w:r w:rsidR="00750642" w:rsidRPr="00327EE9">
        <w:rPr>
          <w:sz w:val="28"/>
          <w:szCs w:val="28"/>
        </w:rPr>
        <w:t xml:space="preserve">) </w:t>
      </w:r>
      <w:r w:rsidR="00327EE9" w:rsidRPr="00327EE9">
        <w:rPr>
          <w:sz w:val="28"/>
          <w:szCs w:val="28"/>
        </w:rPr>
        <w:t xml:space="preserve">раздел 5 «Финансовое обеспечение </w:t>
      </w:r>
      <w:r w:rsidR="00327EE9" w:rsidRPr="00327EE9">
        <w:rPr>
          <w:color w:val="000000"/>
          <w:sz w:val="28"/>
          <w:szCs w:val="28"/>
        </w:rPr>
        <w:t xml:space="preserve">проекта «Все лучшее </w:t>
      </w:r>
      <w:r w:rsidR="0081688E" w:rsidRPr="00327EE9">
        <w:rPr>
          <w:color w:val="000000"/>
          <w:sz w:val="28"/>
          <w:szCs w:val="28"/>
        </w:rPr>
        <w:t>детям» приложения</w:t>
      </w:r>
      <w:r w:rsidR="00327EE9">
        <w:rPr>
          <w:sz w:val="28"/>
          <w:szCs w:val="28"/>
        </w:rPr>
        <w:t xml:space="preserve"> 3 изложить в следующей редакции:</w:t>
      </w:r>
    </w:p>
    <w:p w14:paraId="73CEAC53" w14:textId="77777777" w:rsidR="00327EE9" w:rsidRDefault="00327EE9" w:rsidP="00327EE9">
      <w:pPr>
        <w:jc w:val="center"/>
      </w:pPr>
    </w:p>
    <w:p w14:paraId="5AB5E78F" w14:textId="77777777" w:rsidR="00327EE9" w:rsidRPr="0081688E" w:rsidRDefault="00327EE9" w:rsidP="00327EE9">
      <w:pPr>
        <w:jc w:val="center"/>
        <w:rPr>
          <w:color w:val="000000"/>
          <w:sz w:val="28"/>
          <w:szCs w:val="28"/>
        </w:rPr>
      </w:pPr>
      <w:r w:rsidRPr="0081688E">
        <w:rPr>
          <w:sz w:val="28"/>
          <w:szCs w:val="28"/>
        </w:rPr>
        <w:t xml:space="preserve">«5. Финансовое обеспечение </w:t>
      </w:r>
      <w:r w:rsidRPr="0081688E">
        <w:rPr>
          <w:color w:val="000000"/>
          <w:sz w:val="28"/>
          <w:szCs w:val="28"/>
        </w:rPr>
        <w:t xml:space="preserve">проекта «Все лучшее детям»  </w:t>
      </w:r>
    </w:p>
    <w:tbl>
      <w:tblPr>
        <w:tblW w:w="9782" w:type="dxa"/>
        <w:tblInd w:w="-289" w:type="dxa"/>
        <w:tblLook w:val="04A0" w:firstRow="1" w:lastRow="0" w:firstColumn="1" w:lastColumn="0" w:noHBand="0" w:noVBand="1"/>
      </w:tblPr>
      <w:tblGrid>
        <w:gridCol w:w="704"/>
        <w:gridCol w:w="2693"/>
        <w:gridCol w:w="1282"/>
        <w:gridCol w:w="1417"/>
        <w:gridCol w:w="1065"/>
        <w:gridCol w:w="993"/>
        <w:gridCol w:w="1628"/>
      </w:tblGrid>
      <w:tr w:rsidR="00327EE9" w:rsidRPr="00B64A75" w14:paraId="7CE95AA6" w14:textId="77777777" w:rsidTr="00327EE9">
        <w:trPr>
          <w:trHeight w:val="428"/>
          <w:tblHeader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13916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7B630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38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4E4A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</w:tr>
      <w:tr w:rsidR="00327EE9" w:rsidRPr="00B64A75" w14:paraId="1E441D26" w14:textId="77777777" w:rsidTr="00327EE9">
        <w:trPr>
          <w:trHeight w:val="278"/>
          <w:tblHeader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7967B" w14:textId="77777777" w:rsidR="00327EE9" w:rsidRPr="00B64A75" w:rsidRDefault="00327EE9" w:rsidP="004932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4B00C" w14:textId="77777777" w:rsidR="00327EE9" w:rsidRPr="00B64A75" w:rsidRDefault="00327EE9" w:rsidP="004932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7B26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B42E2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1CF64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DE965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AFBF21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Всего</w:t>
            </w:r>
          </w:p>
        </w:tc>
      </w:tr>
      <w:tr w:rsidR="00327EE9" w:rsidRPr="00B64A75" w14:paraId="7C7F3F76" w14:textId="77777777" w:rsidTr="00327EE9">
        <w:trPr>
          <w:trHeight w:val="300"/>
          <w:tblHeader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EEB36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23721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 2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9D5E4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4AB1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5159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AB67F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806F3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</w:tr>
      <w:tr w:rsidR="00327EE9" w:rsidRPr="003733A3" w14:paraId="31C38A45" w14:textId="77777777" w:rsidTr="00327EE9">
        <w:trPr>
          <w:trHeight w:val="561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91FF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AE7E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 xml:space="preserve">Задача «Реализация мероприятий по капитальному ремонту и оснащению средствами обучения и воспитания муниципальных общеобразовательных организаций, в которых непосредственно осуществляется образовательная </w:t>
            </w:r>
            <w:r w:rsidRPr="00B64A75">
              <w:rPr>
                <w:color w:val="000000"/>
                <w:sz w:val="20"/>
                <w:szCs w:val="20"/>
              </w:rPr>
              <w:lastRenderedPageBreak/>
              <w:t xml:space="preserve">деятельность по образовательным программам начального общего, основного общего и (или) среднего общего образования» (всего),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DCDC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lastRenderedPageBreak/>
              <w:t>1 542 112,35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EA989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628 219,49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966E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D381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3B1AA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2 170 331,84</w:t>
            </w:r>
          </w:p>
        </w:tc>
      </w:tr>
      <w:tr w:rsidR="00327EE9" w:rsidRPr="003733A3" w14:paraId="49A15CE5" w14:textId="77777777" w:rsidTr="00327EE9">
        <w:trPr>
          <w:trHeight w:val="155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C45CB" w14:textId="77777777" w:rsidR="00327EE9" w:rsidRPr="00B64A75" w:rsidRDefault="00327EE9" w:rsidP="004932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E5696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8A2A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46A5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C1C87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F5929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C45DF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27EE9" w:rsidRPr="003733A3" w14:paraId="4C491008" w14:textId="77777777" w:rsidTr="00327EE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591B6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3C8C3" w14:textId="77777777" w:rsidR="00327EE9" w:rsidRPr="00B64A75" w:rsidRDefault="00327EE9" w:rsidP="004932D1">
            <w:pPr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9ABEC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905 848,55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5305D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1908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300E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E755C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905 848,55</w:t>
            </w:r>
          </w:p>
        </w:tc>
      </w:tr>
      <w:tr w:rsidR="00327EE9" w:rsidRPr="003733A3" w14:paraId="24F3CB89" w14:textId="77777777" w:rsidTr="00327EE9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8D2EE" w14:textId="77777777" w:rsidR="00327EE9" w:rsidRPr="00B64A75" w:rsidRDefault="00327EE9" w:rsidP="004932D1">
            <w:pPr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0CE00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B22A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  <w:lang w:val="en-US"/>
              </w:rPr>
              <w:t>570 40</w:t>
            </w:r>
            <w:r w:rsidRPr="00327EE9">
              <w:rPr>
                <w:color w:val="000000"/>
                <w:sz w:val="20"/>
                <w:szCs w:val="20"/>
              </w:rPr>
              <w:t>8,38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EB8C5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564 903,73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32A4C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A5915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72AA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1 135 312,11</w:t>
            </w:r>
          </w:p>
        </w:tc>
      </w:tr>
      <w:tr w:rsidR="00327EE9" w:rsidRPr="003733A3" w14:paraId="77FE100A" w14:textId="77777777" w:rsidTr="00327EE9">
        <w:trPr>
          <w:trHeight w:val="3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41033" w14:textId="77777777" w:rsidR="00327EE9" w:rsidRPr="00B64A75" w:rsidRDefault="00327EE9" w:rsidP="004932D1">
            <w:pPr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4EAA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BD4D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65 855,42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7223F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63 315,76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9743F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78EB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495A7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129 171,18</w:t>
            </w:r>
          </w:p>
        </w:tc>
      </w:tr>
      <w:tr w:rsidR="00327EE9" w:rsidRPr="003733A3" w14:paraId="36CED8E9" w14:textId="77777777" w:rsidTr="00327EE9">
        <w:trPr>
          <w:trHeight w:val="780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A50E2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1.1.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DD4AE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 xml:space="preserve">Мероприятие: «Общеобразовательные организации оснащены средствами обучения и воспитания, в том числе для изучения естественно-научного и математического цикла, для реализации образовательных программ по учебным предметам «Основы безопасности и защиты Родины», «Труд (Технология)» (всего),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4E43C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945 592,24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4C782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6ADC6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862F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9794A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945 592,24</w:t>
            </w:r>
          </w:p>
        </w:tc>
      </w:tr>
      <w:tr w:rsidR="00327EE9" w:rsidRPr="003733A3" w14:paraId="7CE1ADB5" w14:textId="77777777" w:rsidTr="00327EE9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31FF" w14:textId="77777777" w:rsidR="00327EE9" w:rsidRPr="00B64A75" w:rsidRDefault="00327EE9" w:rsidP="004932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EC4D2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1AD8A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B6DB6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AC25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4D6CB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0EAF0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27EE9" w:rsidRPr="003733A3" w14:paraId="1C3C9F6B" w14:textId="77777777" w:rsidTr="00327EE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059E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6AD2" w14:textId="77777777" w:rsidR="00327EE9" w:rsidRPr="00B64A75" w:rsidRDefault="00327EE9" w:rsidP="004932D1">
            <w:pPr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CDD6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905 848,55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95287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B8F8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D737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819A4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905 848,55</w:t>
            </w:r>
          </w:p>
        </w:tc>
      </w:tr>
      <w:tr w:rsidR="00327EE9" w:rsidRPr="003733A3" w14:paraId="74E4CF52" w14:textId="77777777" w:rsidTr="00327EE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C82A4" w14:textId="77777777" w:rsidR="00327EE9" w:rsidRPr="00B64A75" w:rsidRDefault="00327EE9" w:rsidP="004932D1">
            <w:pPr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C550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71F2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37 743,69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20943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A1998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4B648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1CEBC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37 743,69</w:t>
            </w:r>
          </w:p>
        </w:tc>
      </w:tr>
      <w:tr w:rsidR="00327EE9" w:rsidRPr="003733A3" w14:paraId="095B7776" w14:textId="77777777" w:rsidTr="00327EE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27281" w14:textId="77777777" w:rsidR="00327EE9" w:rsidRPr="00B64A75" w:rsidRDefault="00327EE9" w:rsidP="004932D1">
            <w:pPr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F8020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2D7B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4AA12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D149C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C74A0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12E155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327EE9" w:rsidRPr="003733A3" w14:paraId="1574429A" w14:textId="77777777" w:rsidTr="00327EE9">
        <w:trPr>
          <w:trHeight w:val="447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2ADD5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6E31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 xml:space="preserve">Мероприятие: «Проведение ремонтных работ по замене оконных блоков в муниципальных общеобразовательных организациях» (всего), 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70EEA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596 520,11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3FAED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628 219,49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40B9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5BEF7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7BE7B0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1 224 739,60</w:t>
            </w:r>
          </w:p>
        </w:tc>
      </w:tr>
      <w:tr w:rsidR="00327EE9" w:rsidRPr="003733A3" w14:paraId="78C9BE1B" w14:textId="77777777" w:rsidTr="00327EE9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BC492" w14:textId="77777777" w:rsidR="00327EE9" w:rsidRPr="00B64A75" w:rsidRDefault="00327EE9" w:rsidP="004932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0D87A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8614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8B3A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015F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8500F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C43247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327EE9" w:rsidRPr="003733A3" w14:paraId="2F911E1F" w14:textId="77777777" w:rsidTr="00327EE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1CB9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DC6C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DCE69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532 664,69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46E4E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564 903,73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8A737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3ACA4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2EA3F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1 097 568,42</w:t>
            </w:r>
          </w:p>
        </w:tc>
      </w:tr>
      <w:tr w:rsidR="00327EE9" w:rsidRPr="003733A3" w14:paraId="3A82EDAC" w14:textId="77777777" w:rsidTr="00327EE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D5DAE" w14:textId="77777777" w:rsidR="00327EE9" w:rsidRPr="00B64A75" w:rsidRDefault="00327EE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FD4EB" w14:textId="77777777" w:rsidR="00327EE9" w:rsidRPr="00B64A75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B64A75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2D30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63 855,42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A60E8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63 315,76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46F4A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E168A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327EE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38FDD" w14:textId="77777777" w:rsidR="00327EE9" w:rsidRPr="00327EE9" w:rsidRDefault="00327EE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127 171,18</w:t>
            </w:r>
          </w:p>
        </w:tc>
      </w:tr>
      <w:tr w:rsidR="00327EE9" w:rsidRPr="003733A3" w14:paraId="0E8678E2" w14:textId="77777777" w:rsidTr="00327EE9">
        <w:trPr>
          <w:trHeight w:val="326"/>
        </w:trPr>
        <w:tc>
          <w:tcPr>
            <w:tcW w:w="7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4B7E6" w14:textId="77777777" w:rsidR="00327EE9" w:rsidRPr="00B64A75" w:rsidRDefault="00327EE9" w:rsidP="004932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A7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D949" w14:textId="77777777" w:rsidR="00327EE9" w:rsidRPr="0066733C" w:rsidRDefault="00327EE9" w:rsidP="004932D1">
            <w:pPr>
              <w:rPr>
                <w:color w:val="000000"/>
                <w:sz w:val="20"/>
                <w:szCs w:val="20"/>
              </w:rPr>
            </w:pPr>
            <w:r w:rsidRPr="0066733C">
              <w:rPr>
                <w:color w:val="000000"/>
                <w:sz w:val="20"/>
                <w:szCs w:val="20"/>
              </w:rPr>
              <w:t xml:space="preserve">Проект «Все лучшее детям» (всего), </w:t>
            </w:r>
          </w:p>
        </w:tc>
        <w:tc>
          <w:tcPr>
            <w:tcW w:w="12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F7A1E" w14:textId="77777777" w:rsidR="00327EE9" w:rsidRPr="003733A3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1 542 112,35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CBE5E" w14:textId="77777777" w:rsidR="00327EE9" w:rsidRPr="003733A3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628 219,49</w:t>
            </w:r>
          </w:p>
        </w:tc>
        <w:tc>
          <w:tcPr>
            <w:tcW w:w="10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0486" w14:textId="77777777" w:rsidR="00327EE9" w:rsidRPr="003733A3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52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A637E" w14:textId="77777777" w:rsidR="00327EE9" w:rsidRPr="003733A3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52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397B84F" w14:textId="77777777" w:rsidR="00327EE9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2 170 331,84</w:t>
            </w:r>
          </w:p>
        </w:tc>
      </w:tr>
      <w:tr w:rsidR="00327EE9" w:rsidRPr="003733A3" w14:paraId="4C43E15B" w14:textId="77777777" w:rsidTr="00327EE9">
        <w:trPr>
          <w:trHeight w:val="300"/>
        </w:trPr>
        <w:tc>
          <w:tcPr>
            <w:tcW w:w="7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822D5" w14:textId="77777777" w:rsidR="00327EE9" w:rsidRPr="00B64A75" w:rsidRDefault="00327EE9" w:rsidP="004932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3014" w14:textId="77777777" w:rsidR="00327EE9" w:rsidRPr="0066733C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66733C">
              <w:rPr>
                <w:color w:val="000000"/>
                <w:sz w:val="20"/>
                <w:szCs w:val="20"/>
              </w:rPr>
              <w:t xml:space="preserve">в том числе: </w:t>
            </w:r>
          </w:p>
        </w:tc>
        <w:tc>
          <w:tcPr>
            <w:tcW w:w="12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3BEC" w14:textId="77777777" w:rsidR="00327EE9" w:rsidRPr="003733A3" w:rsidRDefault="00327EE9" w:rsidP="004932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9793D" w14:textId="77777777" w:rsidR="00327EE9" w:rsidRPr="003733A3" w:rsidRDefault="00327EE9" w:rsidP="004932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1551" w14:textId="77777777" w:rsidR="00327EE9" w:rsidRPr="003733A3" w:rsidRDefault="00327EE9" w:rsidP="004932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79D84" w14:textId="77777777" w:rsidR="00327EE9" w:rsidRPr="003733A3" w:rsidRDefault="00327EE9" w:rsidP="004932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A9AC" w14:textId="77777777" w:rsidR="00327EE9" w:rsidRPr="003733A3" w:rsidRDefault="00327EE9" w:rsidP="004932D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27EE9" w:rsidRPr="003733A3" w14:paraId="5E891A72" w14:textId="77777777" w:rsidTr="00327EE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950E6" w14:textId="77777777" w:rsidR="00327EE9" w:rsidRPr="00B64A75" w:rsidRDefault="00327EE9" w:rsidP="004932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A7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17686" w14:textId="77777777" w:rsidR="00327EE9" w:rsidRPr="0066733C" w:rsidRDefault="00327EE9" w:rsidP="004932D1">
            <w:pPr>
              <w:rPr>
                <w:color w:val="000000"/>
                <w:sz w:val="20"/>
                <w:szCs w:val="20"/>
              </w:rPr>
            </w:pPr>
            <w:r w:rsidRPr="0066733C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CCE6" w14:textId="77777777" w:rsidR="00327EE9" w:rsidRPr="003733A3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733A3">
              <w:rPr>
                <w:b/>
                <w:bCs/>
                <w:color w:val="000000"/>
                <w:sz w:val="20"/>
                <w:szCs w:val="20"/>
              </w:rPr>
              <w:t>905 848,5</w:t>
            </w:r>
            <w:r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D3B57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52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63C0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52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1B35E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52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ABEDE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522">
              <w:rPr>
                <w:b/>
                <w:bCs/>
                <w:color w:val="000000"/>
                <w:sz w:val="20"/>
                <w:szCs w:val="20"/>
              </w:rPr>
              <w:t>905 848,55</w:t>
            </w:r>
          </w:p>
        </w:tc>
      </w:tr>
      <w:tr w:rsidR="00327EE9" w:rsidRPr="003733A3" w14:paraId="2AE8E648" w14:textId="77777777" w:rsidTr="00327EE9">
        <w:trPr>
          <w:trHeight w:val="32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87269" w14:textId="77777777" w:rsidR="00327EE9" w:rsidRPr="00B64A75" w:rsidRDefault="00327EE9" w:rsidP="004932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A7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0EAB" w14:textId="77777777" w:rsidR="00327EE9" w:rsidRPr="0066733C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66733C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9EE0" w14:textId="77777777" w:rsidR="00327EE9" w:rsidRPr="003733A3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570 408,38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A84F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564 903,73</w:t>
            </w:r>
          </w:p>
        </w:tc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D8344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52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193C1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52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E3AF6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1 135 312,11</w:t>
            </w:r>
          </w:p>
        </w:tc>
      </w:tr>
      <w:tr w:rsidR="00327EE9" w:rsidRPr="003733A3" w14:paraId="1F723030" w14:textId="77777777" w:rsidTr="00327EE9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15BF" w14:textId="77777777" w:rsidR="00327EE9" w:rsidRPr="00B64A75" w:rsidRDefault="00327EE9" w:rsidP="004932D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64A7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A2611" w14:textId="77777777" w:rsidR="00327EE9" w:rsidRPr="0066733C" w:rsidRDefault="00327EE9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66733C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3204F" w14:textId="77777777" w:rsidR="00327EE9" w:rsidRPr="003733A3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3733A3">
              <w:rPr>
                <w:b/>
                <w:bCs/>
                <w:color w:val="000000"/>
                <w:sz w:val="20"/>
                <w:szCs w:val="20"/>
              </w:rPr>
              <w:t>65 855,42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B5124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63 315,76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48EC4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52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FA5A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7752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21FFF" w14:textId="77777777" w:rsidR="00327EE9" w:rsidRPr="00577522" w:rsidRDefault="00327EE9" w:rsidP="004932D1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129 171,18</w:t>
            </w:r>
          </w:p>
        </w:tc>
      </w:tr>
    </w:tbl>
    <w:p w14:paraId="7AAF5DE7" w14:textId="77777777" w:rsidR="00327EE9" w:rsidRPr="00327EE9" w:rsidRDefault="00327EE9" w:rsidP="00327EE9">
      <w:pPr>
        <w:pStyle w:val="a3"/>
        <w:tabs>
          <w:tab w:val="clear" w:pos="4153"/>
          <w:tab w:val="clear" w:pos="8306"/>
          <w:tab w:val="left" w:pos="0"/>
        </w:tabs>
        <w:jc w:val="both"/>
        <w:rPr>
          <w:sz w:val="28"/>
          <w:szCs w:val="28"/>
        </w:rPr>
      </w:pPr>
    </w:p>
    <w:p w14:paraId="34B25729" w14:textId="77777777" w:rsidR="00F70006" w:rsidRPr="003D65D0" w:rsidRDefault="00F70006" w:rsidP="00F70006">
      <w:pPr>
        <w:pStyle w:val="ab"/>
        <w:tabs>
          <w:tab w:val="clear" w:pos="9498"/>
        </w:tabs>
        <w:ind w:firstLine="708"/>
        <w:jc w:val="both"/>
      </w:pPr>
      <w:r>
        <w:t>3</w:t>
      </w:r>
      <w:r w:rsidRPr="003D65D0">
        <w:t>) приложение 5 к постановлению администрации изложить в редакции согласно приложению к настоящему постановлению;</w:t>
      </w:r>
    </w:p>
    <w:p w14:paraId="38C69DA1" w14:textId="77777777" w:rsidR="00D8568C" w:rsidRDefault="00F70006" w:rsidP="00825602">
      <w:pPr>
        <w:pStyle w:val="a3"/>
        <w:tabs>
          <w:tab w:val="clear" w:pos="4153"/>
          <w:tab w:val="clear" w:pos="8306"/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4</w:t>
      </w:r>
      <w:r w:rsidR="00D8568C" w:rsidRPr="003D65D0">
        <w:rPr>
          <w:sz w:val="28"/>
          <w:szCs w:val="28"/>
        </w:rPr>
        <w:t xml:space="preserve">) раздел </w:t>
      </w:r>
      <w:r w:rsidR="00825602">
        <w:rPr>
          <w:sz w:val="28"/>
          <w:szCs w:val="28"/>
        </w:rPr>
        <w:t>5</w:t>
      </w:r>
      <w:r w:rsidR="00D8568C" w:rsidRPr="003D65D0">
        <w:rPr>
          <w:sz w:val="28"/>
          <w:szCs w:val="28"/>
        </w:rPr>
        <w:t xml:space="preserve"> </w:t>
      </w:r>
      <w:r w:rsidR="00825602" w:rsidRPr="00825602">
        <w:rPr>
          <w:sz w:val="28"/>
          <w:szCs w:val="28"/>
        </w:rPr>
        <w:t>Финансовое обеспечение комплекса процессных мероприятий</w:t>
      </w:r>
      <w:r w:rsidR="00825602">
        <w:rPr>
          <w:sz w:val="28"/>
          <w:szCs w:val="28"/>
        </w:rPr>
        <w:t xml:space="preserve"> </w:t>
      </w:r>
      <w:r w:rsidR="00825602" w:rsidRPr="00825602">
        <w:rPr>
          <w:sz w:val="28"/>
          <w:szCs w:val="28"/>
        </w:rPr>
        <w:t xml:space="preserve">«Обеспечение отдыха и оздоровления детей» </w:t>
      </w:r>
      <w:r w:rsidR="00D8568C" w:rsidRPr="003D65D0">
        <w:rPr>
          <w:sz w:val="28"/>
          <w:szCs w:val="28"/>
        </w:rPr>
        <w:t xml:space="preserve">приложения </w:t>
      </w:r>
      <w:r w:rsidR="00E83193" w:rsidRPr="003D65D0">
        <w:rPr>
          <w:sz w:val="28"/>
          <w:szCs w:val="28"/>
        </w:rPr>
        <w:t>6</w:t>
      </w:r>
      <w:r w:rsidR="00D8568C" w:rsidRPr="003D65D0">
        <w:rPr>
          <w:sz w:val="28"/>
          <w:szCs w:val="28"/>
        </w:rPr>
        <w:t xml:space="preserve"> изложить в следующей редакции: </w:t>
      </w:r>
    </w:p>
    <w:p w14:paraId="369A0C3F" w14:textId="77777777" w:rsidR="00825602" w:rsidRPr="00825602" w:rsidRDefault="00825602" w:rsidP="00825602">
      <w:pPr>
        <w:pStyle w:val="a3"/>
        <w:tabs>
          <w:tab w:val="clear" w:pos="4153"/>
          <w:tab w:val="clear" w:pos="8306"/>
          <w:tab w:val="left" w:pos="0"/>
        </w:tabs>
        <w:jc w:val="both"/>
        <w:rPr>
          <w:sz w:val="28"/>
          <w:szCs w:val="28"/>
        </w:rPr>
      </w:pPr>
    </w:p>
    <w:p w14:paraId="4ED48FCC" w14:textId="77777777" w:rsidR="00825602" w:rsidRPr="00825602" w:rsidRDefault="0081688E" w:rsidP="00825602">
      <w:pPr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="00825602" w:rsidRPr="00825602">
        <w:rPr>
          <w:sz w:val="28"/>
          <w:szCs w:val="28"/>
        </w:rPr>
        <w:t xml:space="preserve">5. Финансовое обеспечение </w:t>
      </w:r>
      <w:r w:rsidR="00825602" w:rsidRPr="00825602">
        <w:rPr>
          <w:color w:val="000000"/>
          <w:sz w:val="28"/>
          <w:szCs w:val="28"/>
        </w:rPr>
        <w:t xml:space="preserve">комплекса процессных мероприятий </w:t>
      </w:r>
    </w:p>
    <w:p w14:paraId="4B9D66D1" w14:textId="77777777" w:rsidR="00825602" w:rsidRPr="00825602" w:rsidRDefault="00825602" w:rsidP="00825602">
      <w:pPr>
        <w:spacing w:line="100" w:lineRule="atLeast"/>
        <w:jc w:val="center"/>
        <w:rPr>
          <w:color w:val="000000"/>
          <w:sz w:val="28"/>
          <w:szCs w:val="28"/>
        </w:rPr>
      </w:pPr>
      <w:r w:rsidRPr="00825602">
        <w:rPr>
          <w:color w:val="000000"/>
          <w:sz w:val="28"/>
          <w:szCs w:val="28"/>
        </w:rPr>
        <w:lastRenderedPageBreak/>
        <w:t>«</w:t>
      </w:r>
      <w:r w:rsidRPr="00825602">
        <w:rPr>
          <w:sz w:val="28"/>
          <w:szCs w:val="28"/>
        </w:rPr>
        <w:t>Обеспечение отдыха и оздоровления детей</w:t>
      </w:r>
      <w:r w:rsidRPr="00825602">
        <w:rPr>
          <w:color w:val="000000"/>
          <w:sz w:val="28"/>
          <w:szCs w:val="28"/>
        </w:rPr>
        <w:t xml:space="preserve">»  </w:t>
      </w:r>
    </w:p>
    <w:p w14:paraId="707E345E" w14:textId="77777777" w:rsidR="00825602" w:rsidRPr="003D47AC" w:rsidRDefault="00825602" w:rsidP="00825602">
      <w:pPr>
        <w:spacing w:line="100" w:lineRule="atLeast"/>
        <w:jc w:val="center"/>
      </w:pPr>
    </w:p>
    <w:tbl>
      <w:tblPr>
        <w:tblW w:w="9675" w:type="dxa"/>
        <w:tblInd w:w="-147" w:type="dxa"/>
        <w:tblLook w:val="04A0" w:firstRow="1" w:lastRow="0" w:firstColumn="1" w:lastColumn="0" w:noHBand="0" w:noVBand="1"/>
      </w:tblPr>
      <w:tblGrid>
        <w:gridCol w:w="656"/>
        <w:gridCol w:w="2818"/>
        <w:gridCol w:w="1255"/>
        <w:gridCol w:w="1263"/>
        <w:gridCol w:w="1268"/>
        <w:gridCol w:w="1220"/>
        <w:gridCol w:w="1195"/>
      </w:tblGrid>
      <w:tr w:rsidR="00825602" w:rsidRPr="00285D41" w14:paraId="3A6F94EE" w14:textId="77777777" w:rsidTr="00825602">
        <w:trPr>
          <w:trHeight w:val="455"/>
          <w:tblHeader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EF30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D3C9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20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0AD93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Объем финансового обеспечения по годам реализации,  рублей</w:t>
            </w:r>
          </w:p>
        </w:tc>
      </w:tr>
      <w:tr w:rsidR="00825602" w:rsidRPr="00285D41" w14:paraId="504A3990" w14:textId="77777777" w:rsidTr="00825602">
        <w:trPr>
          <w:trHeight w:val="315"/>
          <w:tblHeader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12E99" w14:textId="77777777" w:rsidR="00825602" w:rsidRPr="00285D41" w:rsidRDefault="00825602" w:rsidP="00493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59001" w14:textId="77777777" w:rsidR="00825602" w:rsidRPr="00285D41" w:rsidRDefault="00825602" w:rsidP="00493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249D5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7578F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C100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6CB61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532CA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825602" w:rsidRPr="00285D41" w14:paraId="192524E6" w14:textId="77777777" w:rsidTr="00825602">
        <w:trPr>
          <w:trHeight w:val="300"/>
          <w:tblHeader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1C68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1AC7A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 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2B756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03130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BDB32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086C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0E95B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825602" w:rsidRPr="007F32E5" w14:paraId="6AE83FE8" w14:textId="77777777" w:rsidTr="00825602">
        <w:trPr>
          <w:trHeight w:val="59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410E" w14:textId="77777777" w:rsidR="00825602" w:rsidRPr="00285D41" w:rsidRDefault="00825602" w:rsidP="004932D1">
            <w:pPr>
              <w:jc w:val="center"/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D8417" w14:textId="77777777" w:rsidR="00825602" w:rsidRPr="00285D41" w:rsidRDefault="00825602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Задача: </w:t>
            </w:r>
            <w:r>
              <w:rPr>
                <w:color w:val="000000"/>
                <w:sz w:val="20"/>
                <w:szCs w:val="20"/>
              </w:rPr>
              <w:t>«</w:t>
            </w:r>
            <w:r w:rsidRPr="00724523">
              <w:rPr>
                <w:color w:val="000000"/>
                <w:sz w:val="20"/>
                <w:szCs w:val="20"/>
              </w:rPr>
              <w:t>Создание условий для удовлетворения потребностей населения города Трехгорного в качественных и социально значимых услугах оздоровления и занятости несовершеннолетних</w:t>
            </w:r>
            <w:r w:rsidRPr="00285D41">
              <w:rPr>
                <w:color w:val="000000"/>
                <w:sz w:val="20"/>
                <w:szCs w:val="20"/>
              </w:rPr>
              <w:t xml:space="preserve">» (всего), </w:t>
            </w:r>
          </w:p>
          <w:p w14:paraId="12E11D35" w14:textId="77777777" w:rsidR="00825602" w:rsidRPr="00285D41" w:rsidRDefault="00825602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A2C3B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3 326 031,62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FBEB2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3 307 537,08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379FE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1 551 061,00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C027C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1 551 061,00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7F03E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9 735 690,70</w:t>
            </w:r>
          </w:p>
        </w:tc>
      </w:tr>
      <w:tr w:rsidR="00825602" w:rsidRPr="007F32E5" w14:paraId="3259C89D" w14:textId="77777777" w:rsidTr="00825602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9FC1" w14:textId="77777777" w:rsidR="00825602" w:rsidRPr="00285D41" w:rsidRDefault="00825602" w:rsidP="004932D1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5A32D" w14:textId="77777777" w:rsidR="00825602" w:rsidRPr="00285D41" w:rsidRDefault="00825602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1DD1F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902 267,44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CDE22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2792C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F5704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29F99D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4 480 367,44</w:t>
            </w:r>
          </w:p>
        </w:tc>
      </w:tr>
      <w:tr w:rsidR="00825602" w:rsidRPr="007F32E5" w14:paraId="4C468123" w14:textId="77777777" w:rsidTr="00825602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1FAF0" w14:textId="77777777" w:rsidR="00825602" w:rsidRPr="00285D41" w:rsidRDefault="00825602" w:rsidP="004932D1">
            <w:pPr>
              <w:rPr>
                <w:color w:val="000000"/>
                <w:sz w:val="22"/>
                <w:szCs w:val="22"/>
              </w:rPr>
            </w:pPr>
            <w:r w:rsidRPr="00285D41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4A319" w14:textId="77777777" w:rsidR="00825602" w:rsidRPr="00285D41" w:rsidRDefault="00825602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1F517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2 423 764,18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42242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2 114 837,08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332F1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358 361,00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61B66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358 361,00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5D559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5 255 323,26</w:t>
            </w:r>
          </w:p>
        </w:tc>
      </w:tr>
      <w:tr w:rsidR="00825602" w:rsidRPr="007F32E5" w14:paraId="42EC696C" w14:textId="77777777" w:rsidTr="00825602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D4F255" w14:textId="77777777" w:rsidR="00825602" w:rsidRPr="00285D41" w:rsidRDefault="00825602" w:rsidP="004932D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17FD1" w14:textId="77777777" w:rsidR="00825602" w:rsidRPr="00285D41" w:rsidRDefault="00825602" w:rsidP="004932D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Мероприятие: «Организация отдыха детей в каникулярное время</w:t>
            </w:r>
            <w:r w:rsidRPr="00B00386">
              <w:rPr>
                <w:color w:val="000000"/>
                <w:sz w:val="20"/>
                <w:szCs w:val="20"/>
              </w:rPr>
              <w:t>»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285D41">
              <w:rPr>
                <w:color w:val="000000"/>
                <w:sz w:val="20"/>
                <w:szCs w:val="20"/>
              </w:rPr>
              <w:t xml:space="preserve">(всего), </w:t>
            </w:r>
          </w:p>
          <w:p w14:paraId="6A716611" w14:textId="77777777" w:rsidR="00825602" w:rsidRPr="00285D41" w:rsidRDefault="00825602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57EA8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3 326 031,62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8BCC3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  <w:r w:rsidRPr="007F32E5">
              <w:rPr>
                <w:color w:val="000000"/>
                <w:sz w:val="18"/>
                <w:szCs w:val="18"/>
              </w:rPr>
              <w:t xml:space="preserve"> 551 061,00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547E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1 551 061,00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C1C79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1 551 061,00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8D185C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  <w:r w:rsidRPr="007F32E5">
              <w:rPr>
                <w:color w:val="000000"/>
                <w:sz w:val="18"/>
                <w:szCs w:val="18"/>
              </w:rPr>
              <w:t xml:space="preserve"> 979 214,62</w:t>
            </w:r>
          </w:p>
        </w:tc>
      </w:tr>
      <w:tr w:rsidR="00825602" w:rsidRPr="007F32E5" w14:paraId="38739FA2" w14:textId="77777777" w:rsidTr="00825602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53293" w14:textId="77777777" w:rsidR="00825602" w:rsidRPr="00285D41" w:rsidRDefault="00825602" w:rsidP="00493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1D8D1" w14:textId="77777777" w:rsidR="00825602" w:rsidRPr="00285D41" w:rsidRDefault="00825602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7923D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902 267,44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1DD25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83A5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03B6B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42F9F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4 480 367,44</w:t>
            </w:r>
          </w:p>
        </w:tc>
      </w:tr>
      <w:tr w:rsidR="00825602" w:rsidRPr="007F32E5" w14:paraId="5D60B78A" w14:textId="77777777" w:rsidTr="00825602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FDE86" w14:textId="77777777" w:rsidR="00825602" w:rsidRPr="00285D41" w:rsidRDefault="00825602" w:rsidP="00493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88EE6" w14:textId="77777777" w:rsidR="00825602" w:rsidRPr="00285D41" w:rsidRDefault="00825602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EEDB0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2 423 764,18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1547F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2 114 837,08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8AFE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358 361,00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7F9AE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 w:rsidRPr="007F32E5">
              <w:rPr>
                <w:color w:val="000000"/>
                <w:sz w:val="18"/>
                <w:szCs w:val="18"/>
              </w:rPr>
              <w:t>358 361,00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26605" w14:textId="77777777" w:rsidR="00825602" w:rsidRPr="007F32E5" w:rsidRDefault="00825602" w:rsidP="004932D1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5 255 323,26</w:t>
            </w:r>
          </w:p>
        </w:tc>
      </w:tr>
      <w:tr w:rsidR="00825602" w:rsidRPr="007F32E5" w14:paraId="4E76434B" w14:textId="77777777" w:rsidTr="00825602">
        <w:trPr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E0E5C" w14:textId="77777777" w:rsidR="00825602" w:rsidRPr="00285D41" w:rsidRDefault="00825602" w:rsidP="00493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9C879" w14:textId="77777777" w:rsidR="00825602" w:rsidRPr="00285D41" w:rsidRDefault="00825602" w:rsidP="004932D1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Комплекс процессных мероприятий </w:t>
            </w:r>
            <w:r w:rsidRPr="00285D41">
              <w:rPr>
                <w:sz w:val="20"/>
                <w:szCs w:val="20"/>
              </w:rPr>
              <w:t>«</w:t>
            </w:r>
            <w:r w:rsidRPr="00CA1E92">
              <w:rPr>
                <w:sz w:val="22"/>
                <w:szCs w:val="22"/>
              </w:rPr>
              <w:t xml:space="preserve">Обеспечение </w:t>
            </w:r>
            <w:r>
              <w:rPr>
                <w:sz w:val="22"/>
                <w:szCs w:val="22"/>
              </w:rPr>
              <w:t>отдыха и оздоровления детей</w:t>
            </w:r>
            <w:r w:rsidRPr="00623530">
              <w:rPr>
                <w:color w:val="000000"/>
                <w:sz w:val="22"/>
                <w:szCs w:val="22"/>
              </w:rPr>
              <w:t>»</w:t>
            </w:r>
            <w:r w:rsidRPr="00CA1E92">
              <w:rPr>
                <w:color w:val="000000"/>
                <w:sz w:val="22"/>
                <w:szCs w:val="22"/>
              </w:rPr>
              <w:t xml:space="preserve"> </w:t>
            </w:r>
            <w:r w:rsidRPr="00285D41">
              <w:rPr>
                <w:color w:val="000000"/>
                <w:sz w:val="20"/>
                <w:szCs w:val="20"/>
              </w:rPr>
              <w:t xml:space="preserve">(всего), </w:t>
            </w:r>
          </w:p>
          <w:p w14:paraId="64FC96C2" w14:textId="77777777" w:rsidR="00825602" w:rsidRPr="00285D41" w:rsidRDefault="00825602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в том числе: 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07149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F32E5">
              <w:rPr>
                <w:b/>
                <w:bCs/>
                <w:color w:val="000000"/>
                <w:sz w:val="18"/>
                <w:szCs w:val="18"/>
              </w:rPr>
              <w:t>3 326 031,62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6CB12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3 307 537,08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94B4F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F32E5">
              <w:rPr>
                <w:b/>
                <w:bCs/>
                <w:color w:val="000000"/>
                <w:sz w:val="18"/>
                <w:szCs w:val="18"/>
              </w:rPr>
              <w:t>1 551 061,00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ABA0A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F32E5">
              <w:rPr>
                <w:b/>
                <w:bCs/>
                <w:color w:val="000000"/>
                <w:sz w:val="18"/>
                <w:szCs w:val="18"/>
              </w:rPr>
              <w:t>1 551 061,00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AFEF25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9 735 690,70</w:t>
            </w:r>
          </w:p>
        </w:tc>
      </w:tr>
      <w:tr w:rsidR="00825602" w:rsidRPr="007F32E5" w14:paraId="2F716902" w14:textId="77777777" w:rsidTr="00825602">
        <w:trPr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0080D2" w14:textId="77777777" w:rsidR="00825602" w:rsidRPr="00285D41" w:rsidRDefault="00825602" w:rsidP="00493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AB354" w14:textId="77777777" w:rsidR="00825602" w:rsidRPr="00285D41" w:rsidRDefault="00825602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EA2D0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F32E5">
              <w:rPr>
                <w:b/>
                <w:bCs/>
                <w:color w:val="000000"/>
                <w:sz w:val="18"/>
                <w:szCs w:val="18"/>
              </w:rPr>
              <w:t>902 267,44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8E4CB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F32E5">
              <w:rPr>
                <w:b/>
                <w:bCs/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E3AC7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F32E5">
              <w:rPr>
                <w:b/>
                <w:bCs/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C806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F32E5">
              <w:rPr>
                <w:b/>
                <w:bCs/>
                <w:color w:val="000000"/>
                <w:sz w:val="18"/>
                <w:szCs w:val="18"/>
              </w:rPr>
              <w:t>1 192 700,00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35F08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F32E5">
              <w:rPr>
                <w:b/>
                <w:bCs/>
                <w:color w:val="000000"/>
                <w:sz w:val="18"/>
                <w:szCs w:val="18"/>
              </w:rPr>
              <w:t>4 480 367,44</w:t>
            </w:r>
          </w:p>
        </w:tc>
      </w:tr>
      <w:tr w:rsidR="00825602" w:rsidRPr="007F32E5" w14:paraId="7C8A3E11" w14:textId="77777777" w:rsidTr="00825602">
        <w:trPr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646EC" w14:textId="77777777" w:rsidR="00825602" w:rsidRPr="00285D41" w:rsidRDefault="00825602" w:rsidP="004932D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B935E" w14:textId="77777777" w:rsidR="00825602" w:rsidRPr="00285D41" w:rsidRDefault="00825602" w:rsidP="004932D1">
            <w:pPr>
              <w:jc w:val="both"/>
              <w:rPr>
                <w:color w:val="000000"/>
                <w:sz w:val="20"/>
                <w:szCs w:val="20"/>
              </w:rPr>
            </w:pPr>
            <w:r w:rsidRPr="00285D41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14980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F32E5">
              <w:rPr>
                <w:b/>
                <w:bCs/>
                <w:color w:val="000000"/>
                <w:sz w:val="18"/>
                <w:szCs w:val="18"/>
              </w:rPr>
              <w:t>2 423 764,18</w:t>
            </w:r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D90DC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2 114 837,08</w:t>
            </w:r>
          </w:p>
        </w:tc>
        <w:tc>
          <w:tcPr>
            <w:tcW w:w="1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B2E33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F32E5">
              <w:rPr>
                <w:b/>
                <w:bCs/>
                <w:color w:val="000000"/>
                <w:sz w:val="18"/>
                <w:szCs w:val="18"/>
              </w:rPr>
              <w:t>358 361,00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8320B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7F32E5">
              <w:rPr>
                <w:b/>
                <w:bCs/>
                <w:color w:val="000000"/>
                <w:sz w:val="18"/>
                <w:szCs w:val="18"/>
              </w:rPr>
              <w:t>358 361,00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74AFD5" w14:textId="77777777" w:rsidR="00825602" w:rsidRPr="007F32E5" w:rsidRDefault="00825602" w:rsidP="004932D1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5 255 323,26</w:t>
            </w:r>
          </w:p>
        </w:tc>
      </w:tr>
    </w:tbl>
    <w:p w14:paraId="5E7BFB26" w14:textId="77777777" w:rsidR="00825602" w:rsidRDefault="00825602" w:rsidP="00825602">
      <w:pPr>
        <w:jc w:val="center"/>
        <w:rPr>
          <w:color w:val="7030A0"/>
          <w:sz w:val="22"/>
          <w:szCs w:val="22"/>
        </w:rPr>
      </w:pPr>
      <w:r>
        <w:rPr>
          <w:color w:val="7030A0"/>
          <w:sz w:val="22"/>
          <w:szCs w:val="22"/>
        </w:rPr>
        <w:tab/>
      </w:r>
      <w:r>
        <w:rPr>
          <w:color w:val="7030A0"/>
          <w:sz w:val="22"/>
          <w:szCs w:val="22"/>
        </w:rPr>
        <w:tab/>
      </w:r>
    </w:p>
    <w:p w14:paraId="555ECD13" w14:textId="77777777" w:rsidR="00684458" w:rsidRPr="003D65D0" w:rsidRDefault="00E83193" w:rsidP="00E83193">
      <w:pPr>
        <w:pStyle w:val="a3"/>
        <w:tabs>
          <w:tab w:val="clear" w:pos="4153"/>
          <w:tab w:val="clear" w:pos="8306"/>
          <w:tab w:val="center" w:pos="0"/>
        </w:tabs>
        <w:jc w:val="both"/>
        <w:rPr>
          <w:sz w:val="28"/>
          <w:szCs w:val="28"/>
        </w:rPr>
      </w:pPr>
      <w:r w:rsidRPr="003D65D0">
        <w:rPr>
          <w:sz w:val="28"/>
          <w:szCs w:val="28"/>
        </w:rPr>
        <w:tab/>
      </w:r>
      <w:r w:rsidR="00F70006">
        <w:rPr>
          <w:sz w:val="28"/>
          <w:szCs w:val="28"/>
        </w:rPr>
        <w:t>5</w:t>
      </w:r>
      <w:r w:rsidRPr="003D65D0">
        <w:rPr>
          <w:sz w:val="28"/>
          <w:szCs w:val="28"/>
        </w:rPr>
        <w:t xml:space="preserve">) раздел </w:t>
      </w:r>
      <w:r w:rsidR="00684458" w:rsidRPr="003D65D0">
        <w:rPr>
          <w:sz w:val="28"/>
          <w:szCs w:val="28"/>
        </w:rPr>
        <w:t xml:space="preserve">5 «Финансовое обеспечение комплекса процессных мероприятий «Обеспечение деятельности организаций, подведомственных Управлению образования» </w:t>
      </w:r>
      <w:r w:rsidR="00345456" w:rsidRPr="003D65D0">
        <w:rPr>
          <w:sz w:val="28"/>
          <w:szCs w:val="28"/>
        </w:rPr>
        <w:t>приложения 7</w:t>
      </w:r>
      <w:r w:rsidR="00684458" w:rsidRPr="003D65D0">
        <w:rPr>
          <w:sz w:val="28"/>
          <w:szCs w:val="28"/>
        </w:rPr>
        <w:t xml:space="preserve"> изложить в следующей редакции:</w:t>
      </w:r>
    </w:p>
    <w:p w14:paraId="30EE3DCD" w14:textId="77777777" w:rsidR="003D2F36" w:rsidRPr="003D65D0" w:rsidRDefault="003D2F36" w:rsidP="00684458">
      <w:pPr>
        <w:jc w:val="center"/>
        <w:rPr>
          <w:sz w:val="28"/>
          <w:szCs w:val="28"/>
        </w:rPr>
      </w:pPr>
    </w:p>
    <w:p w14:paraId="3EC5AA87" w14:textId="77777777" w:rsidR="00684458" w:rsidRPr="003D65D0" w:rsidRDefault="00684458" w:rsidP="00684458">
      <w:pPr>
        <w:jc w:val="center"/>
        <w:rPr>
          <w:color w:val="000000"/>
          <w:sz w:val="28"/>
          <w:szCs w:val="28"/>
        </w:rPr>
      </w:pPr>
      <w:r w:rsidRPr="003D65D0">
        <w:rPr>
          <w:sz w:val="28"/>
          <w:szCs w:val="28"/>
        </w:rPr>
        <w:t xml:space="preserve">«5. Финансовое обеспечение </w:t>
      </w:r>
      <w:bookmarkStart w:id="2" w:name="_Hlk208572380"/>
      <w:r w:rsidRPr="003D65D0">
        <w:rPr>
          <w:color w:val="000000"/>
          <w:sz w:val="28"/>
          <w:szCs w:val="28"/>
        </w:rPr>
        <w:t xml:space="preserve">комплекса процессных мероприятий </w:t>
      </w:r>
    </w:p>
    <w:p w14:paraId="402BDAB4" w14:textId="77777777" w:rsidR="00684458" w:rsidRPr="003D65D0" w:rsidRDefault="00684458" w:rsidP="00684458">
      <w:pPr>
        <w:spacing w:line="100" w:lineRule="atLeast"/>
        <w:jc w:val="center"/>
        <w:rPr>
          <w:color w:val="000000"/>
          <w:sz w:val="28"/>
          <w:szCs w:val="28"/>
        </w:rPr>
      </w:pPr>
      <w:r w:rsidRPr="003D65D0">
        <w:rPr>
          <w:color w:val="000000"/>
          <w:sz w:val="28"/>
          <w:szCs w:val="28"/>
        </w:rPr>
        <w:t xml:space="preserve">«Обеспечение деятельности организаций, подведомственных Управлению образования»  </w:t>
      </w:r>
    </w:p>
    <w:tbl>
      <w:tblPr>
        <w:tblW w:w="9782" w:type="dxa"/>
        <w:tblInd w:w="-147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656"/>
        <w:gridCol w:w="2605"/>
        <w:gridCol w:w="1275"/>
        <w:gridCol w:w="1290"/>
        <w:gridCol w:w="1276"/>
        <w:gridCol w:w="1400"/>
        <w:gridCol w:w="1280"/>
      </w:tblGrid>
      <w:tr w:rsidR="007F32E5" w:rsidRPr="003D65D0" w14:paraId="76DE9305" w14:textId="77777777" w:rsidTr="0081688E">
        <w:trPr>
          <w:trHeight w:val="556"/>
          <w:tblHeader/>
        </w:trPr>
        <w:tc>
          <w:tcPr>
            <w:tcW w:w="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72072D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26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8A36BE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62F85B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Объем финансового обеспечения по годам реализации, рублей</w:t>
            </w:r>
          </w:p>
        </w:tc>
      </w:tr>
      <w:tr w:rsidR="007F32E5" w:rsidRPr="003D65D0" w14:paraId="35A0C848" w14:textId="77777777" w:rsidTr="0081688E">
        <w:trPr>
          <w:trHeight w:val="464"/>
          <w:tblHeader/>
        </w:trPr>
        <w:tc>
          <w:tcPr>
            <w:tcW w:w="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BB3075" w14:textId="77777777" w:rsidR="007F32E5" w:rsidRPr="003D65D0" w:rsidRDefault="007F32E5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3EEC44" w14:textId="77777777" w:rsidR="007F32E5" w:rsidRPr="003D65D0" w:rsidRDefault="007F32E5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FADEE5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5CA24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687D79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28637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3BE1B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Всего</w:t>
            </w:r>
          </w:p>
        </w:tc>
      </w:tr>
      <w:tr w:rsidR="007F32E5" w:rsidRPr="003D65D0" w14:paraId="598B5164" w14:textId="77777777" w:rsidTr="0081688E">
        <w:trPr>
          <w:trHeight w:val="300"/>
          <w:tblHeader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304E04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2DE3D0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89A637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BA4500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F5F39A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8F5CA5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20FF6" w14:textId="77777777" w:rsidR="007F32E5" w:rsidRPr="003D65D0" w:rsidRDefault="007F32E5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7</w:t>
            </w:r>
          </w:p>
        </w:tc>
      </w:tr>
      <w:tr w:rsidR="007F32E5" w:rsidRPr="003D65D0" w14:paraId="3FECF0CA" w14:textId="77777777" w:rsidTr="0081688E">
        <w:trPr>
          <w:trHeight w:val="8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E6170" w14:textId="77777777" w:rsidR="007F32E5" w:rsidRPr="003D65D0" w:rsidRDefault="007F32E5" w:rsidP="007F32E5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ACE60C" w14:textId="77777777" w:rsidR="007F32E5" w:rsidRPr="003D65D0" w:rsidRDefault="007F32E5" w:rsidP="007F32E5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Задача: «</w:t>
            </w:r>
            <w:r w:rsidRPr="003D65D0">
              <w:rPr>
                <w:sz w:val="20"/>
                <w:szCs w:val="20"/>
              </w:rPr>
              <w:t>С</w:t>
            </w:r>
            <w:r w:rsidRPr="003D65D0">
              <w:rPr>
                <w:color w:val="000000"/>
                <w:sz w:val="20"/>
                <w:szCs w:val="20"/>
              </w:rPr>
              <w:t xml:space="preserve">оздание условий для обеспечения деятельности организаций, подведомственных Управлению образования» (всего), </w:t>
            </w:r>
          </w:p>
          <w:p w14:paraId="2E022477" w14:textId="77777777" w:rsidR="007F32E5" w:rsidRPr="003D65D0" w:rsidRDefault="007F32E5" w:rsidP="007F32E5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3DB55C" w14:textId="77777777" w:rsidR="007F32E5" w:rsidRPr="003D65D0" w:rsidRDefault="007F32E5" w:rsidP="007F32E5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21 908 499,35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6352E1" w14:textId="77777777" w:rsidR="007F32E5" w:rsidRPr="003D65D0" w:rsidRDefault="00825602" w:rsidP="007F32E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22 720 736,92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6F4E04" w14:textId="77777777" w:rsidR="007F32E5" w:rsidRPr="003D65D0" w:rsidRDefault="007F32E5" w:rsidP="007F32E5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22 035 648,00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0C5D9" w14:textId="77777777" w:rsidR="007F32E5" w:rsidRPr="003D65D0" w:rsidRDefault="007F32E5" w:rsidP="007F32E5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23 812 448,00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82D9DF" w14:textId="77777777" w:rsidR="007F32E5" w:rsidRPr="003D65D0" w:rsidRDefault="00825602" w:rsidP="007F32E5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90 477 332,27</w:t>
            </w:r>
          </w:p>
        </w:tc>
      </w:tr>
      <w:tr w:rsidR="00825602" w:rsidRPr="003D65D0" w14:paraId="344C5039" w14:textId="77777777" w:rsidTr="0081688E">
        <w:trPr>
          <w:trHeight w:val="41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DE58BC" w14:textId="77777777" w:rsidR="00825602" w:rsidRPr="003D65D0" w:rsidRDefault="00825602" w:rsidP="00825602">
            <w:pPr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FF1EF5" w14:textId="77777777" w:rsidR="00825602" w:rsidRPr="003D65D0" w:rsidRDefault="00825602" w:rsidP="00825602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35DD1" w14:textId="77777777" w:rsidR="00825602" w:rsidRPr="003D65D0" w:rsidRDefault="00825602" w:rsidP="00825602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21 908 499,35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42F956" w14:textId="77777777" w:rsidR="00825602" w:rsidRPr="003D65D0" w:rsidRDefault="00825602" w:rsidP="008256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22 720 736,92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642CFD" w14:textId="77777777" w:rsidR="00825602" w:rsidRPr="003D65D0" w:rsidRDefault="00825602" w:rsidP="00825602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22 035 648,00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1EAA18" w14:textId="77777777" w:rsidR="00825602" w:rsidRPr="003D65D0" w:rsidRDefault="00825602" w:rsidP="00825602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23 812 448,00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703FCB" w14:textId="77777777" w:rsidR="00825602" w:rsidRPr="003D65D0" w:rsidRDefault="00825602" w:rsidP="008256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90 477 332,27</w:t>
            </w:r>
          </w:p>
        </w:tc>
      </w:tr>
      <w:tr w:rsidR="00E83193" w:rsidRPr="003D65D0" w14:paraId="13B43DB9" w14:textId="77777777" w:rsidTr="0081688E">
        <w:trPr>
          <w:trHeight w:val="54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AE6FC0" w14:textId="77777777" w:rsidR="00E83193" w:rsidRPr="003D65D0" w:rsidRDefault="00E83193" w:rsidP="00E83193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01F8CF" w14:textId="77777777" w:rsidR="00E83193" w:rsidRPr="003D65D0" w:rsidRDefault="00E83193" w:rsidP="00E83193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«Обеспечена деятельность подведомственных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 xml:space="preserve">казенных учреждений (МКУ «ЦСО»)» (всего), </w:t>
            </w:r>
          </w:p>
          <w:p w14:paraId="27B2F1F2" w14:textId="77777777" w:rsidR="00E83193" w:rsidRPr="003D65D0" w:rsidRDefault="00E83193" w:rsidP="00E83193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F8951A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lastRenderedPageBreak/>
              <w:t>10 759 605,49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7CC529" w14:textId="77777777" w:rsidR="00E83193" w:rsidRPr="003D65D0" w:rsidRDefault="00825602" w:rsidP="00E831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11 093 836,60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49102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10 297 718,00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5BCEC6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10 701 718,00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83BA0" w14:textId="77777777" w:rsidR="00E83193" w:rsidRPr="003D65D0" w:rsidRDefault="00825602" w:rsidP="00E8319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42 852 878,09</w:t>
            </w:r>
          </w:p>
        </w:tc>
      </w:tr>
      <w:tr w:rsidR="00825602" w:rsidRPr="003D65D0" w14:paraId="63F70DE1" w14:textId="77777777" w:rsidTr="0081688E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B09876" w14:textId="77777777" w:rsidR="00825602" w:rsidRPr="003D65D0" w:rsidRDefault="00825602" w:rsidP="00825602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D58777" w14:textId="77777777" w:rsidR="00825602" w:rsidRPr="003D65D0" w:rsidRDefault="00825602" w:rsidP="00825602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 w:themeFill="background1"/>
            <w:vAlign w:val="center"/>
          </w:tcPr>
          <w:p w14:paraId="6BBA943A" w14:textId="77777777" w:rsidR="00825602" w:rsidRPr="003D65D0" w:rsidRDefault="00825602" w:rsidP="00825602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10 759 605,49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57785" w14:textId="77777777" w:rsidR="00825602" w:rsidRPr="003D65D0" w:rsidRDefault="00825602" w:rsidP="008256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11 093 836,60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70C4B" w14:textId="77777777" w:rsidR="00825602" w:rsidRPr="003D65D0" w:rsidRDefault="00825602" w:rsidP="00825602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10 297 718,00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F9781" w14:textId="77777777" w:rsidR="00825602" w:rsidRPr="003D65D0" w:rsidRDefault="00825602" w:rsidP="00825602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10 701 718,00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E3E5E4" w14:textId="77777777" w:rsidR="00825602" w:rsidRPr="003D65D0" w:rsidRDefault="00825602" w:rsidP="0082560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42 852 878,09</w:t>
            </w:r>
          </w:p>
        </w:tc>
      </w:tr>
      <w:tr w:rsidR="00E83193" w:rsidRPr="003D65D0" w14:paraId="4EC733A3" w14:textId="77777777" w:rsidTr="0081688E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7DC5778" w14:textId="77777777" w:rsidR="00E83193" w:rsidRPr="003D65D0" w:rsidRDefault="00E83193" w:rsidP="00E83193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44B31" w14:textId="77777777" w:rsidR="00E83193" w:rsidRPr="003D65D0" w:rsidRDefault="00E83193" w:rsidP="00E83193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«Обеспечена деятельность подведомственных бюджетных учреждений (Комплексный административно-хозяйственный отдел МБУ «Центр ППМСП»); (всего),</w:t>
            </w:r>
          </w:p>
          <w:p w14:paraId="54958445" w14:textId="77777777" w:rsidR="00E83193" w:rsidRPr="003D65D0" w:rsidRDefault="00E83193" w:rsidP="00E83193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003372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10 861 314,50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250DE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11 626 900,32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A50DD2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11 737 930,00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FFB77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13 110 730,00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2EFDB1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47 336 874,82</w:t>
            </w:r>
          </w:p>
        </w:tc>
      </w:tr>
      <w:tr w:rsidR="00E83193" w:rsidRPr="003D65D0" w14:paraId="1F155B76" w14:textId="77777777" w:rsidTr="0081688E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14C0DE" w14:textId="77777777" w:rsidR="00E83193" w:rsidRPr="003D65D0" w:rsidRDefault="00E83193" w:rsidP="00E8319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37D784" w14:textId="77777777" w:rsidR="00E83193" w:rsidRPr="003D65D0" w:rsidRDefault="00E83193" w:rsidP="00E83193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53DF1C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10 861 314,50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A30E43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11 626 900,32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6F90E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11 737 930,00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D6A52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13 110 730,00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94BCA3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47 336 874,82</w:t>
            </w:r>
          </w:p>
        </w:tc>
      </w:tr>
      <w:tr w:rsidR="00E83193" w:rsidRPr="003D65D0" w14:paraId="7D1D3917" w14:textId="77777777" w:rsidTr="0081688E">
        <w:trPr>
          <w:trHeight w:val="31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16271B9" w14:textId="77777777" w:rsidR="00E83193" w:rsidRPr="003D65D0" w:rsidRDefault="00E83193" w:rsidP="00E83193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18500" w14:textId="77777777" w:rsidR="00E83193" w:rsidRPr="003D65D0" w:rsidRDefault="00E83193" w:rsidP="00E83193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«Обеспечено развитие образовательной среды (проведение мероприятий различного уровня, обеспечение участия обучающихся и педагогических работников; аналитическое и информационное сопровождение процессов модернизации образования)» (всего), </w:t>
            </w:r>
          </w:p>
          <w:p w14:paraId="1D480CB8" w14:textId="77777777" w:rsidR="00E83193" w:rsidRPr="003D65D0" w:rsidRDefault="00E83193" w:rsidP="00E83193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CBFC4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287 579,36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F5A2A3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6D185C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C76C3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4DBB2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287 579,36</w:t>
            </w:r>
          </w:p>
        </w:tc>
      </w:tr>
      <w:tr w:rsidR="00E83193" w:rsidRPr="003D65D0" w14:paraId="05E59EAD" w14:textId="77777777" w:rsidTr="0081688E">
        <w:trPr>
          <w:trHeight w:val="222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5242A41" w14:textId="77777777" w:rsidR="00E83193" w:rsidRPr="003D65D0" w:rsidRDefault="00E83193" w:rsidP="00E8319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5E60B" w14:textId="77777777" w:rsidR="00E83193" w:rsidRPr="003D65D0" w:rsidRDefault="00E83193" w:rsidP="00E83193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6F316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287 579,36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A86A95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0DBCEE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15D864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1B5DAE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287 579,36</w:t>
            </w:r>
          </w:p>
        </w:tc>
      </w:tr>
      <w:tr w:rsidR="00E83193" w:rsidRPr="003D65D0" w14:paraId="00CDBCB3" w14:textId="77777777" w:rsidTr="0081688E">
        <w:trPr>
          <w:trHeight w:val="315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050ABE" w14:textId="77777777" w:rsidR="00E83193" w:rsidRPr="003D65D0" w:rsidRDefault="00E83193" w:rsidP="00E8319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7A0832" w14:textId="77777777" w:rsidR="00E83193" w:rsidRPr="003D65D0" w:rsidRDefault="00E83193" w:rsidP="00E83193">
            <w:pPr>
              <w:spacing w:line="100" w:lineRule="atLeast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Комплекс процессных мероприятий </w:t>
            </w:r>
            <w:r w:rsidRPr="003D65D0">
              <w:rPr>
                <w:sz w:val="20"/>
                <w:szCs w:val="20"/>
              </w:rPr>
              <w:t>«</w:t>
            </w:r>
            <w:r w:rsidRPr="003D65D0">
              <w:rPr>
                <w:color w:val="000000"/>
                <w:sz w:val="20"/>
                <w:szCs w:val="20"/>
              </w:rPr>
              <w:t xml:space="preserve">Обеспечение деятельности организаций, подведомственных Управлению образования» (всего), </w:t>
            </w:r>
          </w:p>
          <w:p w14:paraId="0D993298" w14:textId="77777777" w:rsidR="00E83193" w:rsidRPr="003D65D0" w:rsidRDefault="00E83193" w:rsidP="00E83193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в том числе: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6AF2F" w14:textId="77777777" w:rsidR="00E83193" w:rsidRPr="003D65D0" w:rsidRDefault="00E83193" w:rsidP="00E83193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21 908 499,35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EB803B" w14:textId="77777777" w:rsidR="00E83193" w:rsidRPr="003D65D0" w:rsidRDefault="00825602" w:rsidP="00E8319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22 720 736,92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A32F53" w14:textId="77777777" w:rsidR="00E83193" w:rsidRPr="003D65D0" w:rsidRDefault="00E83193" w:rsidP="00E8319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22 035 648,00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5B5F76" w14:textId="77777777" w:rsidR="00E83193" w:rsidRPr="003D65D0" w:rsidRDefault="00E83193" w:rsidP="00E8319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23 812 448,00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6A29AE" w14:textId="77777777" w:rsidR="00E83193" w:rsidRPr="003D65D0" w:rsidRDefault="00825602" w:rsidP="00E8319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90 477 332,27</w:t>
            </w:r>
          </w:p>
        </w:tc>
      </w:tr>
      <w:tr w:rsidR="00825602" w:rsidRPr="003D65D0" w14:paraId="205441E3" w14:textId="77777777" w:rsidTr="0081688E">
        <w:trPr>
          <w:trHeight w:val="308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CCD340" w14:textId="77777777" w:rsidR="00825602" w:rsidRPr="003D65D0" w:rsidRDefault="00825602" w:rsidP="00825602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D12F3F" w14:textId="77777777" w:rsidR="00825602" w:rsidRPr="003D65D0" w:rsidRDefault="00825602" w:rsidP="00825602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E3F9B" w14:textId="77777777" w:rsidR="00825602" w:rsidRPr="003D65D0" w:rsidRDefault="00825602" w:rsidP="0082560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21 908 499,35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AEE3B" w14:textId="77777777" w:rsidR="00825602" w:rsidRPr="003D65D0" w:rsidRDefault="00825602" w:rsidP="0082560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22 720 736,92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22DDF" w14:textId="77777777" w:rsidR="00825602" w:rsidRPr="003D65D0" w:rsidRDefault="00825602" w:rsidP="0082560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22 035 648,00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66EB8" w14:textId="77777777" w:rsidR="00825602" w:rsidRPr="003D65D0" w:rsidRDefault="00825602" w:rsidP="0082560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23 812 448,00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7736" w14:textId="77777777" w:rsidR="00825602" w:rsidRPr="003D65D0" w:rsidRDefault="00825602" w:rsidP="00825602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90 477 332,27</w:t>
            </w:r>
          </w:p>
        </w:tc>
      </w:tr>
      <w:bookmarkEnd w:id="2"/>
    </w:tbl>
    <w:p w14:paraId="5B707143" w14:textId="77777777" w:rsidR="00E83193" w:rsidRPr="003D65D0" w:rsidRDefault="00E83193" w:rsidP="00F50C5B">
      <w:pPr>
        <w:pStyle w:val="ab"/>
        <w:tabs>
          <w:tab w:val="clear" w:pos="9498"/>
        </w:tabs>
        <w:ind w:firstLine="708"/>
        <w:jc w:val="both"/>
      </w:pPr>
    </w:p>
    <w:p w14:paraId="03B60257" w14:textId="77777777" w:rsidR="00454279" w:rsidRDefault="00454279" w:rsidP="00454279">
      <w:pPr>
        <w:pStyle w:val="ab"/>
        <w:tabs>
          <w:tab w:val="clear" w:pos="9498"/>
        </w:tabs>
        <w:ind w:firstLine="708"/>
        <w:jc w:val="both"/>
      </w:pPr>
      <w:r w:rsidRPr="003D65D0">
        <w:t xml:space="preserve">6) </w:t>
      </w:r>
      <w:r>
        <w:t xml:space="preserve">раздел 5 </w:t>
      </w:r>
      <w:r w:rsidRPr="00454279">
        <w:t xml:space="preserve">Финансовое обеспечение комплекса процессных мероприятий </w:t>
      </w:r>
      <w:r>
        <w:t>«</w:t>
      </w:r>
      <w:r w:rsidRPr="00454279">
        <w:t>Создание условий для организованного отдыха и занятости</w:t>
      </w:r>
      <w:r>
        <w:t xml:space="preserve"> </w:t>
      </w:r>
      <w:r w:rsidRPr="00454279">
        <w:t>детей, состоящих на профилактическом учете в органах внутренних дел»</w:t>
      </w:r>
      <w:r>
        <w:t xml:space="preserve"> приложения</w:t>
      </w:r>
      <w:r w:rsidRPr="003D65D0">
        <w:t xml:space="preserve"> </w:t>
      </w:r>
      <w:r>
        <w:t>8</w:t>
      </w:r>
      <w:r w:rsidRPr="003D65D0">
        <w:t xml:space="preserve"> изложить </w:t>
      </w:r>
      <w:r>
        <w:t>в следующей редакции:</w:t>
      </w:r>
    </w:p>
    <w:p w14:paraId="2EA99B3A" w14:textId="77777777" w:rsidR="00975142" w:rsidRDefault="00975142" w:rsidP="00975142">
      <w:pPr>
        <w:tabs>
          <w:tab w:val="left" w:pos="11505"/>
        </w:tabs>
        <w:ind w:firstLine="709"/>
        <w:jc w:val="center"/>
      </w:pPr>
    </w:p>
    <w:p w14:paraId="62E84136" w14:textId="031A9A99" w:rsidR="00975142" w:rsidRPr="00975142" w:rsidRDefault="00975142" w:rsidP="00975142">
      <w:pPr>
        <w:jc w:val="center"/>
        <w:rPr>
          <w:sz w:val="28"/>
          <w:szCs w:val="28"/>
        </w:rPr>
      </w:pPr>
      <w:r w:rsidRPr="00975142">
        <w:rPr>
          <w:sz w:val="28"/>
          <w:szCs w:val="28"/>
        </w:rPr>
        <w:t xml:space="preserve">«5. Финансовое обеспечение комплекса процессных мероприятий </w:t>
      </w:r>
    </w:p>
    <w:p w14:paraId="0525F3D9" w14:textId="7399A80E" w:rsidR="00975142" w:rsidRPr="00975142" w:rsidRDefault="00975142" w:rsidP="00975142">
      <w:pPr>
        <w:jc w:val="center"/>
        <w:rPr>
          <w:sz w:val="28"/>
          <w:szCs w:val="28"/>
        </w:rPr>
      </w:pPr>
      <w:r w:rsidRPr="00975142">
        <w:rPr>
          <w:sz w:val="28"/>
          <w:szCs w:val="28"/>
        </w:rPr>
        <w:t>«Создание условий для организованного отдыха и занятости детей, состоящих на профилактическом учете в органах в</w:t>
      </w:r>
      <w:r>
        <w:rPr>
          <w:sz w:val="28"/>
          <w:szCs w:val="28"/>
        </w:rPr>
        <w:t xml:space="preserve"> органах внутренних дел»</w:t>
      </w:r>
    </w:p>
    <w:p w14:paraId="75413370" w14:textId="77777777" w:rsidR="00975142" w:rsidRDefault="00975142" w:rsidP="00F50C5B">
      <w:pPr>
        <w:pStyle w:val="ab"/>
        <w:tabs>
          <w:tab w:val="clear" w:pos="9498"/>
        </w:tabs>
        <w:ind w:firstLine="708"/>
        <w:jc w:val="both"/>
      </w:pPr>
    </w:p>
    <w:tbl>
      <w:tblPr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39"/>
        <w:gridCol w:w="2722"/>
        <w:gridCol w:w="1276"/>
        <w:gridCol w:w="1275"/>
        <w:gridCol w:w="1276"/>
        <w:gridCol w:w="1418"/>
        <w:gridCol w:w="1275"/>
      </w:tblGrid>
      <w:tr w:rsidR="00454279" w:rsidRPr="00454279" w14:paraId="71A13941" w14:textId="77777777" w:rsidTr="0081688E">
        <w:trPr>
          <w:trHeight w:val="630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C98F5" w14:textId="77777777" w:rsidR="00454279" w:rsidRPr="00454279" w:rsidRDefault="00454279" w:rsidP="004932D1">
            <w:pPr>
              <w:jc w:val="center"/>
              <w:rPr>
                <w:sz w:val="20"/>
                <w:szCs w:val="20"/>
              </w:rPr>
            </w:pPr>
            <w:r w:rsidRPr="00454279">
              <w:rPr>
                <w:sz w:val="20"/>
                <w:szCs w:val="20"/>
              </w:rPr>
              <w:t>№</w:t>
            </w:r>
          </w:p>
          <w:p w14:paraId="7154A014" w14:textId="77777777" w:rsidR="00454279" w:rsidRPr="00454279" w:rsidRDefault="00454279" w:rsidP="004932D1">
            <w:pPr>
              <w:jc w:val="center"/>
              <w:rPr>
                <w:sz w:val="20"/>
                <w:szCs w:val="20"/>
              </w:rPr>
            </w:pPr>
            <w:r w:rsidRPr="00454279">
              <w:rPr>
                <w:sz w:val="20"/>
                <w:szCs w:val="20"/>
              </w:rPr>
              <w:t>п/п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E1E7E" w14:textId="77777777" w:rsidR="00454279" w:rsidRPr="00454279" w:rsidRDefault="0045427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65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4B219" w14:textId="77777777" w:rsidR="00454279" w:rsidRPr="00454279" w:rsidRDefault="0045427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Объем финансового обеспечения по годам реализации, рублей</w:t>
            </w:r>
          </w:p>
        </w:tc>
      </w:tr>
      <w:tr w:rsidR="00454279" w:rsidRPr="00454279" w14:paraId="0140CEF5" w14:textId="77777777" w:rsidTr="0081688E">
        <w:trPr>
          <w:trHeight w:val="255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E5A17" w14:textId="77777777" w:rsidR="00454279" w:rsidRPr="00454279" w:rsidRDefault="00454279" w:rsidP="004932D1">
            <w:pPr>
              <w:rPr>
                <w:sz w:val="20"/>
                <w:szCs w:val="20"/>
              </w:rPr>
            </w:pPr>
          </w:p>
        </w:tc>
        <w:tc>
          <w:tcPr>
            <w:tcW w:w="27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F85A" w14:textId="77777777" w:rsidR="00454279" w:rsidRPr="00454279" w:rsidRDefault="00454279" w:rsidP="004932D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E5FED" w14:textId="77777777" w:rsidR="00454279" w:rsidRPr="00454279" w:rsidRDefault="0045427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2C8A9" w14:textId="77777777" w:rsidR="00454279" w:rsidRPr="00454279" w:rsidRDefault="0045427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8D2C2" w14:textId="77777777" w:rsidR="00454279" w:rsidRPr="00454279" w:rsidRDefault="0045427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A54BD" w14:textId="77777777" w:rsidR="00454279" w:rsidRPr="00454279" w:rsidRDefault="0045427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519EAB" w14:textId="77777777" w:rsidR="00454279" w:rsidRPr="00454279" w:rsidRDefault="0045427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Всего</w:t>
            </w:r>
          </w:p>
        </w:tc>
      </w:tr>
      <w:tr w:rsidR="00454279" w:rsidRPr="00454279" w14:paraId="5BDD5DBE" w14:textId="77777777" w:rsidTr="0081688E">
        <w:trPr>
          <w:trHeight w:val="25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02F66" w14:textId="77777777" w:rsidR="00454279" w:rsidRPr="00454279" w:rsidRDefault="0045427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1DD8" w14:textId="77777777" w:rsidR="00454279" w:rsidRPr="00454279" w:rsidRDefault="00454279" w:rsidP="004932D1">
            <w:pPr>
              <w:jc w:val="center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B8E1" w14:textId="77777777" w:rsidR="00454279" w:rsidRPr="00454279" w:rsidRDefault="00454279" w:rsidP="004932D1">
            <w:pPr>
              <w:jc w:val="center"/>
              <w:rPr>
                <w:sz w:val="20"/>
                <w:szCs w:val="20"/>
              </w:rPr>
            </w:pPr>
            <w:r w:rsidRPr="00454279"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163F5" w14:textId="77777777" w:rsidR="00454279" w:rsidRPr="00454279" w:rsidRDefault="00454279" w:rsidP="004932D1">
            <w:pPr>
              <w:jc w:val="center"/>
              <w:rPr>
                <w:sz w:val="20"/>
                <w:szCs w:val="20"/>
              </w:rPr>
            </w:pPr>
            <w:r w:rsidRPr="00454279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8E23" w14:textId="77777777" w:rsidR="00454279" w:rsidRPr="00454279" w:rsidRDefault="00454279" w:rsidP="004932D1">
            <w:pPr>
              <w:jc w:val="center"/>
              <w:rPr>
                <w:sz w:val="20"/>
                <w:szCs w:val="20"/>
              </w:rPr>
            </w:pPr>
            <w:r w:rsidRPr="00454279">
              <w:rPr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DB05A" w14:textId="77777777" w:rsidR="00454279" w:rsidRPr="00454279" w:rsidRDefault="00454279" w:rsidP="004932D1">
            <w:pPr>
              <w:jc w:val="center"/>
              <w:rPr>
                <w:sz w:val="20"/>
                <w:szCs w:val="20"/>
              </w:rPr>
            </w:pPr>
            <w:r w:rsidRPr="00454279">
              <w:rPr>
                <w:sz w:val="20"/>
                <w:szCs w:val="20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34C28" w14:textId="77777777" w:rsidR="00454279" w:rsidRPr="00454279" w:rsidRDefault="00454279" w:rsidP="004932D1">
            <w:pPr>
              <w:jc w:val="center"/>
              <w:rPr>
                <w:sz w:val="20"/>
                <w:szCs w:val="20"/>
              </w:rPr>
            </w:pPr>
          </w:p>
        </w:tc>
      </w:tr>
      <w:tr w:rsidR="00454279" w:rsidRPr="00454279" w14:paraId="2762577E" w14:textId="77777777" w:rsidTr="0081688E">
        <w:trPr>
          <w:trHeight w:val="1265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193D" w14:textId="77777777" w:rsidR="00454279" w:rsidRPr="00454279" w:rsidRDefault="00454279" w:rsidP="004932D1">
            <w:pPr>
              <w:jc w:val="center"/>
              <w:rPr>
                <w:kern w:val="3"/>
                <w:sz w:val="20"/>
                <w:szCs w:val="20"/>
              </w:rPr>
            </w:pPr>
            <w:r w:rsidRPr="00454279">
              <w:rPr>
                <w:kern w:val="3"/>
                <w:sz w:val="20"/>
                <w:szCs w:val="20"/>
              </w:rPr>
              <w:lastRenderedPageBreak/>
              <w:t>1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F237D" w14:textId="77777777" w:rsidR="00454279" w:rsidRDefault="00454279" w:rsidP="00532D6B">
            <w:pPr>
              <w:jc w:val="both"/>
              <w:rPr>
                <w:sz w:val="20"/>
                <w:szCs w:val="20"/>
              </w:rPr>
            </w:pPr>
            <w:r w:rsidRPr="00454279">
              <w:rPr>
                <w:kern w:val="3"/>
                <w:sz w:val="20"/>
                <w:szCs w:val="20"/>
              </w:rPr>
              <w:t>Задача «Обеспечение занятости детей, состоящих на профилактическом учете в органах внутренних дел»,</w:t>
            </w:r>
            <w:r w:rsidRPr="00454279">
              <w:rPr>
                <w:sz w:val="20"/>
                <w:szCs w:val="20"/>
              </w:rPr>
              <w:t xml:space="preserve"> </w:t>
            </w:r>
          </w:p>
          <w:p w14:paraId="1EB11C39" w14:textId="77777777" w:rsidR="00454279" w:rsidRPr="00454279" w:rsidRDefault="00454279" w:rsidP="00532D6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том числе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77D3" w14:textId="77777777" w:rsidR="00454279" w:rsidRPr="00454279" w:rsidRDefault="00454279" w:rsidP="00454279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8735" w14:textId="77777777" w:rsidR="00454279" w:rsidRPr="00454279" w:rsidRDefault="00454279" w:rsidP="00454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107 013,17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E6E1" w14:textId="77777777" w:rsidR="00454279" w:rsidRPr="00454279" w:rsidRDefault="00454279" w:rsidP="00454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96 000,00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0B6D" w14:textId="77777777" w:rsidR="00454279" w:rsidRPr="00454279" w:rsidRDefault="00454279" w:rsidP="00454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96 000,00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053A" w14:textId="77777777" w:rsidR="00454279" w:rsidRPr="00454279" w:rsidRDefault="00454279" w:rsidP="0045427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299 013,17</w:t>
            </w:r>
          </w:p>
        </w:tc>
      </w:tr>
      <w:tr w:rsidR="00454279" w:rsidRPr="00454279" w14:paraId="30ED7A2C" w14:textId="77777777" w:rsidTr="0081688E">
        <w:trPr>
          <w:trHeight w:val="417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32F3" w14:textId="77777777" w:rsidR="00454279" w:rsidRPr="00454279" w:rsidRDefault="00454279" w:rsidP="004932D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5445" w14:textId="77777777" w:rsidR="00454279" w:rsidRPr="00454279" w:rsidRDefault="00454279" w:rsidP="00532D6B">
            <w:pPr>
              <w:jc w:val="both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B9330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8B28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93488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10552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5F24E" w14:textId="77777777" w:rsidR="00454279" w:rsidRPr="00454279" w:rsidRDefault="00454279" w:rsidP="004932D1">
            <w:pPr>
              <w:jc w:val="right"/>
              <w:rPr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288 000,00</w:t>
            </w:r>
          </w:p>
        </w:tc>
      </w:tr>
      <w:tr w:rsidR="00454279" w:rsidRPr="00454279" w14:paraId="048614DA" w14:textId="77777777" w:rsidTr="0081688E">
        <w:trPr>
          <w:trHeight w:val="423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4A9AD" w14:textId="77777777" w:rsidR="00454279" w:rsidRPr="00454279" w:rsidRDefault="00454279" w:rsidP="004932D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E1476" w14:textId="77777777" w:rsidR="00454279" w:rsidRPr="00454279" w:rsidRDefault="00454279" w:rsidP="00532D6B">
            <w:pPr>
              <w:jc w:val="both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B8B4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18FF6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11 013,17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C772F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4FD01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AAB8F2" w14:textId="77777777" w:rsidR="00454279" w:rsidRPr="00454279" w:rsidRDefault="00454279" w:rsidP="004932D1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11 013,17</w:t>
            </w:r>
          </w:p>
        </w:tc>
      </w:tr>
      <w:tr w:rsidR="00532D6B" w:rsidRPr="00454279" w14:paraId="67D04514" w14:textId="77777777" w:rsidTr="0081688E">
        <w:trPr>
          <w:trHeight w:val="131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AA91E" w14:textId="77777777" w:rsidR="00532D6B" w:rsidRPr="00454279" w:rsidRDefault="00532D6B" w:rsidP="00532D6B">
            <w:pPr>
              <w:jc w:val="both"/>
              <w:rPr>
                <w:color w:val="000000"/>
                <w:sz w:val="20"/>
                <w:szCs w:val="20"/>
                <w:highlight w:val="green"/>
              </w:rPr>
            </w:pPr>
            <w:r w:rsidRPr="00454279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6A709" w14:textId="77777777" w:rsidR="00532D6B" w:rsidRPr="00454279" w:rsidRDefault="00532D6B" w:rsidP="00532D6B">
            <w:pPr>
              <w:jc w:val="both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 xml:space="preserve">Мероприятие «Организация отдыха и занятости детей, состоящих на профилактическом учете в органах внутренних дел», </w:t>
            </w:r>
          </w:p>
          <w:p w14:paraId="0792D486" w14:textId="77777777" w:rsidR="00532D6B" w:rsidRPr="00454279" w:rsidRDefault="00532D6B" w:rsidP="00532D6B">
            <w:pPr>
              <w:jc w:val="both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FBA66" w14:textId="77777777" w:rsidR="00532D6B" w:rsidRPr="00454279" w:rsidRDefault="00532D6B" w:rsidP="00532D6B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CEAADA" w14:textId="77777777" w:rsidR="00532D6B" w:rsidRPr="00454279" w:rsidRDefault="00532D6B" w:rsidP="00532D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107 013,17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D5831" w14:textId="77777777" w:rsidR="00532D6B" w:rsidRPr="00454279" w:rsidRDefault="00532D6B" w:rsidP="00532D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D3854" w14:textId="77777777" w:rsidR="00532D6B" w:rsidRPr="00454279" w:rsidRDefault="00532D6B" w:rsidP="00532D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6B0FB" w14:textId="77777777" w:rsidR="00532D6B" w:rsidRPr="00454279" w:rsidRDefault="00532D6B" w:rsidP="00532D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299 013,17</w:t>
            </w:r>
          </w:p>
        </w:tc>
      </w:tr>
      <w:tr w:rsidR="00454279" w:rsidRPr="00454279" w14:paraId="6C05468A" w14:textId="77777777" w:rsidTr="0081688E">
        <w:trPr>
          <w:trHeight w:val="489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FD70" w14:textId="77777777" w:rsidR="00454279" w:rsidRPr="00454279" w:rsidRDefault="00454279" w:rsidP="004932D1">
            <w:pPr>
              <w:jc w:val="both"/>
              <w:rPr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7E1E" w14:textId="77777777" w:rsidR="00454279" w:rsidRPr="00454279" w:rsidRDefault="00454279" w:rsidP="00532D6B">
            <w:pPr>
              <w:jc w:val="both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02DE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BA70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58F0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7F1F0" w14:textId="77777777" w:rsidR="00454279" w:rsidRPr="00454279" w:rsidRDefault="00454279" w:rsidP="004932D1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95CAD" w14:textId="77777777" w:rsidR="00454279" w:rsidRPr="00454279" w:rsidRDefault="00454279" w:rsidP="004932D1">
            <w:pPr>
              <w:jc w:val="right"/>
              <w:rPr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288 000,00</w:t>
            </w:r>
          </w:p>
        </w:tc>
      </w:tr>
      <w:tr w:rsidR="00532D6B" w:rsidRPr="00454279" w14:paraId="65CF15F7" w14:textId="77777777" w:rsidTr="0081688E">
        <w:trPr>
          <w:trHeight w:val="36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01957" w14:textId="77777777" w:rsidR="00532D6B" w:rsidRPr="00454279" w:rsidRDefault="00532D6B" w:rsidP="00532D6B">
            <w:pPr>
              <w:jc w:val="both"/>
              <w:rPr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8E629" w14:textId="77777777" w:rsidR="00532D6B" w:rsidRPr="00454279" w:rsidRDefault="00532D6B" w:rsidP="00532D6B">
            <w:pPr>
              <w:jc w:val="both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29EA3" w14:textId="77777777" w:rsidR="00532D6B" w:rsidRPr="00454279" w:rsidRDefault="00532D6B" w:rsidP="00532D6B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CDB0F" w14:textId="77777777" w:rsidR="00532D6B" w:rsidRPr="00454279" w:rsidRDefault="00532D6B" w:rsidP="00532D6B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11 013,17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CB46D" w14:textId="77777777" w:rsidR="00532D6B" w:rsidRPr="00454279" w:rsidRDefault="00532D6B" w:rsidP="00532D6B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29B9A" w14:textId="77777777" w:rsidR="00532D6B" w:rsidRPr="00454279" w:rsidRDefault="00532D6B" w:rsidP="00532D6B">
            <w:pPr>
              <w:jc w:val="right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E85343" w14:textId="77777777" w:rsidR="00532D6B" w:rsidRPr="00454279" w:rsidRDefault="00532D6B" w:rsidP="00532D6B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11 013,17</w:t>
            </w:r>
          </w:p>
        </w:tc>
      </w:tr>
      <w:tr w:rsidR="00532D6B" w:rsidRPr="00454279" w14:paraId="4FEEDF3E" w14:textId="77777777" w:rsidTr="0081688E">
        <w:trPr>
          <w:trHeight w:val="51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A2C2" w14:textId="77777777" w:rsidR="00532D6B" w:rsidRPr="00454279" w:rsidRDefault="00532D6B" w:rsidP="00532D6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2DA3F" w14:textId="77777777" w:rsidR="00532D6B" w:rsidRPr="00454279" w:rsidRDefault="00532D6B" w:rsidP="00532D6B">
            <w:pPr>
              <w:jc w:val="both"/>
              <w:rPr>
                <w:color w:val="000000"/>
                <w:sz w:val="20"/>
                <w:szCs w:val="20"/>
              </w:rPr>
            </w:pPr>
            <w:r w:rsidRPr="00454279">
              <w:rPr>
                <w:sz w:val="20"/>
                <w:szCs w:val="20"/>
              </w:rPr>
              <w:t>Комплекс процессных мероприятий «Создание условий для организованного отдыха и занятости детей, состоящих на профилактическом учете в органах внутренних дел»</w:t>
            </w:r>
            <w:r w:rsidRPr="00454279">
              <w:rPr>
                <w:color w:val="000000"/>
                <w:sz w:val="20"/>
                <w:szCs w:val="20"/>
              </w:rPr>
              <w:t>,</w:t>
            </w:r>
            <w:r w:rsidRPr="00454279">
              <w:rPr>
                <w:color w:val="000000"/>
                <w:sz w:val="20"/>
                <w:szCs w:val="20"/>
              </w:rPr>
              <w:br/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B80B2" w14:textId="77777777" w:rsidR="00532D6B" w:rsidRPr="00532D6B" w:rsidRDefault="00532D6B" w:rsidP="00532D6B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51664" w14:textId="77777777" w:rsidR="00532D6B" w:rsidRPr="00532D6B" w:rsidRDefault="00532D6B" w:rsidP="00532D6B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107 013,17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B91F" w14:textId="77777777" w:rsidR="00532D6B" w:rsidRPr="00532D6B" w:rsidRDefault="00532D6B" w:rsidP="00532D6B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96 000,00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295FC" w14:textId="77777777" w:rsidR="00532D6B" w:rsidRPr="00532D6B" w:rsidRDefault="00532D6B" w:rsidP="00532D6B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96 000,00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08F1B" w14:textId="77777777" w:rsidR="00532D6B" w:rsidRPr="00532D6B" w:rsidRDefault="00532D6B" w:rsidP="00532D6B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299 013,17</w:t>
            </w:r>
          </w:p>
        </w:tc>
      </w:tr>
      <w:tr w:rsidR="00454279" w:rsidRPr="00454279" w14:paraId="08FE633D" w14:textId="77777777" w:rsidTr="0081688E">
        <w:trPr>
          <w:trHeight w:val="466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1E99" w14:textId="77777777" w:rsidR="00454279" w:rsidRPr="00454279" w:rsidRDefault="00454279" w:rsidP="004932D1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9B97" w14:textId="77777777" w:rsidR="00454279" w:rsidRPr="00454279" w:rsidRDefault="00454279" w:rsidP="00532D6B">
            <w:pPr>
              <w:jc w:val="both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6B8AF" w14:textId="77777777" w:rsidR="00454279" w:rsidRPr="00532D6B" w:rsidRDefault="00454279" w:rsidP="004932D1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800B2" w14:textId="77777777" w:rsidR="00454279" w:rsidRPr="00532D6B" w:rsidRDefault="00454279" w:rsidP="004932D1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F6E88" w14:textId="77777777" w:rsidR="00454279" w:rsidRPr="00532D6B" w:rsidRDefault="00454279" w:rsidP="004932D1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FFDEC" w14:textId="77777777" w:rsidR="00454279" w:rsidRPr="00532D6B" w:rsidRDefault="00454279" w:rsidP="004932D1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96 000,00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D0826" w14:textId="77777777" w:rsidR="00454279" w:rsidRPr="00532D6B" w:rsidRDefault="00454279" w:rsidP="004932D1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288 000,00</w:t>
            </w:r>
          </w:p>
        </w:tc>
      </w:tr>
      <w:tr w:rsidR="00532D6B" w:rsidRPr="00454279" w14:paraId="2629F8FD" w14:textId="77777777" w:rsidTr="0081688E">
        <w:trPr>
          <w:trHeight w:val="402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CEF0" w14:textId="77777777" w:rsidR="00532D6B" w:rsidRPr="00454279" w:rsidRDefault="00532D6B" w:rsidP="00532D6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C945E" w14:textId="77777777" w:rsidR="00532D6B" w:rsidRPr="00454279" w:rsidRDefault="00532D6B" w:rsidP="00532D6B">
            <w:pPr>
              <w:jc w:val="both"/>
              <w:rPr>
                <w:color w:val="000000"/>
                <w:sz w:val="20"/>
                <w:szCs w:val="20"/>
              </w:rPr>
            </w:pPr>
            <w:r w:rsidRPr="00454279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4C96C" w14:textId="77777777" w:rsidR="00532D6B" w:rsidRPr="00532D6B" w:rsidRDefault="00532D6B" w:rsidP="00532D6B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DDAB" w14:textId="77777777" w:rsidR="00532D6B" w:rsidRPr="00532D6B" w:rsidRDefault="00532D6B" w:rsidP="00532D6B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11 013,17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D41F" w14:textId="77777777" w:rsidR="00532D6B" w:rsidRPr="00532D6B" w:rsidRDefault="00532D6B" w:rsidP="00532D6B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6B6B" w14:textId="77777777" w:rsidR="00532D6B" w:rsidRPr="00532D6B" w:rsidRDefault="00532D6B" w:rsidP="00532D6B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2F6FC" w14:textId="77777777" w:rsidR="00532D6B" w:rsidRPr="00532D6B" w:rsidRDefault="00532D6B" w:rsidP="00532D6B">
            <w:pPr>
              <w:jc w:val="right"/>
              <w:rPr>
                <w:b/>
                <w:bCs/>
                <w:sz w:val="20"/>
                <w:szCs w:val="20"/>
              </w:rPr>
            </w:pPr>
            <w:r w:rsidRPr="00532D6B">
              <w:rPr>
                <w:b/>
                <w:bCs/>
                <w:color w:val="000000"/>
                <w:sz w:val="20"/>
                <w:szCs w:val="20"/>
              </w:rPr>
              <w:t>11 013,17</w:t>
            </w:r>
          </w:p>
        </w:tc>
      </w:tr>
    </w:tbl>
    <w:p w14:paraId="3341DAC7" w14:textId="77777777" w:rsidR="00454279" w:rsidRDefault="00454279" w:rsidP="00F50C5B">
      <w:pPr>
        <w:pStyle w:val="ab"/>
        <w:tabs>
          <w:tab w:val="clear" w:pos="9498"/>
        </w:tabs>
        <w:ind w:firstLine="708"/>
        <w:jc w:val="both"/>
      </w:pPr>
    </w:p>
    <w:p w14:paraId="0072C81B" w14:textId="77777777" w:rsidR="00EF6B48" w:rsidRDefault="007F32E5" w:rsidP="00F50C5B">
      <w:pPr>
        <w:pStyle w:val="ab"/>
        <w:tabs>
          <w:tab w:val="clear" w:pos="9498"/>
        </w:tabs>
        <w:ind w:firstLine="708"/>
        <w:jc w:val="both"/>
      </w:pPr>
      <w:r w:rsidRPr="003D65D0">
        <w:t>2</w:t>
      </w:r>
      <w:r w:rsidR="002E55B5" w:rsidRPr="003D65D0">
        <w:t>.</w:t>
      </w:r>
      <w:r w:rsidR="00822C6E" w:rsidRPr="003D65D0">
        <w:t xml:space="preserve"> </w:t>
      </w:r>
      <w:r w:rsidR="00F70006">
        <w:t>Признать утратившими силу</w:t>
      </w:r>
      <w:r w:rsidR="00EF6B48">
        <w:t>:</w:t>
      </w:r>
    </w:p>
    <w:p w14:paraId="0C3E3941" w14:textId="1C4F6960" w:rsidR="00975142" w:rsidRDefault="00DD771F" w:rsidP="00F50C5B">
      <w:pPr>
        <w:pStyle w:val="ab"/>
        <w:tabs>
          <w:tab w:val="clear" w:pos="9498"/>
        </w:tabs>
        <w:ind w:firstLine="708"/>
        <w:jc w:val="both"/>
      </w:pPr>
      <w:r>
        <w:t xml:space="preserve">1) </w:t>
      </w:r>
      <w:r w:rsidR="00975142" w:rsidRPr="00060064">
        <w:t>постановлени</w:t>
      </w:r>
      <w:r w:rsidR="00975142">
        <w:t>е</w:t>
      </w:r>
      <w:r w:rsidR="00975142" w:rsidRPr="00060064">
        <w:t xml:space="preserve"> администрации от 06.04.2026 №320 «О внесении изменений в постановление администрации от 06.08.2025 № 859 «Об утверждении муниципальной программы «Развитие образования в городе Трехгорном</w:t>
      </w:r>
      <w:r w:rsidR="00975142">
        <w:t>»;</w:t>
      </w:r>
    </w:p>
    <w:p w14:paraId="3E8473B7" w14:textId="6650A8BA" w:rsidR="00822C6E" w:rsidRPr="00060064" w:rsidRDefault="00975142" w:rsidP="00F50C5B">
      <w:pPr>
        <w:pStyle w:val="ab"/>
        <w:tabs>
          <w:tab w:val="clear" w:pos="9498"/>
        </w:tabs>
        <w:ind w:firstLine="708"/>
        <w:jc w:val="both"/>
      </w:pPr>
      <w:r>
        <w:t xml:space="preserve">2) </w:t>
      </w:r>
      <w:r w:rsidR="00DD771F" w:rsidRPr="00060064">
        <w:t>подпункт</w:t>
      </w:r>
      <w:r w:rsidR="0081688E" w:rsidRPr="00060064">
        <w:t>ы</w:t>
      </w:r>
      <w:r w:rsidR="00DD771F" w:rsidRPr="00060064">
        <w:t xml:space="preserve"> </w:t>
      </w:r>
      <w:r w:rsidR="0081688E" w:rsidRPr="00060064">
        <w:t>1, 3, 5</w:t>
      </w:r>
      <w:r w:rsidR="00DD771F" w:rsidRPr="00060064">
        <w:t xml:space="preserve"> пункта 1 постановления администрации от </w:t>
      </w:r>
      <w:r w:rsidR="0081688E" w:rsidRPr="00060064">
        <w:t>30</w:t>
      </w:r>
      <w:r w:rsidR="00DD771F" w:rsidRPr="00060064">
        <w:t>.0</w:t>
      </w:r>
      <w:r w:rsidR="0081688E" w:rsidRPr="00060064">
        <w:t>6</w:t>
      </w:r>
      <w:r w:rsidR="00DD771F" w:rsidRPr="00060064">
        <w:t>.2026 №</w:t>
      </w:r>
      <w:r w:rsidR="0081688E" w:rsidRPr="00060064">
        <w:t>624</w:t>
      </w:r>
      <w:r w:rsidR="00DD771F" w:rsidRPr="00060064">
        <w:t xml:space="preserve"> «О внесении изменений в постановление администрации от 06.08.2025 № 859 «Об утверждении муниципальной программы «Развитие образования в городе Трехгорном»</w:t>
      </w:r>
      <w:r w:rsidR="002703F0" w:rsidRPr="00060064">
        <w:t>.</w:t>
      </w:r>
      <w:r w:rsidR="002E55B5" w:rsidRPr="00060064">
        <w:t xml:space="preserve"> </w:t>
      </w:r>
    </w:p>
    <w:p w14:paraId="7A58121D" w14:textId="77777777" w:rsidR="00F50C5B" w:rsidRDefault="002703F0" w:rsidP="00F50C5B">
      <w:pPr>
        <w:pStyle w:val="ab"/>
        <w:tabs>
          <w:tab w:val="clear" w:pos="9498"/>
        </w:tabs>
        <w:ind w:firstLine="708"/>
        <w:jc w:val="both"/>
      </w:pPr>
      <w:r w:rsidRPr="00060064">
        <w:t xml:space="preserve">3. </w:t>
      </w:r>
      <w:r w:rsidR="000F0CBD" w:rsidRPr="00060064">
        <w:t>Настоящее постановление</w:t>
      </w:r>
      <w:r w:rsidR="000F0CBD" w:rsidRPr="003D65D0">
        <w:t xml:space="preserve"> подлежит </w:t>
      </w:r>
      <w:r w:rsidR="00DD771F">
        <w:t xml:space="preserve">опубликованию в сетевом издании «Трехгорный инфо» и </w:t>
      </w:r>
      <w:r w:rsidR="000F0CBD" w:rsidRPr="003D65D0">
        <w:t>размещению на официальном сайте органов местного самоуправления города Трехгорного в информационно- телекоммуникационной сети «Интернет».</w:t>
      </w:r>
    </w:p>
    <w:p w14:paraId="1FBBCC30" w14:textId="77777777" w:rsidR="00F50C5B" w:rsidRPr="003D65D0" w:rsidRDefault="002703F0" w:rsidP="00F50C5B">
      <w:pPr>
        <w:ind w:firstLine="708"/>
        <w:jc w:val="both"/>
        <w:rPr>
          <w:sz w:val="28"/>
          <w:szCs w:val="28"/>
        </w:rPr>
      </w:pPr>
      <w:r w:rsidRPr="003D65D0">
        <w:rPr>
          <w:sz w:val="28"/>
          <w:szCs w:val="28"/>
        </w:rPr>
        <w:t>4</w:t>
      </w:r>
      <w:r w:rsidR="00F50C5B" w:rsidRPr="003D65D0">
        <w:rPr>
          <w:sz w:val="28"/>
          <w:szCs w:val="28"/>
        </w:rPr>
        <w:t>. Контроль за исполнением настоящего постановления возложить на заместителя главы города по вопросам социальной сферы Попову И.А.</w:t>
      </w:r>
    </w:p>
    <w:p w14:paraId="0295056A" w14:textId="77777777" w:rsidR="003E1C72" w:rsidRDefault="003E1C72" w:rsidP="003E1C72"/>
    <w:p w14:paraId="29FD5AEC" w14:textId="77777777" w:rsidR="00060064" w:rsidRDefault="00060064" w:rsidP="003E1C72"/>
    <w:p w14:paraId="7795D80A" w14:textId="77777777" w:rsidR="00060064" w:rsidRDefault="00060064" w:rsidP="003E1C72"/>
    <w:p w14:paraId="4A8DF357" w14:textId="77777777" w:rsidR="00A54D76" w:rsidRPr="003D65D0" w:rsidRDefault="00060064" w:rsidP="009F60BD">
      <w:pPr>
        <w:pStyle w:val="a8"/>
        <w:tabs>
          <w:tab w:val="clear" w:pos="9498"/>
          <w:tab w:val="right" w:pos="10348"/>
        </w:tabs>
        <w:spacing w:before="0"/>
      </w:pPr>
      <w:r>
        <w:t>Г</w:t>
      </w:r>
      <w:r w:rsidR="003F240C" w:rsidRPr="003D65D0">
        <w:t>лав</w:t>
      </w:r>
      <w:r>
        <w:t>а</w:t>
      </w:r>
      <w:r w:rsidR="003F240C" w:rsidRPr="003D65D0">
        <w:t xml:space="preserve"> </w:t>
      </w:r>
      <w:r w:rsidR="00944BDB" w:rsidRPr="003D65D0">
        <w:t>города</w:t>
      </w:r>
      <w:r w:rsidR="003F240C" w:rsidRPr="003D65D0">
        <w:t xml:space="preserve">    </w:t>
      </w:r>
      <w:r w:rsidR="00E51CF2" w:rsidRPr="003D65D0">
        <w:t xml:space="preserve">  </w:t>
      </w:r>
      <w:r w:rsidR="003F240C" w:rsidRPr="003D65D0">
        <w:t xml:space="preserve">                       </w:t>
      </w:r>
      <w:r w:rsidR="0097168A" w:rsidRPr="003D65D0">
        <w:t xml:space="preserve">     </w:t>
      </w:r>
      <w:r w:rsidR="00944BDB" w:rsidRPr="003D65D0">
        <w:t xml:space="preserve">         </w:t>
      </w:r>
      <w:r w:rsidR="00A41422" w:rsidRPr="003D65D0">
        <w:t xml:space="preserve">        </w:t>
      </w:r>
      <w:r w:rsidR="00944BDB" w:rsidRPr="003D65D0">
        <w:t xml:space="preserve">  </w:t>
      </w:r>
      <w:r w:rsidR="003E1C72" w:rsidRPr="003D65D0">
        <w:t xml:space="preserve"> </w:t>
      </w:r>
      <w:r w:rsidR="002E6375" w:rsidRPr="003D65D0">
        <w:t xml:space="preserve">                 </w:t>
      </w:r>
      <w:r w:rsidR="00C8272A" w:rsidRPr="003D65D0">
        <w:t xml:space="preserve">          </w:t>
      </w:r>
      <w:r w:rsidR="00A7144F" w:rsidRPr="003D65D0">
        <w:t xml:space="preserve">    </w:t>
      </w:r>
      <w:r>
        <w:t>Д.А. Громенко</w:t>
      </w:r>
    </w:p>
    <w:p w14:paraId="42BD2640" w14:textId="77777777" w:rsidR="003D65D0" w:rsidRDefault="003D65D0" w:rsidP="00A54D76">
      <w:pPr>
        <w:sectPr w:rsidR="003D65D0" w:rsidSect="00D06A64">
          <w:headerReference w:type="default" r:id="rId9"/>
          <w:headerReference w:type="first" r:id="rId10"/>
          <w:pgSz w:w="11906" w:h="16838" w:code="9"/>
          <w:pgMar w:top="1134" w:right="851" w:bottom="1134" w:left="1701" w:header="567" w:footer="510" w:gutter="0"/>
          <w:cols w:space="720"/>
          <w:titlePg/>
          <w:docGrid w:linePitch="326"/>
        </w:sectPr>
      </w:pPr>
    </w:p>
    <w:p w14:paraId="6D713053" w14:textId="77777777" w:rsidR="00A54D76" w:rsidRPr="003D65D0" w:rsidRDefault="00A54D76" w:rsidP="00A54D76"/>
    <w:p w14:paraId="2A57E082" w14:textId="77777777" w:rsidR="00A54D76" w:rsidRPr="003D65D0" w:rsidRDefault="00A54D76" w:rsidP="00A54D76">
      <w:pPr>
        <w:ind w:left="5245"/>
        <w:jc w:val="center"/>
        <w:rPr>
          <w:bCs/>
        </w:rPr>
      </w:pPr>
      <w:r w:rsidRPr="003D65D0">
        <w:rPr>
          <w:bCs/>
        </w:rPr>
        <w:t xml:space="preserve">Приложение </w:t>
      </w:r>
    </w:p>
    <w:p w14:paraId="084C948D" w14:textId="1931BC10" w:rsidR="00A54D76" w:rsidRPr="003D65D0" w:rsidRDefault="00A54D76" w:rsidP="00A54D76">
      <w:pPr>
        <w:ind w:left="5245"/>
        <w:jc w:val="center"/>
        <w:rPr>
          <w:bCs/>
        </w:rPr>
      </w:pPr>
      <w:r w:rsidRPr="003D65D0">
        <w:rPr>
          <w:bCs/>
        </w:rPr>
        <w:t>к постановлению администрации от _</w:t>
      </w:r>
      <w:r w:rsidR="004E4D13">
        <w:rPr>
          <w:bCs/>
          <w:u w:val="single"/>
        </w:rPr>
        <w:t>07.10.2026</w:t>
      </w:r>
      <w:r w:rsidRPr="003D65D0">
        <w:rPr>
          <w:bCs/>
        </w:rPr>
        <w:t>__ № __</w:t>
      </w:r>
      <w:r w:rsidR="004E4D13">
        <w:rPr>
          <w:bCs/>
          <w:u w:val="single"/>
        </w:rPr>
        <w:t>1007</w:t>
      </w:r>
      <w:r w:rsidRPr="003D65D0">
        <w:rPr>
          <w:bCs/>
        </w:rPr>
        <w:t>___</w:t>
      </w:r>
    </w:p>
    <w:p w14:paraId="7CEB96F9" w14:textId="77777777" w:rsidR="00A54D76" w:rsidRPr="003D65D0" w:rsidRDefault="00A54D76" w:rsidP="00A54D76"/>
    <w:p w14:paraId="750BBFAC" w14:textId="77777777" w:rsidR="00A54D76" w:rsidRPr="003D65D0" w:rsidRDefault="00A54D76" w:rsidP="00A54D76">
      <w:pPr>
        <w:ind w:left="5245"/>
        <w:jc w:val="center"/>
        <w:rPr>
          <w:bCs/>
        </w:rPr>
      </w:pPr>
      <w:r w:rsidRPr="003D65D0">
        <w:rPr>
          <w:bCs/>
        </w:rPr>
        <w:t>Приложение 5</w:t>
      </w:r>
    </w:p>
    <w:p w14:paraId="5EC51501" w14:textId="77777777" w:rsidR="00A54D76" w:rsidRPr="003D65D0" w:rsidRDefault="00A54D76" w:rsidP="00A54D76">
      <w:pPr>
        <w:ind w:left="5245"/>
        <w:jc w:val="center"/>
        <w:rPr>
          <w:bCs/>
        </w:rPr>
      </w:pPr>
      <w:r w:rsidRPr="003D65D0">
        <w:rPr>
          <w:bCs/>
        </w:rPr>
        <w:t>к постановлению администрации</w:t>
      </w:r>
    </w:p>
    <w:p w14:paraId="49C3BA61" w14:textId="77777777" w:rsidR="00A54D76" w:rsidRPr="003D65D0" w:rsidRDefault="00A54D76" w:rsidP="00A54D76">
      <w:pPr>
        <w:ind w:left="5245"/>
        <w:jc w:val="center"/>
        <w:rPr>
          <w:bCs/>
        </w:rPr>
      </w:pPr>
      <w:r w:rsidRPr="003D65D0">
        <w:rPr>
          <w:bCs/>
        </w:rPr>
        <w:t>от 06.08.2025 № 859</w:t>
      </w:r>
    </w:p>
    <w:p w14:paraId="74D1EE1B" w14:textId="77777777" w:rsidR="00A54D76" w:rsidRPr="003D65D0" w:rsidRDefault="00A54D76" w:rsidP="00A54D76">
      <w:pPr>
        <w:ind w:left="5245"/>
        <w:jc w:val="center"/>
        <w:rPr>
          <w:bCs/>
        </w:rPr>
      </w:pPr>
    </w:p>
    <w:p w14:paraId="34A87DF7" w14:textId="77777777" w:rsidR="00A54D76" w:rsidRPr="003D65D0" w:rsidRDefault="00A54D76" w:rsidP="00A54D76">
      <w:pPr>
        <w:spacing w:line="100" w:lineRule="atLeast"/>
        <w:jc w:val="center"/>
        <w:rPr>
          <w:bCs/>
        </w:rPr>
      </w:pPr>
      <w:r w:rsidRPr="003D65D0">
        <w:rPr>
          <w:bCs/>
        </w:rPr>
        <w:t xml:space="preserve">Паспорт комплекса процессных мероприятий </w:t>
      </w:r>
    </w:p>
    <w:p w14:paraId="3EF545D2" w14:textId="77777777" w:rsidR="00A54D76" w:rsidRPr="003D65D0" w:rsidRDefault="00A54D76" w:rsidP="00A54D76">
      <w:pPr>
        <w:spacing w:line="100" w:lineRule="atLeast"/>
        <w:jc w:val="center"/>
        <w:rPr>
          <w:color w:val="000000"/>
        </w:rPr>
      </w:pPr>
      <w:r w:rsidRPr="003D65D0">
        <w:t>«Обеспечение доступности качественного общего и дополнительного образования</w:t>
      </w:r>
      <w:r w:rsidRPr="003D65D0">
        <w:rPr>
          <w:color w:val="000000"/>
        </w:rPr>
        <w:t xml:space="preserve">» </w:t>
      </w:r>
    </w:p>
    <w:p w14:paraId="62846201" w14:textId="77777777" w:rsidR="00A54D76" w:rsidRPr="003D65D0" w:rsidRDefault="00A54D76" w:rsidP="00A54D76">
      <w:pPr>
        <w:spacing w:line="100" w:lineRule="atLeast"/>
        <w:jc w:val="center"/>
        <w:rPr>
          <w:bCs/>
        </w:rPr>
      </w:pPr>
      <w:r w:rsidRPr="003D65D0">
        <w:rPr>
          <w:color w:val="000000"/>
        </w:rPr>
        <w:t>направления «Создание условий для модернизации общего и дополнительного образования в Трехгорном городском округе Челябинской области</w:t>
      </w:r>
      <w:r w:rsidRPr="003D65D0">
        <w:t>»</w:t>
      </w:r>
      <w:r w:rsidRPr="003D65D0">
        <w:rPr>
          <w:bCs/>
        </w:rPr>
        <w:t xml:space="preserve"> </w:t>
      </w:r>
    </w:p>
    <w:p w14:paraId="0BB09C9B" w14:textId="77777777" w:rsidR="00A54D76" w:rsidRPr="003D65D0" w:rsidRDefault="00A54D76" w:rsidP="00A54D76">
      <w:pPr>
        <w:spacing w:line="100" w:lineRule="atLeast"/>
        <w:jc w:val="center"/>
        <w:rPr>
          <w:b/>
          <w:bCs/>
        </w:rPr>
      </w:pPr>
    </w:p>
    <w:p w14:paraId="11748A6D" w14:textId="77777777" w:rsidR="00A54D76" w:rsidRPr="003D65D0" w:rsidRDefault="00A54D76" w:rsidP="00A54D76">
      <w:pPr>
        <w:spacing w:line="100" w:lineRule="atLeast"/>
        <w:jc w:val="center"/>
      </w:pPr>
      <w:r w:rsidRPr="003D65D0">
        <w:t>1. Основные положения</w:t>
      </w:r>
    </w:p>
    <w:p w14:paraId="3EEF4034" w14:textId="77777777" w:rsidR="00A54D76" w:rsidRPr="003D65D0" w:rsidRDefault="00A54D76" w:rsidP="00A54D76">
      <w:pPr>
        <w:spacing w:line="100" w:lineRule="atLeast"/>
        <w:jc w:val="center"/>
        <w:rPr>
          <w:bCs/>
        </w:rPr>
      </w:pPr>
    </w:p>
    <w:tbl>
      <w:tblPr>
        <w:tblStyle w:val="a7"/>
        <w:tblW w:w="9923" w:type="dxa"/>
        <w:tblInd w:w="-176" w:type="dxa"/>
        <w:tblLook w:val="04A0" w:firstRow="1" w:lastRow="0" w:firstColumn="1" w:lastColumn="0" w:noHBand="0" w:noVBand="1"/>
      </w:tblPr>
      <w:tblGrid>
        <w:gridCol w:w="2836"/>
        <w:gridCol w:w="7087"/>
      </w:tblGrid>
      <w:tr w:rsidR="00A54D76" w:rsidRPr="003D65D0" w14:paraId="71394439" w14:textId="77777777" w:rsidTr="00DC785B">
        <w:tc>
          <w:tcPr>
            <w:tcW w:w="2836" w:type="dxa"/>
            <w:vAlign w:val="center"/>
          </w:tcPr>
          <w:p w14:paraId="7B7EE51A" w14:textId="77777777" w:rsidR="00A54D76" w:rsidRPr="003D65D0" w:rsidRDefault="00A54D76" w:rsidP="00DC785B">
            <w:pPr>
              <w:spacing w:line="100" w:lineRule="atLeast"/>
              <w:rPr>
                <w:bCs/>
              </w:rPr>
            </w:pPr>
            <w:r w:rsidRPr="003D65D0">
              <w:rPr>
                <w:color w:val="000000"/>
              </w:rPr>
              <w:t xml:space="preserve">Краткое наименование </w:t>
            </w:r>
            <w:r w:rsidRPr="003D65D0">
              <w:rPr>
                <w:bCs/>
              </w:rPr>
              <w:t xml:space="preserve">комплекса процессных мероприятий </w:t>
            </w:r>
          </w:p>
        </w:tc>
        <w:tc>
          <w:tcPr>
            <w:tcW w:w="7087" w:type="dxa"/>
            <w:vAlign w:val="center"/>
          </w:tcPr>
          <w:p w14:paraId="4E280AF5" w14:textId="77777777" w:rsidR="00A54D76" w:rsidRPr="003D65D0" w:rsidRDefault="00A54D76" w:rsidP="00DC785B">
            <w:pPr>
              <w:spacing w:line="100" w:lineRule="atLeast"/>
              <w:rPr>
                <w:bCs/>
              </w:rPr>
            </w:pPr>
            <w:r w:rsidRPr="003D65D0">
              <w:t>Обеспечение доступности качественного общего и дополнительного образования</w:t>
            </w:r>
          </w:p>
        </w:tc>
      </w:tr>
      <w:tr w:rsidR="00A54D76" w:rsidRPr="003D65D0" w14:paraId="37ED372C" w14:textId="77777777" w:rsidTr="00DC785B">
        <w:tc>
          <w:tcPr>
            <w:tcW w:w="2836" w:type="dxa"/>
            <w:vAlign w:val="center"/>
          </w:tcPr>
          <w:p w14:paraId="3CFB3C23" w14:textId="77777777" w:rsidR="00A54D76" w:rsidRPr="003D65D0" w:rsidRDefault="00A54D76" w:rsidP="00DC785B">
            <w:pPr>
              <w:spacing w:line="100" w:lineRule="atLeast"/>
              <w:rPr>
                <w:color w:val="000000"/>
              </w:rPr>
            </w:pPr>
            <w:r w:rsidRPr="003D65D0">
              <w:rPr>
                <w:color w:val="000000"/>
              </w:rPr>
              <w:t>Соисполнители муниципальной программы</w:t>
            </w:r>
          </w:p>
        </w:tc>
        <w:tc>
          <w:tcPr>
            <w:tcW w:w="7087" w:type="dxa"/>
            <w:vAlign w:val="center"/>
          </w:tcPr>
          <w:p w14:paraId="0D3EE741" w14:textId="77777777" w:rsidR="00A54D76" w:rsidRPr="003D65D0" w:rsidRDefault="00A54D76" w:rsidP="00DC785B">
            <w:pPr>
              <w:ind w:right="-2"/>
              <w:jc w:val="both"/>
              <w:rPr>
                <w:sz w:val="23"/>
                <w:szCs w:val="23"/>
              </w:rPr>
            </w:pPr>
            <w:r w:rsidRPr="003D65D0">
              <w:rPr>
                <w:sz w:val="23"/>
                <w:szCs w:val="23"/>
              </w:rPr>
              <w:t>Муниципальное бюджетное учреждение дополнительного образования «Центр детского творчества» (далее – МБУДО «ЦДТ»);</w:t>
            </w:r>
          </w:p>
          <w:p w14:paraId="413A689A" w14:textId="77777777" w:rsidR="00A54D76" w:rsidRPr="003D65D0" w:rsidRDefault="00A54D76" w:rsidP="00DC785B">
            <w:pPr>
              <w:ind w:right="-2"/>
              <w:jc w:val="both"/>
              <w:rPr>
                <w:sz w:val="23"/>
                <w:szCs w:val="23"/>
              </w:rPr>
            </w:pPr>
            <w:r w:rsidRPr="003D65D0">
              <w:rPr>
                <w:sz w:val="23"/>
                <w:szCs w:val="23"/>
              </w:rPr>
              <w:t>Муниципальное бюджетное образовательное учреждение дополнительного образования «Специализированная детская-юношеская спортивная школа Олимпийского резерва по дзюдо» (далее – МБОУДО «СДЮСШОР по дзюдо);</w:t>
            </w:r>
          </w:p>
          <w:p w14:paraId="78CBBA6D" w14:textId="77777777" w:rsidR="00A54D76" w:rsidRPr="003D65D0" w:rsidRDefault="00A54D76" w:rsidP="00DC785B">
            <w:pPr>
              <w:ind w:right="-2"/>
              <w:jc w:val="both"/>
              <w:rPr>
                <w:sz w:val="23"/>
                <w:szCs w:val="23"/>
              </w:rPr>
            </w:pPr>
            <w:r w:rsidRPr="003D65D0">
              <w:rPr>
                <w:sz w:val="23"/>
                <w:szCs w:val="23"/>
              </w:rPr>
              <w:t>Муниципальное бюджетное общеобразовательное учреждение «Специальная (коррекционная) общеобразовательная школа-интернат №111» (далее – МБОУ «С(К)ОШИ № 111»);</w:t>
            </w:r>
          </w:p>
          <w:p w14:paraId="3ABBE9AC" w14:textId="77777777" w:rsidR="00A54D76" w:rsidRPr="003D65D0" w:rsidRDefault="00A54D76" w:rsidP="00DC785B">
            <w:pPr>
              <w:ind w:right="-2"/>
              <w:jc w:val="both"/>
              <w:rPr>
                <w:sz w:val="23"/>
                <w:szCs w:val="23"/>
              </w:rPr>
            </w:pPr>
            <w:r w:rsidRPr="003D65D0">
              <w:rPr>
                <w:sz w:val="23"/>
                <w:szCs w:val="23"/>
              </w:rPr>
              <w:t>Муниципальное бюджетное общеобразовательное учреждение «Средняя общеобразовательная школа №106» (далее – МБОУ «СОШ № 106»);</w:t>
            </w:r>
          </w:p>
          <w:p w14:paraId="560051E9" w14:textId="77777777" w:rsidR="00A54D76" w:rsidRPr="003D65D0" w:rsidRDefault="00A54D76" w:rsidP="00DC785B">
            <w:pPr>
              <w:ind w:right="-2"/>
              <w:jc w:val="both"/>
              <w:rPr>
                <w:sz w:val="23"/>
                <w:szCs w:val="23"/>
              </w:rPr>
            </w:pPr>
            <w:r w:rsidRPr="003D65D0">
              <w:rPr>
                <w:sz w:val="23"/>
                <w:szCs w:val="23"/>
              </w:rPr>
              <w:t>Муниципальное бюджетное общеобразовательное учреждение «Средняя общеобразовательная школа №108» (далее – МБОУ «СОШ № 108»);</w:t>
            </w:r>
          </w:p>
          <w:p w14:paraId="65533D18" w14:textId="77777777" w:rsidR="00A54D76" w:rsidRPr="003D65D0" w:rsidRDefault="00A54D76" w:rsidP="00DC785B">
            <w:pPr>
              <w:ind w:right="-2"/>
              <w:jc w:val="both"/>
              <w:rPr>
                <w:sz w:val="23"/>
                <w:szCs w:val="23"/>
              </w:rPr>
            </w:pPr>
            <w:r w:rsidRPr="003D65D0">
              <w:rPr>
                <w:sz w:val="23"/>
                <w:szCs w:val="23"/>
              </w:rPr>
              <w:t>Муниципальное бюджетное общеобразовательное учреждение «Средняя общеобразовательная школа №109» (далее – МБОУ «СОШ № 109»);</w:t>
            </w:r>
          </w:p>
          <w:p w14:paraId="455BBFAC" w14:textId="77777777" w:rsidR="00A54D76" w:rsidRPr="003D65D0" w:rsidRDefault="00A54D76" w:rsidP="00DC785B">
            <w:pPr>
              <w:ind w:right="-2"/>
              <w:jc w:val="both"/>
              <w:rPr>
                <w:sz w:val="23"/>
                <w:szCs w:val="23"/>
              </w:rPr>
            </w:pPr>
            <w:r w:rsidRPr="003D65D0">
              <w:rPr>
                <w:sz w:val="23"/>
                <w:szCs w:val="23"/>
              </w:rPr>
              <w:t>Муниципальное бюджетное общеобразовательное учреждение «Средняя общеобразовательная школа №110» (далее – МБОУ «СОШ № 110»);</w:t>
            </w:r>
          </w:p>
          <w:p w14:paraId="6BD51049" w14:textId="77777777" w:rsidR="00A54D76" w:rsidRPr="003D65D0" w:rsidRDefault="00A54D76" w:rsidP="00DC785B">
            <w:pPr>
              <w:ind w:right="-2"/>
              <w:jc w:val="both"/>
              <w:rPr>
                <w:sz w:val="23"/>
                <w:szCs w:val="23"/>
              </w:rPr>
            </w:pPr>
            <w:r w:rsidRPr="003D65D0">
              <w:rPr>
                <w:sz w:val="23"/>
                <w:szCs w:val="23"/>
              </w:rPr>
              <w:t>Муниципальное бюджетное общеобразовательное учреждение «Средняя общеобразовательная школа №112» (далее – МБОУ «СОШ № 112»);</w:t>
            </w:r>
          </w:p>
          <w:p w14:paraId="67DEA273" w14:textId="77777777" w:rsidR="00A54D76" w:rsidRPr="003D65D0" w:rsidRDefault="00A54D76" w:rsidP="00DC785B">
            <w:pPr>
              <w:spacing w:line="100" w:lineRule="atLeast"/>
              <w:jc w:val="both"/>
              <w:rPr>
                <w:sz w:val="23"/>
                <w:szCs w:val="23"/>
              </w:rPr>
            </w:pPr>
            <w:r w:rsidRPr="003D65D0">
              <w:rPr>
                <w:sz w:val="23"/>
                <w:szCs w:val="23"/>
              </w:rPr>
              <w:t>Муниципальное бюджетное учреждение «Центр психолого- педагогической, медицинской и социальной помощи (далее – МБУ «Центр ППМСП»)</w:t>
            </w:r>
          </w:p>
          <w:p w14:paraId="630AFF33" w14:textId="77777777" w:rsidR="00A54D76" w:rsidRPr="003D65D0" w:rsidRDefault="00A54D76" w:rsidP="00DC785B">
            <w:pPr>
              <w:spacing w:line="100" w:lineRule="atLeast"/>
              <w:jc w:val="both"/>
              <w:rPr>
                <w:bCs/>
                <w:sz w:val="23"/>
                <w:szCs w:val="23"/>
              </w:rPr>
            </w:pPr>
            <w:r w:rsidRPr="003D65D0">
              <w:rPr>
                <w:bCs/>
                <w:sz w:val="23"/>
                <w:szCs w:val="23"/>
              </w:rPr>
              <w:t>Управление образования администрации города Трехгорного – ответственный исполнитель муниципальной программы (далее –Управление образования– ответственный исполнитель муниципальной программы)</w:t>
            </w:r>
          </w:p>
        </w:tc>
      </w:tr>
      <w:tr w:rsidR="00A54D76" w:rsidRPr="003D65D0" w14:paraId="58197D71" w14:textId="77777777" w:rsidTr="00DC785B">
        <w:tc>
          <w:tcPr>
            <w:tcW w:w="2836" w:type="dxa"/>
            <w:vAlign w:val="center"/>
          </w:tcPr>
          <w:p w14:paraId="226A5F30" w14:textId="77777777" w:rsidR="00A54D76" w:rsidRPr="003D65D0" w:rsidRDefault="00A54D76" w:rsidP="00DC785B">
            <w:pPr>
              <w:spacing w:line="100" w:lineRule="atLeast"/>
              <w:rPr>
                <w:color w:val="000000"/>
              </w:rPr>
            </w:pPr>
            <w:r w:rsidRPr="003D65D0">
              <w:rPr>
                <w:color w:val="000000"/>
              </w:rPr>
              <w:t>Связь с государственной программой</w:t>
            </w:r>
          </w:p>
        </w:tc>
        <w:tc>
          <w:tcPr>
            <w:tcW w:w="7087" w:type="dxa"/>
            <w:vAlign w:val="center"/>
          </w:tcPr>
          <w:p w14:paraId="65D283DC" w14:textId="77777777" w:rsidR="00A54D76" w:rsidRPr="003D65D0" w:rsidRDefault="00A54D76" w:rsidP="00DC785B">
            <w:pPr>
              <w:spacing w:line="100" w:lineRule="atLeast"/>
              <w:jc w:val="both"/>
              <w:rPr>
                <w:color w:val="000000"/>
                <w:sz w:val="23"/>
                <w:szCs w:val="23"/>
              </w:rPr>
            </w:pPr>
            <w:r w:rsidRPr="003D65D0">
              <w:rPr>
                <w:sz w:val="23"/>
                <w:szCs w:val="23"/>
              </w:rPr>
              <w:t>Государственная программа «Развитие образования в Челябинской области», утвержденная постановлением Правительства Челябинской области от 28.12.2017 №732-П</w:t>
            </w:r>
            <w:r w:rsidRPr="003D65D0">
              <w:rPr>
                <w:color w:val="000000"/>
                <w:sz w:val="23"/>
                <w:szCs w:val="23"/>
              </w:rPr>
              <w:t xml:space="preserve"> </w:t>
            </w:r>
          </w:p>
        </w:tc>
      </w:tr>
    </w:tbl>
    <w:p w14:paraId="64EE2ED1" w14:textId="77777777" w:rsidR="00A54D76" w:rsidRPr="003D65D0" w:rsidRDefault="00A54D76" w:rsidP="00A54D76">
      <w:pPr>
        <w:spacing w:line="100" w:lineRule="atLeast"/>
      </w:pPr>
    </w:p>
    <w:p w14:paraId="2086EECE" w14:textId="77777777" w:rsidR="00A54D76" w:rsidRPr="003D65D0" w:rsidRDefault="00A54D76" w:rsidP="00A54D76">
      <w:pPr>
        <w:jc w:val="center"/>
        <w:outlineLvl w:val="0"/>
        <w:rPr>
          <w:b/>
          <w:bCs/>
          <w:sz w:val="28"/>
          <w:szCs w:val="28"/>
        </w:rPr>
        <w:sectPr w:rsidR="00A54D76" w:rsidRPr="003D65D0" w:rsidSect="00D06A64">
          <w:pgSz w:w="11906" w:h="16838" w:code="9"/>
          <w:pgMar w:top="1134" w:right="851" w:bottom="1134" w:left="1701" w:header="567" w:footer="510" w:gutter="0"/>
          <w:pgNumType w:start="1"/>
          <w:cols w:space="720"/>
          <w:docGrid w:linePitch="326"/>
        </w:sectPr>
      </w:pPr>
    </w:p>
    <w:p w14:paraId="7384175F" w14:textId="77777777" w:rsidR="00A54D76" w:rsidRPr="003D65D0" w:rsidRDefault="00A54D76" w:rsidP="00A54D76">
      <w:pPr>
        <w:jc w:val="center"/>
        <w:rPr>
          <w:color w:val="000000"/>
        </w:rPr>
      </w:pPr>
      <w:r w:rsidRPr="003D65D0">
        <w:rPr>
          <w:color w:val="000000"/>
        </w:rPr>
        <w:lastRenderedPageBreak/>
        <w:t xml:space="preserve">2. Показатели комплекса процессных мероприятий </w:t>
      </w:r>
    </w:p>
    <w:p w14:paraId="2D817CBE" w14:textId="77777777" w:rsidR="00A54D76" w:rsidRPr="003D65D0" w:rsidRDefault="00A54D76" w:rsidP="00A54D76">
      <w:pPr>
        <w:spacing w:line="100" w:lineRule="atLeast"/>
        <w:jc w:val="center"/>
        <w:rPr>
          <w:color w:val="000000"/>
        </w:rPr>
      </w:pPr>
      <w:r w:rsidRPr="003D65D0">
        <w:rPr>
          <w:color w:val="000000"/>
        </w:rPr>
        <w:t>«</w:t>
      </w:r>
      <w:r w:rsidRPr="003D65D0">
        <w:t>Обеспечение доступности качественного общего и дополнительного образования</w:t>
      </w:r>
      <w:r w:rsidRPr="003D65D0">
        <w:rPr>
          <w:color w:val="000000"/>
        </w:rPr>
        <w:t xml:space="preserve">»  </w:t>
      </w:r>
    </w:p>
    <w:p w14:paraId="5B9B47C8" w14:textId="77777777" w:rsidR="00A54D76" w:rsidRPr="003D65D0" w:rsidRDefault="00A54D76" w:rsidP="00A54D76">
      <w:pPr>
        <w:spacing w:line="100" w:lineRule="atLeast"/>
        <w:jc w:val="center"/>
        <w:rPr>
          <w:color w:val="000000"/>
        </w:rPr>
      </w:pPr>
    </w:p>
    <w:tbl>
      <w:tblPr>
        <w:tblW w:w="14933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633"/>
        <w:gridCol w:w="4661"/>
        <w:gridCol w:w="1843"/>
        <w:gridCol w:w="1417"/>
        <w:gridCol w:w="1276"/>
        <w:gridCol w:w="1134"/>
        <w:gridCol w:w="850"/>
        <w:gridCol w:w="9"/>
        <w:gridCol w:w="701"/>
        <w:gridCol w:w="851"/>
        <w:gridCol w:w="707"/>
        <w:gridCol w:w="851"/>
      </w:tblGrid>
      <w:tr w:rsidR="00A54D76" w:rsidRPr="003D65D0" w14:paraId="4789187A" w14:textId="77777777" w:rsidTr="00DC785B">
        <w:trPr>
          <w:trHeight w:val="982"/>
          <w:tblHeader/>
        </w:trPr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BDC9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4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6CB11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93F8B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Уровень показателя (региональный / муниципальный)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6E57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Признак возрастания / 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0FE4F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1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8FC89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31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CD375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Значения показателя по годам</w:t>
            </w:r>
          </w:p>
        </w:tc>
      </w:tr>
      <w:tr w:rsidR="00A54D76" w:rsidRPr="003D65D0" w14:paraId="2AF9B89F" w14:textId="77777777" w:rsidTr="00DC785B">
        <w:trPr>
          <w:trHeight w:val="315"/>
          <w:tblHeader/>
        </w:trPr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CEC84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A68E1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6735A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427F2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D7076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06152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значение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24369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0C498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F6ED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7B7AA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CDDF3B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2028</w:t>
            </w:r>
          </w:p>
        </w:tc>
      </w:tr>
      <w:tr w:rsidR="00A54D76" w:rsidRPr="003D65D0" w14:paraId="793AF7AA" w14:textId="77777777" w:rsidTr="00DC785B">
        <w:trPr>
          <w:trHeight w:val="294"/>
          <w:tblHeader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6B9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C37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9CB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9713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A6A6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00C0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BEB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44B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33E6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ED7E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8D9FD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11</w:t>
            </w:r>
          </w:p>
        </w:tc>
      </w:tr>
      <w:tr w:rsidR="00A54D76" w:rsidRPr="003D65D0" w14:paraId="1B4EC001" w14:textId="77777777" w:rsidTr="00DC785B">
        <w:trPr>
          <w:trHeight w:val="539"/>
        </w:trPr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C23CD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4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50CE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Задача: «С</w:t>
            </w:r>
            <w:r w:rsidRPr="003D65D0">
              <w:rPr>
                <w:color w:val="000000"/>
                <w:sz w:val="20"/>
                <w:szCs w:val="20"/>
              </w:rPr>
              <w:t>одействие развитию общего и дополнительного образования</w:t>
            </w:r>
            <w:r w:rsidRPr="003D65D0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C6CD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89C0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27E71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979E8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6B6B7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5C40A8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2D06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0F74E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C20AE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</w:tr>
      <w:tr w:rsidR="00A54D76" w:rsidRPr="003D65D0" w14:paraId="18EF8BF6" w14:textId="77777777" w:rsidTr="00DC785B">
        <w:trPr>
          <w:trHeight w:val="603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8A587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0A9B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Удовлетворенность потребителей качеством оказания услуг (доля родителей (законных представителей), удовлетворенных условиями и качеством представленной образовательной услуги)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98A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E146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2A5C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5F0A7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D65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B850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BF51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B4E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695D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</w:tr>
      <w:tr w:rsidR="00A54D76" w:rsidRPr="003D65D0" w14:paraId="4EC97139" w14:textId="77777777" w:rsidTr="00DC785B">
        <w:trPr>
          <w:trHeight w:val="81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D92606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1.2.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47CDB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Количество детей-инвалидов, проходящих обучение по основным общеобразовательным программам, в том числе по адаптированным образовательным программам общего образования, в форме семейного образования и самообразования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86E51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006E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60B2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46062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7924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62EAB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D3F25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47E0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3694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</w:tr>
      <w:tr w:rsidR="00A54D76" w:rsidRPr="003D65D0" w14:paraId="1EE63C01" w14:textId="77777777" w:rsidTr="00DC785B">
        <w:trPr>
          <w:trHeight w:val="81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981A8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1.3.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FDDBB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обучающихся муниципальных образовательных организаций по программам начального общего образования, обеспеченных бесплатным горячим питанием, в общем количестве обучающихся муниципальных образовательных организаций по программам начального общего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9FE4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8D2EE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E365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87147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A401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5EAEC5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A4C1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5801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D0EB7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</w:tr>
      <w:tr w:rsidR="00A54D76" w:rsidRPr="003D65D0" w14:paraId="6309364C" w14:textId="77777777" w:rsidTr="00DC785B">
        <w:trPr>
          <w:trHeight w:val="81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8AAF0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1.4.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271FB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детей из малоимущих семей и детей с нарушениями здоровья, обучающихся в муниципальных общеобразовательных организациях, обеспеченных питанием, в общем количестве детей из малообеспеченных семей и детей с нарушениями здоровья, обучающихся в муниципальных общеобразовательных организациях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B9E4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32CA0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E358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3D886F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E5C3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E4837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3819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0054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84DB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</w:tr>
      <w:tr w:rsidR="00A54D76" w:rsidRPr="003D65D0" w14:paraId="78131FE7" w14:textId="77777777" w:rsidTr="00DC785B">
        <w:trPr>
          <w:trHeight w:val="180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4E7E2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>1.5.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0C6FB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обучающихся муниципальных общеобразовательных организаций по программам начального общего образования, обеспеченных молочной продукцией, в общем количестве обучающихся муниципальных общеобразовательных организаций по программам начального общего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6B0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C5E8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263D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F2CF4F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BD801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32E8CC1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27E9D23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50315ABF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732D0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931EA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B3CC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27E89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х </w:t>
            </w:r>
          </w:p>
        </w:tc>
      </w:tr>
      <w:tr w:rsidR="00A54D76" w:rsidRPr="003D65D0" w14:paraId="1BD4D8D8" w14:textId="77777777" w:rsidTr="00DC785B">
        <w:trPr>
          <w:trHeight w:val="111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BE518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1.6.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8D15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обучающихся с ограниченными возможностями здоровья обеспеченных питанием, в общем количестве обучающихся с ограниченными возможностями здоровья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11D6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1273F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7289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DBFCB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97BFC7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449102E0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A28143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BFE0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C7AE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B2CFA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</w:tr>
      <w:tr w:rsidR="00A54D76" w:rsidRPr="003D65D0" w14:paraId="5411ACA7" w14:textId="77777777" w:rsidTr="00DC785B">
        <w:trPr>
          <w:trHeight w:val="2384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F84A0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1.7.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FC3C4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обучающихся муниципальных общеобразовательных организаций по программам основного общего, среднего общего образования, являющихся членами семей, признанных многодетными в соответствии с Законом Челябинской области от 31 марта 2010 года № 548-ЗО обеспеченных питанием, в общем количестве обучающихся по программам основного общего, среднего общего образования, являющихся членами семей, признанных многодетными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627A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0BBEE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8901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ABD3B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E4D5E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15EF36B8" w14:textId="77777777" w:rsidR="00A54D76" w:rsidRPr="003D65D0" w:rsidRDefault="00A54D76" w:rsidP="00DC785B">
            <w:pPr>
              <w:jc w:val="center"/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12FA0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F89F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C4F8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F49C0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</w:tr>
      <w:tr w:rsidR="00A54D76" w:rsidRPr="003D65D0" w14:paraId="0BDBEED1" w14:textId="77777777" w:rsidTr="00DC785B">
        <w:trPr>
          <w:trHeight w:val="68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957C9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1.8.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9A10B" w14:textId="77777777" w:rsidR="00A54D76" w:rsidRPr="00470345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Доля обновленного оборудования в общем числе имеющегося </w:t>
            </w:r>
            <w:r w:rsidRPr="00470345">
              <w:rPr>
                <w:sz w:val="20"/>
                <w:szCs w:val="20"/>
              </w:rPr>
              <w:t xml:space="preserve">оборудования в  </w:t>
            </w:r>
          </w:p>
          <w:p w14:paraId="3BB419D5" w14:textId="1AB426D3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470345">
              <w:rPr>
                <w:sz w:val="20"/>
                <w:szCs w:val="20"/>
              </w:rPr>
              <w:t xml:space="preserve">образовательных </w:t>
            </w:r>
            <w:r w:rsidR="003129B0" w:rsidRPr="00470345">
              <w:rPr>
                <w:sz w:val="20"/>
                <w:szCs w:val="20"/>
              </w:rPr>
              <w:t>организациях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FDD8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1E25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46E0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7E079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F702A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422D9ABB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A95DEA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BD45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30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E948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4E75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30</w:t>
            </w:r>
          </w:p>
        </w:tc>
      </w:tr>
      <w:tr w:rsidR="00A54D76" w:rsidRPr="003D65D0" w14:paraId="46973ACD" w14:textId="77777777" w:rsidTr="00DC785B">
        <w:trPr>
          <w:trHeight w:val="81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58538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1.9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47F26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Количество зданий организаций общего и дополнительного образования, соответствующих требованиям противопожарной безопасности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EAB6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3272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2B42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45141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21198A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9DD92C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4DFB8" w14:textId="77777777" w:rsidR="00A54D76" w:rsidRPr="003D65D0" w:rsidRDefault="006F1EB0" w:rsidP="00DC785B">
            <w:pPr>
              <w:jc w:val="center"/>
              <w:rPr>
                <w:sz w:val="20"/>
                <w:szCs w:val="20"/>
              </w:rPr>
            </w:pPr>
            <w:r w:rsidRPr="00470345">
              <w:rPr>
                <w:sz w:val="20"/>
                <w:szCs w:val="20"/>
              </w:rPr>
              <w:t>13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7604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438E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</w:tr>
      <w:tr w:rsidR="00A54D76" w:rsidRPr="003D65D0" w14:paraId="34E7B618" w14:textId="77777777" w:rsidTr="00DC785B">
        <w:trPr>
          <w:trHeight w:val="10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B79853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>1.10.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B776D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Количество зданий организаций общего и дополнительного образования, соответствующих требованиям </w:t>
            </w:r>
          </w:p>
          <w:p w14:paraId="7801712D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антитеррористической защищенности объектов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5FD0B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708F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0020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5DAFB8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EF041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387CAEBD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2484DF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E3FD9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0D5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5D508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</w:tr>
      <w:tr w:rsidR="00A54D76" w:rsidRPr="003D65D0" w14:paraId="3A536197" w14:textId="77777777" w:rsidTr="00DC785B">
        <w:trPr>
          <w:trHeight w:val="670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18924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1.11.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6FC6D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EACF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EC25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192E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DDEDA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306E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5A5D4ABF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09785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BBF7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BE6E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5329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</w:tr>
      <w:tr w:rsidR="00A54D76" w:rsidRPr="003D65D0" w14:paraId="40EB9AF2" w14:textId="77777777" w:rsidTr="00DC785B">
        <w:trPr>
          <w:trHeight w:val="154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D3AC4F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1.12.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60CFE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детей в возрасте от 5 до 18 лет, имеющих право на получение дополнительного образования в рамках персонифицированного финансирования дополнительного образования детей в общей численности детей в возрасте от 5 до 18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D524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9435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8E4C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CE6CE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34D15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1850581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5D4F4D01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64A0E7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A6CD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CE13A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4B33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</w:tr>
      <w:tr w:rsidR="00A54D76" w:rsidRPr="003D65D0" w14:paraId="26A6D173" w14:textId="77777777" w:rsidTr="00DC785B">
        <w:trPr>
          <w:trHeight w:val="81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A413A7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1.13.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2AA10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Количество отремонтированных зданий организаций общего и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2EAB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39CE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7917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C3DDD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216A4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DF6E6F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80613" w14:textId="77777777" w:rsidR="00A54D76" w:rsidRPr="003D65D0" w:rsidRDefault="006F1EB0" w:rsidP="00DC785B">
            <w:pPr>
              <w:jc w:val="center"/>
              <w:rPr>
                <w:sz w:val="20"/>
                <w:szCs w:val="20"/>
              </w:rPr>
            </w:pPr>
            <w:r w:rsidRPr="00D06A64">
              <w:rPr>
                <w:sz w:val="20"/>
                <w:szCs w:val="20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DC71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C96E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</w:tr>
      <w:tr w:rsidR="00A54D76" w:rsidRPr="003D65D0" w14:paraId="6C542BC2" w14:textId="77777777" w:rsidTr="00DC785B">
        <w:trPr>
          <w:trHeight w:val="81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DE9F7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1.14.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58F1E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Наличие технического отчета, по экспертной оценке, технического состояния объектов недвижимого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0671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F942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2875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43FB84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E40C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5723C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43FD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11FDF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47AA1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</w:tr>
      <w:tr w:rsidR="00A54D76" w:rsidRPr="003D65D0" w14:paraId="0E3EA4F0" w14:textId="77777777" w:rsidTr="00DC785B">
        <w:trPr>
          <w:trHeight w:val="81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1FACA8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1.15.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9A8B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Количество благоустроенных объектов муниципального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8CDE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0F865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24BC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42897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017C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5BC478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5FB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91962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39D8C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</w:tr>
      <w:tr w:rsidR="00A54D76" w:rsidRPr="003D65D0" w14:paraId="47A0B829" w14:textId="77777777" w:rsidTr="00DC785B">
        <w:trPr>
          <w:trHeight w:val="81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4A3FB7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1.16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B0F9E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Содержание (эксплуатация) имущества, находящегося в государственной (муниципальной) собственности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130CD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DFA7D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6848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86E2F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BE193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DA13A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0716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7BCC7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0E79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</w:tr>
      <w:tr w:rsidR="00A54D76" w:rsidRPr="003D65D0" w14:paraId="46B5E94D" w14:textId="77777777" w:rsidTr="00A54D76">
        <w:trPr>
          <w:trHeight w:val="81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5DADA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1.17.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9D4DA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Наличие готовой проектно-сметной документации на строительство, реконструкцию, капитальный ремонт объектов недвижимого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17B28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9685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5D13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88EAF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C30B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D6EFD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B1C5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BE3F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46B5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</w:tr>
      <w:tr w:rsidR="00A54D76" w:rsidRPr="003D65D0" w14:paraId="2981A230" w14:textId="77777777" w:rsidTr="00A54D76">
        <w:trPr>
          <w:trHeight w:val="81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417DF" w14:textId="77777777" w:rsidR="00A54D76" w:rsidRPr="003D65D0" w:rsidRDefault="00A54D76" w:rsidP="00A54D76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>1.18.</w:t>
            </w:r>
          </w:p>
        </w:tc>
        <w:tc>
          <w:tcPr>
            <w:tcW w:w="4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4AB3E" w14:textId="77777777" w:rsidR="00A54D76" w:rsidRPr="003D65D0" w:rsidRDefault="00A54D76" w:rsidP="00A54D76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Наличие положительного заключения государственной экспертизы на проектную документацию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A2C36" w14:textId="77777777" w:rsidR="00A54D76" w:rsidRPr="003D65D0" w:rsidRDefault="00A54D76" w:rsidP="00A54D76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3EE06C" w14:textId="77777777" w:rsidR="00A54D76" w:rsidRPr="003D65D0" w:rsidRDefault="00A54D76" w:rsidP="00A54D76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возрастания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449AE" w14:textId="77777777" w:rsidR="00A54D76" w:rsidRPr="003D65D0" w:rsidRDefault="00A54D76" w:rsidP="00A54D76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FB65C4" w14:textId="77777777" w:rsidR="00A54D76" w:rsidRPr="003D65D0" w:rsidRDefault="00A54D76" w:rsidP="00A54D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BC39A" w14:textId="77777777" w:rsidR="00A54D76" w:rsidRPr="003D65D0" w:rsidRDefault="00A54D76" w:rsidP="00A54D7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70BDC03" w14:textId="77777777" w:rsidR="00A54D76" w:rsidRPr="003D65D0" w:rsidRDefault="00A54D76" w:rsidP="00A54D76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43C99" w14:textId="77777777" w:rsidR="00A54D76" w:rsidRPr="003D65D0" w:rsidRDefault="00A54D76" w:rsidP="00A54D76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5ADCD" w14:textId="77777777" w:rsidR="00A54D76" w:rsidRPr="003D65D0" w:rsidRDefault="00A54D76" w:rsidP="00A54D76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93A62" w14:textId="77777777" w:rsidR="00A54D76" w:rsidRPr="003D65D0" w:rsidRDefault="00A54D76" w:rsidP="00A54D76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</w:tr>
    </w:tbl>
    <w:p w14:paraId="6D37C415" w14:textId="77777777" w:rsidR="00A54D76" w:rsidRPr="003D65D0" w:rsidRDefault="00A54D76" w:rsidP="00A54D76"/>
    <w:p w14:paraId="0F6A3FC2" w14:textId="77777777" w:rsidR="00A54D76" w:rsidRPr="003D65D0" w:rsidRDefault="00A54D76" w:rsidP="00A54D76"/>
    <w:p w14:paraId="7A1CBF21" w14:textId="77777777" w:rsidR="00A54D76" w:rsidRPr="003D65D0" w:rsidRDefault="00A54D76" w:rsidP="00A54D76">
      <w:pPr>
        <w:jc w:val="center"/>
        <w:rPr>
          <w:color w:val="000000"/>
        </w:rPr>
      </w:pPr>
      <w:r w:rsidRPr="003D65D0">
        <w:rPr>
          <w:color w:val="000000"/>
        </w:rPr>
        <w:t xml:space="preserve">3. План достижения показателей комплекса процессных мероприятий </w:t>
      </w:r>
    </w:p>
    <w:p w14:paraId="3BDD4408" w14:textId="77777777" w:rsidR="00A54D76" w:rsidRPr="003D65D0" w:rsidRDefault="00A54D76" w:rsidP="00A54D76">
      <w:pPr>
        <w:jc w:val="center"/>
        <w:rPr>
          <w:color w:val="000000"/>
        </w:rPr>
      </w:pPr>
      <w:r w:rsidRPr="003D65D0">
        <w:rPr>
          <w:color w:val="000000"/>
        </w:rPr>
        <w:t>«</w:t>
      </w:r>
      <w:r w:rsidRPr="003D65D0">
        <w:t>Обеспечение доступности качественного общего и дополнительного образования</w:t>
      </w:r>
      <w:r w:rsidRPr="003D65D0">
        <w:rPr>
          <w:color w:val="000000"/>
        </w:rPr>
        <w:t>»</w:t>
      </w:r>
      <w:r w:rsidRPr="003D65D0">
        <w:rPr>
          <w:color w:val="000000"/>
          <w:sz w:val="22"/>
          <w:szCs w:val="22"/>
        </w:rPr>
        <w:t xml:space="preserve"> в</w:t>
      </w:r>
      <w:r w:rsidRPr="003D65D0">
        <w:rPr>
          <w:color w:val="000000"/>
        </w:rPr>
        <w:t xml:space="preserve"> 2026</w:t>
      </w:r>
      <w:r w:rsidRPr="003D65D0">
        <w:rPr>
          <w:color w:val="000000"/>
        </w:rPr>
        <w:tab/>
        <w:t>году</w:t>
      </w:r>
    </w:p>
    <w:p w14:paraId="3287C83D" w14:textId="77777777" w:rsidR="00A54D76" w:rsidRPr="003D65D0" w:rsidRDefault="00A54D76" w:rsidP="00A54D76"/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6"/>
        <w:gridCol w:w="2688"/>
        <w:gridCol w:w="1696"/>
        <w:gridCol w:w="993"/>
        <w:gridCol w:w="708"/>
        <w:gridCol w:w="851"/>
        <w:gridCol w:w="567"/>
        <w:gridCol w:w="709"/>
        <w:gridCol w:w="533"/>
        <w:gridCol w:w="742"/>
        <w:gridCol w:w="709"/>
        <w:gridCol w:w="709"/>
        <w:gridCol w:w="850"/>
        <w:gridCol w:w="851"/>
        <w:gridCol w:w="709"/>
        <w:gridCol w:w="1252"/>
      </w:tblGrid>
      <w:tr w:rsidR="00A54D76" w:rsidRPr="003D65D0" w14:paraId="1A76C426" w14:textId="77777777" w:rsidTr="00DC785B">
        <w:trPr>
          <w:trHeight w:val="525"/>
          <w:tblHeader/>
        </w:trPr>
        <w:tc>
          <w:tcPr>
            <w:tcW w:w="616" w:type="dxa"/>
            <w:vMerge w:val="restart"/>
            <w:shd w:val="clear" w:color="auto" w:fill="auto"/>
            <w:vAlign w:val="center"/>
            <w:hideMark/>
          </w:tcPr>
          <w:p w14:paraId="1E19A42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2688" w:type="dxa"/>
            <w:vMerge w:val="restart"/>
            <w:shd w:val="clear" w:color="auto" w:fill="auto"/>
            <w:vAlign w:val="center"/>
            <w:hideMark/>
          </w:tcPr>
          <w:p w14:paraId="58BA42E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Наименование  </w:t>
            </w:r>
          </w:p>
        </w:tc>
        <w:tc>
          <w:tcPr>
            <w:tcW w:w="1696" w:type="dxa"/>
            <w:vMerge w:val="restart"/>
            <w:shd w:val="clear" w:color="auto" w:fill="auto"/>
            <w:vAlign w:val="center"/>
            <w:hideMark/>
          </w:tcPr>
          <w:p w14:paraId="7CA58B9B" w14:textId="77777777" w:rsidR="00A54D76" w:rsidRPr="003D65D0" w:rsidRDefault="00A54D76" w:rsidP="00DC785B">
            <w:pPr>
              <w:ind w:left="-108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Уровень показателя (региональный / муниципальный)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75E9A487" w14:textId="77777777" w:rsidR="00A54D76" w:rsidRPr="003D65D0" w:rsidRDefault="00A54D76" w:rsidP="00DC785B">
            <w:pPr>
              <w:ind w:left="-119"/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7938" w:type="dxa"/>
            <w:gridSpan w:val="11"/>
            <w:shd w:val="clear" w:color="auto" w:fill="auto"/>
            <w:vAlign w:val="center"/>
            <w:hideMark/>
          </w:tcPr>
          <w:p w14:paraId="1F59CC8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Плановые значения показателя по месяцам</w:t>
            </w:r>
          </w:p>
        </w:tc>
        <w:tc>
          <w:tcPr>
            <w:tcW w:w="1252" w:type="dxa"/>
            <w:vMerge w:val="restart"/>
            <w:shd w:val="clear" w:color="auto" w:fill="auto"/>
            <w:vAlign w:val="center"/>
            <w:hideMark/>
          </w:tcPr>
          <w:p w14:paraId="5308FA4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На конец 2026 года</w:t>
            </w:r>
          </w:p>
        </w:tc>
      </w:tr>
      <w:tr w:rsidR="00A54D76" w:rsidRPr="003D65D0" w14:paraId="5C3AB8EF" w14:textId="77777777" w:rsidTr="00DC785B">
        <w:trPr>
          <w:trHeight w:val="780"/>
          <w:tblHeader/>
        </w:trPr>
        <w:tc>
          <w:tcPr>
            <w:tcW w:w="616" w:type="dxa"/>
            <w:vMerge/>
            <w:vAlign w:val="center"/>
            <w:hideMark/>
          </w:tcPr>
          <w:p w14:paraId="594FA26C" w14:textId="77777777" w:rsidR="00A54D76" w:rsidRPr="003D65D0" w:rsidRDefault="00A54D76" w:rsidP="00DC785B">
            <w:pPr>
              <w:rPr>
                <w:color w:val="000000"/>
              </w:rPr>
            </w:pPr>
          </w:p>
        </w:tc>
        <w:tc>
          <w:tcPr>
            <w:tcW w:w="2688" w:type="dxa"/>
            <w:vMerge/>
            <w:vAlign w:val="center"/>
            <w:hideMark/>
          </w:tcPr>
          <w:p w14:paraId="5F16E10C" w14:textId="77777777" w:rsidR="00A54D76" w:rsidRPr="003D65D0" w:rsidRDefault="00A54D76" w:rsidP="00DC785B">
            <w:pPr>
              <w:rPr>
                <w:color w:val="000000"/>
              </w:rPr>
            </w:pPr>
          </w:p>
        </w:tc>
        <w:tc>
          <w:tcPr>
            <w:tcW w:w="1696" w:type="dxa"/>
            <w:vMerge/>
            <w:vAlign w:val="center"/>
            <w:hideMark/>
          </w:tcPr>
          <w:p w14:paraId="0BC48512" w14:textId="77777777" w:rsidR="00A54D76" w:rsidRPr="003D65D0" w:rsidRDefault="00A54D76" w:rsidP="00DC785B">
            <w:pPr>
              <w:rPr>
                <w:color w:val="000000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14:paraId="0D31B2BF" w14:textId="77777777" w:rsidR="00A54D76" w:rsidRPr="003D65D0" w:rsidRDefault="00A54D76" w:rsidP="00DC785B">
            <w:pPr>
              <w:rPr>
                <w:color w:val="000000"/>
              </w:rPr>
            </w:pPr>
          </w:p>
        </w:tc>
        <w:tc>
          <w:tcPr>
            <w:tcW w:w="708" w:type="dxa"/>
            <w:shd w:val="clear" w:color="auto" w:fill="auto"/>
            <w:vAlign w:val="center"/>
            <w:hideMark/>
          </w:tcPr>
          <w:p w14:paraId="46A30D7F" w14:textId="77777777" w:rsidR="00A54D76" w:rsidRPr="003D65D0" w:rsidRDefault="00A54D76" w:rsidP="00DC785B">
            <w:pPr>
              <w:ind w:hanging="108"/>
              <w:jc w:val="center"/>
              <w:rPr>
                <w:color w:val="000000"/>
                <w:sz w:val="16"/>
              </w:rPr>
            </w:pPr>
            <w:r w:rsidRPr="003D65D0">
              <w:rPr>
                <w:color w:val="000000"/>
                <w:sz w:val="16"/>
              </w:rPr>
              <w:t>январь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78499F3E" w14:textId="77777777" w:rsidR="00A54D76" w:rsidRPr="003D65D0" w:rsidRDefault="00A54D76" w:rsidP="00DC785B">
            <w:pPr>
              <w:jc w:val="center"/>
              <w:rPr>
                <w:color w:val="000000"/>
                <w:sz w:val="16"/>
              </w:rPr>
            </w:pPr>
            <w:r w:rsidRPr="003D65D0">
              <w:rPr>
                <w:color w:val="000000"/>
                <w:sz w:val="16"/>
              </w:rPr>
              <w:t>февраль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14:paraId="3B6F131F" w14:textId="77777777" w:rsidR="00A54D76" w:rsidRPr="003D65D0" w:rsidRDefault="00A54D76" w:rsidP="00DC785B">
            <w:pPr>
              <w:ind w:hanging="99"/>
              <w:jc w:val="center"/>
              <w:rPr>
                <w:color w:val="000000"/>
                <w:sz w:val="16"/>
              </w:rPr>
            </w:pPr>
            <w:r w:rsidRPr="003D65D0">
              <w:rPr>
                <w:color w:val="000000"/>
                <w:sz w:val="16"/>
              </w:rPr>
              <w:t>март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2F3D6102" w14:textId="77777777" w:rsidR="00A54D76" w:rsidRPr="003D65D0" w:rsidRDefault="00A54D76" w:rsidP="00DC785B">
            <w:pPr>
              <w:ind w:hanging="108"/>
              <w:jc w:val="center"/>
              <w:rPr>
                <w:color w:val="000000"/>
                <w:sz w:val="16"/>
              </w:rPr>
            </w:pPr>
            <w:r w:rsidRPr="003D65D0">
              <w:rPr>
                <w:color w:val="000000"/>
                <w:sz w:val="16"/>
              </w:rPr>
              <w:t>апрель</w:t>
            </w:r>
          </w:p>
        </w:tc>
        <w:tc>
          <w:tcPr>
            <w:tcW w:w="533" w:type="dxa"/>
            <w:shd w:val="clear" w:color="auto" w:fill="auto"/>
            <w:vAlign w:val="center"/>
            <w:hideMark/>
          </w:tcPr>
          <w:p w14:paraId="60BF4DE9" w14:textId="77777777" w:rsidR="00A54D76" w:rsidRPr="003D65D0" w:rsidRDefault="00A54D76" w:rsidP="00DC785B">
            <w:pPr>
              <w:jc w:val="center"/>
              <w:rPr>
                <w:color w:val="000000"/>
                <w:sz w:val="16"/>
              </w:rPr>
            </w:pPr>
            <w:r w:rsidRPr="003D65D0">
              <w:rPr>
                <w:color w:val="000000"/>
                <w:sz w:val="16"/>
              </w:rPr>
              <w:t>май</w:t>
            </w:r>
          </w:p>
        </w:tc>
        <w:tc>
          <w:tcPr>
            <w:tcW w:w="742" w:type="dxa"/>
            <w:shd w:val="clear" w:color="auto" w:fill="auto"/>
            <w:vAlign w:val="center"/>
            <w:hideMark/>
          </w:tcPr>
          <w:p w14:paraId="261CC8BA" w14:textId="77777777" w:rsidR="00A54D76" w:rsidRPr="003D65D0" w:rsidRDefault="00A54D76" w:rsidP="00DC785B">
            <w:pPr>
              <w:jc w:val="center"/>
              <w:rPr>
                <w:color w:val="000000"/>
                <w:sz w:val="16"/>
              </w:rPr>
            </w:pPr>
            <w:r w:rsidRPr="003D65D0">
              <w:rPr>
                <w:color w:val="000000"/>
                <w:sz w:val="16"/>
              </w:rPr>
              <w:t>июнь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394D3C52" w14:textId="77777777" w:rsidR="00A54D76" w:rsidRPr="003D65D0" w:rsidRDefault="00A54D76" w:rsidP="00DC785B">
            <w:pPr>
              <w:jc w:val="center"/>
              <w:rPr>
                <w:color w:val="000000"/>
                <w:sz w:val="16"/>
              </w:rPr>
            </w:pPr>
            <w:r w:rsidRPr="003D65D0">
              <w:rPr>
                <w:color w:val="000000"/>
                <w:sz w:val="16"/>
              </w:rPr>
              <w:t>июль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630FEAD5" w14:textId="77777777" w:rsidR="00A54D76" w:rsidRPr="003D65D0" w:rsidRDefault="00A54D76" w:rsidP="00DC785B">
            <w:pPr>
              <w:jc w:val="center"/>
              <w:rPr>
                <w:color w:val="000000"/>
                <w:sz w:val="16"/>
              </w:rPr>
            </w:pPr>
            <w:r w:rsidRPr="003D65D0">
              <w:rPr>
                <w:color w:val="000000"/>
                <w:sz w:val="16"/>
              </w:rPr>
              <w:t>август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14:paraId="74B0CD6F" w14:textId="77777777" w:rsidR="00A54D76" w:rsidRPr="003D65D0" w:rsidRDefault="00A54D76" w:rsidP="00DC785B">
            <w:pPr>
              <w:ind w:left="-5" w:hanging="25"/>
              <w:jc w:val="center"/>
              <w:rPr>
                <w:color w:val="000000"/>
                <w:sz w:val="16"/>
              </w:rPr>
            </w:pPr>
            <w:r w:rsidRPr="003D65D0">
              <w:rPr>
                <w:color w:val="000000"/>
                <w:sz w:val="16"/>
              </w:rPr>
              <w:t>сентябрь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14:paraId="3DC61648" w14:textId="77777777" w:rsidR="00A54D76" w:rsidRPr="003D65D0" w:rsidRDefault="00A54D76" w:rsidP="00DC785B">
            <w:pPr>
              <w:ind w:hanging="108"/>
              <w:jc w:val="center"/>
              <w:rPr>
                <w:color w:val="000000"/>
                <w:sz w:val="16"/>
              </w:rPr>
            </w:pPr>
            <w:r w:rsidRPr="003D65D0">
              <w:rPr>
                <w:color w:val="000000"/>
                <w:sz w:val="16"/>
              </w:rPr>
              <w:t xml:space="preserve"> октябрь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14:paraId="7351A4D7" w14:textId="77777777" w:rsidR="00A54D76" w:rsidRPr="003D65D0" w:rsidRDefault="00A54D76" w:rsidP="00DC785B">
            <w:pPr>
              <w:ind w:hanging="15"/>
              <w:jc w:val="center"/>
              <w:rPr>
                <w:color w:val="000000"/>
                <w:sz w:val="16"/>
              </w:rPr>
            </w:pPr>
            <w:r w:rsidRPr="003D65D0">
              <w:rPr>
                <w:color w:val="000000"/>
                <w:sz w:val="16"/>
              </w:rPr>
              <w:t>ноябрь</w:t>
            </w:r>
          </w:p>
        </w:tc>
        <w:tc>
          <w:tcPr>
            <w:tcW w:w="1252" w:type="dxa"/>
            <w:vMerge/>
            <w:vAlign w:val="center"/>
            <w:hideMark/>
          </w:tcPr>
          <w:p w14:paraId="1E2DC066" w14:textId="77777777" w:rsidR="00A54D76" w:rsidRPr="003D65D0" w:rsidRDefault="00A54D76" w:rsidP="00DC785B">
            <w:pPr>
              <w:rPr>
                <w:color w:val="000000"/>
              </w:rPr>
            </w:pPr>
          </w:p>
        </w:tc>
      </w:tr>
      <w:tr w:rsidR="00A54D76" w:rsidRPr="003D65D0" w14:paraId="7E41CCCD" w14:textId="77777777" w:rsidTr="00DC785B">
        <w:trPr>
          <w:trHeight w:val="77"/>
          <w:tblHeader/>
        </w:trPr>
        <w:tc>
          <w:tcPr>
            <w:tcW w:w="616" w:type="dxa"/>
            <w:shd w:val="clear" w:color="auto" w:fill="auto"/>
            <w:noWrap/>
            <w:vAlign w:val="bottom"/>
            <w:hideMark/>
          </w:tcPr>
          <w:p w14:paraId="53D5854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  <w:noWrap/>
            <w:vAlign w:val="bottom"/>
            <w:hideMark/>
          </w:tcPr>
          <w:p w14:paraId="416720E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96" w:type="dxa"/>
            <w:shd w:val="clear" w:color="auto" w:fill="auto"/>
            <w:noWrap/>
            <w:vAlign w:val="bottom"/>
            <w:hideMark/>
          </w:tcPr>
          <w:p w14:paraId="2C66208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14:paraId="64FA900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14:paraId="7B73D36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581EA1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14:paraId="03FF305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EDDF8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533" w:type="dxa"/>
            <w:shd w:val="clear" w:color="auto" w:fill="auto"/>
            <w:noWrap/>
            <w:vAlign w:val="bottom"/>
            <w:hideMark/>
          </w:tcPr>
          <w:p w14:paraId="13A5362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742" w:type="dxa"/>
            <w:shd w:val="clear" w:color="auto" w:fill="auto"/>
            <w:noWrap/>
            <w:vAlign w:val="bottom"/>
            <w:hideMark/>
          </w:tcPr>
          <w:p w14:paraId="441B569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D6230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0A3ED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18ED7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5B76C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E97EA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252" w:type="dxa"/>
            <w:shd w:val="clear" w:color="auto" w:fill="auto"/>
            <w:noWrap/>
            <w:vAlign w:val="bottom"/>
            <w:hideMark/>
          </w:tcPr>
          <w:p w14:paraId="7BAB860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16</w:t>
            </w:r>
          </w:p>
        </w:tc>
      </w:tr>
      <w:tr w:rsidR="00A54D76" w:rsidRPr="003D65D0" w14:paraId="140F2923" w14:textId="77777777" w:rsidTr="00DC785B">
        <w:trPr>
          <w:trHeight w:val="668"/>
        </w:trPr>
        <w:tc>
          <w:tcPr>
            <w:tcW w:w="616" w:type="dxa"/>
            <w:shd w:val="clear" w:color="auto" w:fill="auto"/>
            <w:vAlign w:val="center"/>
            <w:hideMark/>
          </w:tcPr>
          <w:p w14:paraId="3D5AC3E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5E19DF90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Задача: «</w:t>
            </w:r>
            <w:r w:rsidR="003B039C" w:rsidRPr="003D65D0">
              <w:rPr>
                <w:sz w:val="20"/>
                <w:szCs w:val="20"/>
              </w:rPr>
              <w:t>С</w:t>
            </w:r>
            <w:r w:rsidR="003B039C" w:rsidRPr="003D65D0">
              <w:rPr>
                <w:color w:val="000000"/>
                <w:sz w:val="20"/>
                <w:szCs w:val="20"/>
              </w:rPr>
              <w:t>одействие развитию общего и дополнительного образования</w:t>
            </w:r>
            <w:r w:rsidRPr="003D65D0">
              <w:rPr>
                <w:sz w:val="20"/>
                <w:szCs w:val="20"/>
              </w:rPr>
              <w:t>»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21A27A1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7131C77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DBD687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65E317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9D7D7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42E273F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vAlign w:val="center"/>
          </w:tcPr>
          <w:p w14:paraId="0488177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14:paraId="73F7E07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076AA7E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21B7C97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22B7D84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01F2038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14:paraId="3C7E07B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auto"/>
            <w:vAlign w:val="center"/>
          </w:tcPr>
          <w:p w14:paraId="49F9ED3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1ABFFD7B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  <w:hideMark/>
          </w:tcPr>
          <w:p w14:paraId="24A9CD6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</w:t>
            </w:r>
          </w:p>
        </w:tc>
        <w:tc>
          <w:tcPr>
            <w:tcW w:w="2688" w:type="dxa"/>
            <w:shd w:val="clear" w:color="auto" w:fill="auto"/>
            <w:vAlign w:val="center"/>
            <w:hideMark/>
          </w:tcPr>
          <w:p w14:paraId="2138B56B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Удовлетворенность потребителей качеством оказания услуг (доля родителей (законных представителей), удовлетворенных условиями и качеством представленной образовательной услуги)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7947FA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муниципальный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F2ACF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6E37F5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099ECA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1C1787C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DC1768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533" w:type="dxa"/>
            <w:shd w:val="clear" w:color="auto" w:fill="auto"/>
            <w:noWrap/>
            <w:vAlign w:val="center"/>
          </w:tcPr>
          <w:p w14:paraId="11EBDAB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742" w:type="dxa"/>
            <w:shd w:val="clear" w:color="auto" w:fill="auto"/>
            <w:noWrap/>
            <w:vAlign w:val="center"/>
          </w:tcPr>
          <w:p w14:paraId="2032DD5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A61852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A3D23D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4695F68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21F950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0A5DEC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  <w:tc>
          <w:tcPr>
            <w:tcW w:w="1252" w:type="dxa"/>
            <w:shd w:val="clear" w:color="auto" w:fill="auto"/>
            <w:noWrap/>
            <w:vAlign w:val="center"/>
            <w:hideMark/>
          </w:tcPr>
          <w:p w14:paraId="4661387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95</w:t>
            </w:r>
          </w:p>
        </w:tc>
      </w:tr>
      <w:tr w:rsidR="00A54D76" w:rsidRPr="003D65D0" w14:paraId="160FFEA1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526C1FC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1.2.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190B7201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Количество детей-инвалидов, проходящих обучение по основным общеобразовательным программам, в том числе по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адаптированным образовательным программам общего образования, в форме семейного образования и самообразования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14:paraId="672154F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>муниципальный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C6A32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человек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536E44A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484C453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108D9B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B9580A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533" w:type="dxa"/>
            <w:shd w:val="clear" w:color="auto" w:fill="auto"/>
            <w:noWrap/>
            <w:vAlign w:val="center"/>
          </w:tcPr>
          <w:p w14:paraId="71743B9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742" w:type="dxa"/>
            <w:shd w:val="clear" w:color="auto" w:fill="auto"/>
            <w:noWrap/>
            <w:vAlign w:val="center"/>
          </w:tcPr>
          <w:p w14:paraId="131FC67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50C666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7C1E56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48A3B5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612744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D03D08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14:paraId="1664049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17</w:t>
            </w:r>
          </w:p>
        </w:tc>
      </w:tr>
      <w:tr w:rsidR="00A54D76" w:rsidRPr="003D65D0" w14:paraId="445DD359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7EA812B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1.3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10E216F3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обучающихся муниципальных образовательных организаций по программам начального общего образования, обеспеченных бесплатным горячим питанием, в общем количестве обучающихся муниципальных образовательных организаций по программам начального общего образования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14:paraId="4C972B7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муниципальный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6C31A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7B8B17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037C58F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546D49E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FB904C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533" w:type="dxa"/>
            <w:shd w:val="clear" w:color="auto" w:fill="auto"/>
            <w:noWrap/>
            <w:vAlign w:val="center"/>
          </w:tcPr>
          <w:p w14:paraId="77F9024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42" w:type="dxa"/>
            <w:shd w:val="clear" w:color="auto" w:fill="auto"/>
            <w:noWrap/>
            <w:vAlign w:val="center"/>
          </w:tcPr>
          <w:p w14:paraId="26DA7D9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710210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0D0055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37691DB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6A4CF4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BB1285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14:paraId="266679D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</w:tr>
      <w:tr w:rsidR="00A54D76" w:rsidRPr="003D65D0" w14:paraId="331C980F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5E81E2C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1.4.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37E6109D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Доля детей из малоимущих семей и детей с нарушениями здоровья, обучающихся в муниципальных общеобразовательных организациях, обеспеченных питанием, в общем количестве детей из малообеспеченных семей и детей с нарушениями здоровья, обучающихся в муниципальных </w:t>
            </w:r>
            <w:r w:rsidRPr="003D65D0">
              <w:rPr>
                <w:sz w:val="20"/>
                <w:szCs w:val="20"/>
              </w:rPr>
              <w:lastRenderedPageBreak/>
              <w:t>общеобразовательных организациях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14:paraId="1018177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 xml:space="preserve">муниципальный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495EE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4CA13D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766FB3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44C1237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07B1B1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533" w:type="dxa"/>
            <w:shd w:val="clear" w:color="auto" w:fill="auto"/>
            <w:noWrap/>
            <w:vAlign w:val="center"/>
          </w:tcPr>
          <w:p w14:paraId="4DCB59C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42" w:type="dxa"/>
            <w:shd w:val="clear" w:color="auto" w:fill="auto"/>
            <w:noWrap/>
            <w:vAlign w:val="center"/>
          </w:tcPr>
          <w:p w14:paraId="0D3F52D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15A33D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C836CE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8F519A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DE5152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86A111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14:paraId="581EDD4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</w:tr>
      <w:tr w:rsidR="00A54D76" w:rsidRPr="003D65D0" w14:paraId="673BFB8B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6B023D0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1.6.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4FED3879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обучающихся с ограниченными возможностями здоровья обеспеченных питанием, в общем количестве обучающихся с ограниченными возможностями здоровья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14:paraId="5A9C537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муниципальный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A3C0B4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C8A4C7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0A4FDC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64A86EC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CAE4D3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533" w:type="dxa"/>
            <w:shd w:val="clear" w:color="auto" w:fill="auto"/>
            <w:noWrap/>
            <w:vAlign w:val="center"/>
          </w:tcPr>
          <w:p w14:paraId="35D5F68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42" w:type="dxa"/>
            <w:shd w:val="clear" w:color="auto" w:fill="auto"/>
            <w:noWrap/>
            <w:vAlign w:val="center"/>
          </w:tcPr>
          <w:p w14:paraId="6C604D7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4588008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0D892D7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62A1C95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73B6787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3A37F68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14:paraId="0FF93A3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</w:tr>
      <w:tr w:rsidR="00A54D76" w:rsidRPr="003D65D0" w14:paraId="5C4CDDA7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032DE4F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1.7.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12B630BA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обучающихся муниципальных общеобразовательных организаций по программам основного общего, среднего общего образования, являющихся членами семей, признанных многодетными в соответствии с Законом Челябинской области от 31 марта 2010 года № 548-ЗО обеспеченных питанием, в общем количестве обучающихся по программам основного общего, среднего общего образования, являющихся членами семей, признанных многодетными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14:paraId="7278043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муниципальный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47C9F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A1BE3E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B038A6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31E0B90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526285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533" w:type="dxa"/>
            <w:shd w:val="clear" w:color="auto" w:fill="auto"/>
            <w:noWrap/>
            <w:vAlign w:val="center"/>
          </w:tcPr>
          <w:p w14:paraId="73E573C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42" w:type="dxa"/>
            <w:shd w:val="clear" w:color="auto" w:fill="auto"/>
            <w:noWrap/>
            <w:vAlign w:val="center"/>
          </w:tcPr>
          <w:p w14:paraId="4498918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2C1302D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05FD68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27B6DC2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2D27B00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66991F2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  <w:tc>
          <w:tcPr>
            <w:tcW w:w="1252" w:type="dxa"/>
            <w:shd w:val="clear" w:color="auto" w:fill="auto"/>
            <w:noWrap/>
            <w:vAlign w:val="center"/>
          </w:tcPr>
          <w:p w14:paraId="1B4C61B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100</w:t>
            </w:r>
          </w:p>
        </w:tc>
      </w:tr>
      <w:tr w:rsidR="00A54D76" w:rsidRPr="003D65D0" w14:paraId="7286DD5A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0BE0306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1.8.</w:t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32ADA600" w14:textId="77777777" w:rsidR="00A54D76" w:rsidRPr="00470345" w:rsidRDefault="00A54D76" w:rsidP="00DC785B">
            <w:pPr>
              <w:jc w:val="both"/>
              <w:rPr>
                <w:sz w:val="20"/>
                <w:szCs w:val="20"/>
              </w:rPr>
            </w:pPr>
            <w:r w:rsidRPr="00470345">
              <w:rPr>
                <w:sz w:val="20"/>
                <w:szCs w:val="20"/>
              </w:rPr>
              <w:t xml:space="preserve">Доля обновленного оборудования в общем числе имеющегося оборудования в  </w:t>
            </w:r>
          </w:p>
          <w:p w14:paraId="4AC62BE3" w14:textId="73C7129E" w:rsidR="00A54D76" w:rsidRPr="00470345" w:rsidRDefault="00A54D76" w:rsidP="00DC785B">
            <w:pPr>
              <w:rPr>
                <w:sz w:val="20"/>
                <w:szCs w:val="20"/>
              </w:rPr>
            </w:pPr>
            <w:r w:rsidRPr="00470345">
              <w:rPr>
                <w:sz w:val="20"/>
                <w:szCs w:val="20"/>
              </w:rPr>
              <w:lastRenderedPageBreak/>
              <w:t xml:space="preserve">образовательных </w:t>
            </w:r>
            <w:r w:rsidR="003129B0" w:rsidRPr="00470345">
              <w:rPr>
                <w:sz w:val="20"/>
                <w:szCs w:val="20"/>
              </w:rPr>
              <w:t>организациях</w:t>
            </w:r>
          </w:p>
        </w:tc>
        <w:tc>
          <w:tcPr>
            <w:tcW w:w="1696" w:type="dxa"/>
            <w:shd w:val="clear" w:color="auto" w:fill="auto"/>
            <w:noWrap/>
            <w:vAlign w:val="center"/>
          </w:tcPr>
          <w:p w14:paraId="2F8E6DC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 xml:space="preserve">муниципальный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616E5C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779E5C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5A6FC42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  <w:noWrap/>
            <w:vAlign w:val="center"/>
          </w:tcPr>
          <w:p w14:paraId="0CC4D80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769F249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auto"/>
            <w:noWrap/>
            <w:vAlign w:val="center"/>
          </w:tcPr>
          <w:p w14:paraId="524B44E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auto"/>
            <w:noWrap/>
            <w:vAlign w:val="center"/>
          </w:tcPr>
          <w:p w14:paraId="2C9EB3E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5F67521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9C4512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14:paraId="1B6961F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14:paraId="34E007B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</w:tcPr>
          <w:p w14:paraId="1193C54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auto"/>
            <w:noWrap/>
            <w:vAlign w:val="center"/>
          </w:tcPr>
          <w:p w14:paraId="6D04F70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30</w:t>
            </w:r>
          </w:p>
        </w:tc>
      </w:tr>
      <w:tr w:rsidR="006F1EB0" w:rsidRPr="003D65D0" w14:paraId="28EEE002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3AE6BCE8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1.9.</w:t>
            </w:r>
          </w:p>
        </w:tc>
        <w:tc>
          <w:tcPr>
            <w:tcW w:w="2688" w:type="dxa"/>
            <w:shd w:val="clear" w:color="auto" w:fill="FFFFFF" w:themeFill="background1"/>
          </w:tcPr>
          <w:p w14:paraId="40E9E9D2" w14:textId="77777777" w:rsidR="006F1EB0" w:rsidRPr="003D65D0" w:rsidRDefault="006F1EB0" w:rsidP="006F1EB0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Количество зданий организаций общего и дополнительного образования, соответствующих требованиям противопожарной безопасности</w:t>
            </w:r>
          </w:p>
        </w:tc>
        <w:tc>
          <w:tcPr>
            <w:tcW w:w="1696" w:type="dxa"/>
            <w:shd w:val="clear" w:color="auto" w:fill="FFFFFF" w:themeFill="background1"/>
            <w:noWrap/>
            <w:vAlign w:val="center"/>
          </w:tcPr>
          <w:p w14:paraId="68BBF973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муниципальный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E5D9AA8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3802C565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5D5B8D87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1C516C15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7AAC14A7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FFFFFF" w:themeFill="background1"/>
            <w:noWrap/>
            <w:vAlign w:val="center"/>
          </w:tcPr>
          <w:p w14:paraId="36A13F42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FFFFFF" w:themeFill="background1"/>
            <w:noWrap/>
            <w:vAlign w:val="center"/>
          </w:tcPr>
          <w:p w14:paraId="630492BA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417DDBE9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146A5A88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F1FC190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105186F5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22B33016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 w:themeFill="background1"/>
            <w:noWrap/>
            <w:vAlign w:val="center"/>
          </w:tcPr>
          <w:p w14:paraId="4F486F9E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</w:tr>
      <w:tr w:rsidR="006F1EB0" w:rsidRPr="003D65D0" w14:paraId="7311044A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6F147DDF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1.11</w:t>
            </w:r>
          </w:p>
        </w:tc>
        <w:tc>
          <w:tcPr>
            <w:tcW w:w="2688" w:type="dxa"/>
            <w:shd w:val="clear" w:color="auto" w:fill="FFFFFF" w:themeFill="background1"/>
          </w:tcPr>
          <w:p w14:paraId="002DC95B" w14:textId="77777777" w:rsidR="006F1EB0" w:rsidRPr="003D65D0" w:rsidRDefault="006F1EB0" w:rsidP="006F1EB0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696" w:type="dxa"/>
            <w:shd w:val="clear" w:color="auto" w:fill="FFFFFF" w:themeFill="background1"/>
            <w:noWrap/>
            <w:vAlign w:val="center"/>
          </w:tcPr>
          <w:p w14:paraId="7792468D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муниципальный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41A98CA8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2085CD71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48273BAC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2429043C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549447F7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533" w:type="dxa"/>
            <w:shd w:val="clear" w:color="auto" w:fill="FFFFFF" w:themeFill="background1"/>
            <w:noWrap/>
            <w:vAlign w:val="center"/>
          </w:tcPr>
          <w:p w14:paraId="5799A439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742" w:type="dxa"/>
            <w:shd w:val="clear" w:color="auto" w:fill="FFFFFF" w:themeFill="background1"/>
            <w:noWrap/>
            <w:vAlign w:val="center"/>
          </w:tcPr>
          <w:p w14:paraId="3C3E0236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1E7B3D9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20EB6AB2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0268E07F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0C791399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1BF1958D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  <w:tc>
          <w:tcPr>
            <w:tcW w:w="1252" w:type="dxa"/>
            <w:shd w:val="clear" w:color="auto" w:fill="FFFFFF" w:themeFill="background1"/>
            <w:noWrap/>
            <w:vAlign w:val="center"/>
          </w:tcPr>
          <w:p w14:paraId="1E02F8D7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80</w:t>
            </w:r>
          </w:p>
        </w:tc>
      </w:tr>
      <w:tr w:rsidR="006F1EB0" w:rsidRPr="003D65D0" w14:paraId="5A33825C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6EDE8B92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1.12.</w:t>
            </w:r>
          </w:p>
        </w:tc>
        <w:tc>
          <w:tcPr>
            <w:tcW w:w="2688" w:type="dxa"/>
            <w:shd w:val="clear" w:color="auto" w:fill="FFFFFF" w:themeFill="background1"/>
          </w:tcPr>
          <w:p w14:paraId="6A9D4BDC" w14:textId="77777777" w:rsidR="006F1EB0" w:rsidRPr="003D65D0" w:rsidRDefault="006F1EB0" w:rsidP="006F1EB0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детей в возрасте от 5 до 18 лет, имеющих право на получение дополнительного образования в рамках персонифицированного финансирования дополнительного образования детей в общей численности детей в возрасте от 5 до 18 лет</w:t>
            </w:r>
          </w:p>
        </w:tc>
        <w:tc>
          <w:tcPr>
            <w:tcW w:w="1696" w:type="dxa"/>
            <w:shd w:val="clear" w:color="auto" w:fill="FFFFFF" w:themeFill="background1"/>
            <w:noWrap/>
            <w:vAlign w:val="center"/>
          </w:tcPr>
          <w:p w14:paraId="2F741F73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муниципальный 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4E7412B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06BBBF8E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6BB04F26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65D95738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5DF3E745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533" w:type="dxa"/>
            <w:shd w:val="clear" w:color="auto" w:fill="FFFFFF" w:themeFill="background1"/>
            <w:noWrap/>
            <w:vAlign w:val="center"/>
          </w:tcPr>
          <w:p w14:paraId="70FC196E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742" w:type="dxa"/>
            <w:shd w:val="clear" w:color="auto" w:fill="FFFFFF" w:themeFill="background1"/>
            <w:noWrap/>
            <w:vAlign w:val="center"/>
          </w:tcPr>
          <w:p w14:paraId="12688939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4F6517B6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744B904F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11EC15D2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290DDB27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139D340C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  <w:tc>
          <w:tcPr>
            <w:tcW w:w="1252" w:type="dxa"/>
            <w:shd w:val="clear" w:color="auto" w:fill="FFFFFF" w:themeFill="background1"/>
            <w:noWrap/>
            <w:vAlign w:val="center"/>
          </w:tcPr>
          <w:p w14:paraId="10E271C6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25</w:t>
            </w:r>
          </w:p>
        </w:tc>
      </w:tr>
      <w:tr w:rsidR="006F1EB0" w:rsidRPr="003D65D0" w14:paraId="04EBA747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051CDD91" w14:textId="77777777" w:rsidR="006F1EB0" w:rsidRPr="009F60BD" w:rsidRDefault="006F1EB0" w:rsidP="006F1EB0">
            <w:pPr>
              <w:jc w:val="center"/>
              <w:rPr>
                <w:sz w:val="20"/>
                <w:szCs w:val="20"/>
              </w:rPr>
            </w:pPr>
            <w:r w:rsidRPr="009F60BD">
              <w:rPr>
                <w:sz w:val="20"/>
                <w:szCs w:val="20"/>
              </w:rPr>
              <w:t>1.13</w:t>
            </w:r>
          </w:p>
        </w:tc>
        <w:tc>
          <w:tcPr>
            <w:tcW w:w="2688" w:type="dxa"/>
            <w:shd w:val="clear" w:color="auto" w:fill="FFFFFF" w:themeFill="background1"/>
          </w:tcPr>
          <w:p w14:paraId="3F6CA47F" w14:textId="77777777" w:rsidR="006F1EB0" w:rsidRPr="009F60BD" w:rsidRDefault="006F1EB0" w:rsidP="006F1EB0">
            <w:pPr>
              <w:rPr>
                <w:sz w:val="20"/>
                <w:szCs w:val="20"/>
              </w:rPr>
            </w:pPr>
            <w:r w:rsidRPr="009F60BD">
              <w:rPr>
                <w:sz w:val="20"/>
                <w:szCs w:val="20"/>
              </w:rPr>
              <w:t>Количество отремонтированных зданий организаций общего и дополнительного образования</w:t>
            </w:r>
          </w:p>
        </w:tc>
        <w:tc>
          <w:tcPr>
            <w:tcW w:w="1696" w:type="dxa"/>
            <w:shd w:val="clear" w:color="auto" w:fill="FFFFFF" w:themeFill="background1"/>
            <w:noWrap/>
            <w:vAlign w:val="center"/>
          </w:tcPr>
          <w:p w14:paraId="45EF650B" w14:textId="77777777" w:rsidR="006F1EB0" w:rsidRPr="009F60BD" w:rsidRDefault="006F1EB0" w:rsidP="006F1EB0">
            <w:pPr>
              <w:jc w:val="center"/>
              <w:rPr>
                <w:sz w:val="20"/>
                <w:szCs w:val="20"/>
              </w:rPr>
            </w:pPr>
            <w:r w:rsidRPr="009F60BD">
              <w:rPr>
                <w:sz w:val="20"/>
                <w:szCs w:val="20"/>
              </w:rPr>
              <w:t>муниципальный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C0426B9" w14:textId="77777777" w:rsidR="006F1EB0" w:rsidRPr="009F60BD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164E44E0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53B50BA8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638D1468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654B498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FFFFFF" w:themeFill="background1"/>
            <w:noWrap/>
            <w:vAlign w:val="center"/>
          </w:tcPr>
          <w:p w14:paraId="6AA10AC0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FFFFFF" w:themeFill="background1"/>
            <w:noWrap/>
            <w:vAlign w:val="center"/>
          </w:tcPr>
          <w:p w14:paraId="3F26584B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D160858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114ADC4E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FF268FC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11B284C9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089CC29A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 w:themeFill="background1"/>
            <w:noWrap/>
            <w:vAlign w:val="center"/>
          </w:tcPr>
          <w:p w14:paraId="00E24E8A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F1EB0" w:rsidRPr="003D65D0" w14:paraId="646D8A34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5F7D0989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1.16.</w:t>
            </w:r>
          </w:p>
        </w:tc>
        <w:tc>
          <w:tcPr>
            <w:tcW w:w="2688" w:type="dxa"/>
            <w:shd w:val="clear" w:color="auto" w:fill="FFFFFF" w:themeFill="background1"/>
            <w:vAlign w:val="center"/>
          </w:tcPr>
          <w:p w14:paraId="5AE3C1B0" w14:textId="77777777" w:rsidR="006F1EB0" w:rsidRPr="003D65D0" w:rsidRDefault="006F1EB0" w:rsidP="006F1EB0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Содержание (эксплуатация) имущества, находящегося в государственной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(муниципальной) собственности</w:t>
            </w:r>
          </w:p>
        </w:tc>
        <w:tc>
          <w:tcPr>
            <w:tcW w:w="1696" w:type="dxa"/>
            <w:shd w:val="clear" w:color="auto" w:fill="FFFFFF" w:themeFill="background1"/>
            <w:noWrap/>
            <w:vAlign w:val="center"/>
          </w:tcPr>
          <w:p w14:paraId="6E8A739F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муниципальный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082902C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3BE1DA1A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6278E36C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52B9871E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2815E6B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533" w:type="dxa"/>
            <w:shd w:val="clear" w:color="auto" w:fill="FFFFFF" w:themeFill="background1"/>
            <w:noWrap/>
            <w:vAlign w:val="center"/>
          </w:tcPr>
          <w:p w14:paraId="28100484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42" w:type="dxa"/>
            <w:shd w:val="clear" w:color="auto" w:fill="FFFFFF" w:themeFill="background1"/>
            <w:noWrap/>
            <w:vAlign w:val="center"/>
          </w:tcPr>
          <w:p w14:paraId="098A0709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0F3C97E6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229C0BCD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577D889E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05EF0ABD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E7BB95F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52" w:type="dxa"/>
            <w:shd w:val="clear" w:color="auto" w:fill="FFFFFF" w:themeFill="background1"/>
            <w:noWrap/>
            <w:vAlign w:val="center"/>
          </w:tcPr>
          <w:p w14:paraId="2B833AA5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100</w:t>
            </w:r>
          </w:p>
        </w:tc>
      </w:tr>
      <w:tr w:rsidR="006F1EB0" w:rsidRPr="003D65D0" w14:paraId="1A9E39B3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595BEAEB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1.17.</w:t>
            </w:r>
          </w:p>
        </w:tc>
        <w:tc>
          <w:tcPr>
            <w:tcW w:w="2688" w:type="dxa"/>
            <w:shd w:val="clear" w:color="auto" w:fill="FFFFFF" w:themeFill="background1"/>
            <w:vAlign w:val="center"/>
          </w:tcPr>
          <w:p w14:paraId="36502724" w14:textId="77777777" w:rsidR="006F1EB0" w:rsidRPr="003D65D0" w:rsidRDefault="006F1EB0" w:rsidP="006F1EB0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Наличие готовой проектно-сметной документации на строительство, реконструкцию, капитальный ремонт объектов недвижимого имущества</w:t>
            </w:r>
          </w:p>
        </w:tc>
        <w:tc>
          <w:tcPr>
            <w:tcW w:w="1696" w:type="dxa"/>
            <w:shd w:val="clear" w:color="auto" w:fill="FFFFFF" w:themeFill="background1"/>
            <w:noWrap/>
            <w:vAlign w:val="center"/>
          </w:tcPr>
          <w:p w14:paraId="3BFA6DE4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11568731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3F8D2197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244E7FF0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728EEB1B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6FDE719A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FFFFFF" w:themeFill="background1"/>
            <w:noWrap/>
            <w:vAlign w:val="center"/>
          </w:tcPr>
          <w:p w14:paraId="43B91875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FFFFFF" w:themeFill="background1"/>
            <w:noWrap/>
            <w:vAlign w:val="center"/>
          </w:tcPr>
          <w:p w14:paraId="2EEC0F8E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11D8644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54B4A3B6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0F9621F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6A361367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79355F2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 w:themeFill="background1"/>
            <w:noWrap/>
            <w:vAlign w:val="center"/>
          </w:tcPr>
          <w:p w14:paraId="2A550499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</w:tr>
      <w:tr w:rsidR="006F1EB0" w:rsidRPr="003D65D0" w14:paraId="68B7FD0E" w14:textId="77777777" w:rsidTr="00DC785B">
        <w:trPr>
          <w:trHeight w:val="510"/>
        </w:trPr>
        <w:tc>
          <w:tcPr>
            <w:tcW w:w="616" w:type="dxa"/>
            <w:shd w:val="clear" w:color="auto" w:fill="auto"/>
            <w:noWrap/>
            <w:vAlign w:val="center"/>
          </w:tcPr>
          <w:p w14:paraId="431852E1" w14:textId="77777777" w:rsidR="006F1EB0" w:rsidRPr="003D65D0" w:rsidRDefault="006F1EB0" w:rsidP="006F1EB0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1.18.</w:t>
            </w:r>
          </w:p>
        </w:tc>
        <w:tc>
          <w:tcPr>
            <w:tcW w:w="2688" w:type="dxa"/>
            <w:shd w:val="clear" w:color="auto" w:fill="FFFFFF" w:themeFill="background1"/>
            <w:vAlign w:val="center"/>
          </w:tcPr>
          <w:p w14:paraId="17306D30" w14:textId="77777777" w:rsidR="006F1EB0" w:rsidRPr="003D65D0" w:rsidRDefault="006F1EB0" w:rsidP="006F1EB0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Наличие положительного заключения государственной экспертизы на проектную документацию</w:t>
            </w:r>
          </w:p>
        </w:tc>
        <w:tc>
          <w:tcPr>
            <w:tcW w:w="1696" w:type="dxa"/>
            <w:shd w:val="clear" w:color="auto" w:fill="FFFFFF" w:themeFill="background1"/>
            <w:noWrap/>
            <w:vAlign w:val="center"/>
          </w:tcPr>
          <w:p w14:paraId="37D9900C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муниципальный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3077EC62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708" w:type="dxa"/>
            <w:shd w:val="clear" w:color="auto" w:fill="FFFFFF" w:themeFill="background1"/>
            <w:noWrap/>
            <w:vAlign w:val="center"/>
          </w:tcPr>
          <w:p w14:paraId="03B44525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35CD523E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 w:themeFill="background1"/>
            <w:noWrap/>
            <w:vAlign w:val="center"/>
          </w:tcPr>
          <w:p w14:paraId="20D8D809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9E49DFF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  <w:shd w:val="clear" w:color="auto" w:fill="FFFFFF" w:themeFill="background1"/>
            <w:noWrap/>
            <w:vAlign w:val="center"/>
          </w:tcPr>
          <w:p w14:paraId="128E197B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42" w:type="dxa"/>
            <w:shd w:val="clear" w:color="auto" w:fill="FFFFFF" w:themeFill="background1"/>
            <w:noWrap/>
            <w:vAlign w:val="center"/>
          </w:tcPr>
          <w:p w14:paraId="70742EFD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43B9FAA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6E690B0E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EDA112B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  <w:noWrap/>
            <w:vAlign w:val="center"/>
          </w:tcPr>
          <w:p w14:paraId="1ED18CD8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6814F55C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FFFFFF" w:themeFill="background1"/>
            <w:noWrap/>
            <w:vAlign w:val="center"/>
          </w:tcPr>
          <w:p w14:paraId="0715C1C9" w14:textId="77777777" w:rsidR="006F1EB0" w:rsidRPr="003D65D0" w:rsidRDefault="006F1EB0" w:rsidP="006F1EB0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</w:tr>
    </w:tbl>
    <w:p w14:paraId="7573F566" w14:textId="77777777" w:rsidR="00A54D76" w:rsidRPr="003D65D0" w:rsidRDefault="00A54D76" w:rsidP="00A54D76">
      <w:pPr>
        <w:jc w:val="center"/>
        <w:rPr>
          <w:color w:val="000000"/>
        </w:rPr>
      </w:pPr>
    </w:p>
    <w:p w14:paraId="7C9A38CC" w14:textId="77777777" w:rsidR="00A54D76" w:rsidRPr="003D65D0" w:rsidRDefault="00A54D76" w:rsidP="00A54D76">
      <w:pPr>
        <w:jc w:val="center"/>
        <w:rPr>
          <w:color w:val="000000"/>
        </w:rPr>
      </w:pPr>
      <w:r w:rsidRPr="003D65D0">
        <w:rPr>
          <w:color w:val="000000"/>
        </w:rPr>
        <w:t>4. Мероприятия комплекса процессных мероприятий</w:t>
      </w:r>
    </w:p>
    <w:p w14:paraId="4381D5EE" w14:textId="77777777" w:rsidR="00A54D76" w:rsidRPr="003D65D0" w:rsidRDefault="00A54D76" w:rsidP="00A54D76">
      <w:pPr>
        <w:jc w:val="center"/>
        <w:rPr>
          <w:color w:val="000000"/>
        </w:rPr>
      </w:pPr>
      <w:r w:rsidRPr="003D65D0">
        <w:rPr>
          <w:color w:val="000000"/>
        </w:rPr>
        <w:t>«</w:t>
      </w:r>
      <w:r w:rsidRPr="003D65D0">
        <w:t>Обеспечение доступности качественного общего и дополнительного образования</w:t>
      </w:r>
      <w:r w:rsidRPr="003D65D0">
        <w:rPr>
          <w:color w:val="000000"/>
        </w:rPr>
        <w:t>»</w:t>
      </w:r>
    </w:p>
    <w:p w14:paraId="66F8F3FC" w14:textId="77777777" w:rsidR="00A54D76" w:rsidRPr="003D65D0" w:rsidRDefault="00A54D76" w:rsidP="00A54D76">
      <w:pPr>
        <w:jc w:val="center"/>
        <w:rPr>
          <w:color w:val="000000"/>
        </w:rPr>
      </w:pPr>
    </w:p>
    <w:tbl>
      <w:tblPr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6"/>
        <w:gridCol w:w="2121"/>
        <w:gridCol w:w="1250"/>
        <w:gridCol w:w="881"/>
        <w:gridCol w:w="810"/>
        <w:gridCol w:w="661"/>
        <w:gridCol w:w="729"/>
        <w:gridCol w:w="623"/>
        <w:gridCol w:w="709"/>
        <w:gridCol w:w="1701"/>
        <w:gridCol w:w="1418"/>
        <w:gridCol w:w="1842"/>
        <w:gridCol w:w="1998"/>
      </w:tblGrid>
      <w:tr w:rsidR="00A54D76" w:rsidRPr="003D65D0" w14:paraId="23951AFA" w14:textId="77777777" w:rsidTr="00753CE8">
        <w:trPr>
          <w:trHeight w:val="924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4F34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12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681E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245E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6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141D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Базовое значение</w:t>
            </w:r>
          </w:p>
        </w:tc>
        <w:tc>
          <w:tcPr>
            <w:tcW w:w="27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4CC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Значение мероприятия по годам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EE9B51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Характеристика мероприятия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495F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Тип мероприятия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8AB69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Связь с показателями комплекса процессных мероприятий</w:t>
            </w:r>
          </w:p>
        </w:tc>
        <w:tc>
          <w:tcPr>
            <w:tcW w:w="19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BBB1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Соисполнитель /</w:t>
            </w:r>
            <w:r w:rsidRPr="003D65D0">
              <w:rPr>
                <w:bCs/>
                <w:sz w:val="20"/>
                <w:szCs w:val="20"/>
              </w:rPr>
              <w:t xml:space="preserve"> ответственный </w:t>
            </w:r>
            <w:proofErr w:type="gramStart"/>
            <w:r w:rsidRPr="003D65D0">
              <w:rPr>
                <w:bCs/>
                <w:sz w:val="20"/>
                <w:szCs w:val="20"/>
              </w:rPr>
              <w:t>исполнитель</w:t>
            </w:r>
            <w:r w:rsidRPr="003D65D0">
              <w:rPr>
                <w:color w:val="000000"/>
                <w:sz w:val="20"/>
                <w:szCs w:val="20"/>
              </w:rPr>
              <w:t xml:space="preserve">  (</w:t>
            </w:r>
            <w:proofErr w:type="gramEnd"/>
            <w:r w:rsidRPr="003D65D0">
              <w:rPr>
                <w:color w:val="000000"/>
                <w:sz w:val="20"/>
                <w:szCs w:val="20"/>
              </w:rPr>
              <w:t xml:space="preserve">наименование подразделения (учреждения) или должность  </w:t>
            </w:r>
          </w:p>
        </w:tc>
      </w:tr>
      <w:tr w:rsidR="00A54D76" w:rsidRPr="003D65D0" w14:paraId="58B799A5" w14:textId="77777777" w:rsidTr="00753CE8">
        <w:trPr>
          <w:trHeight w:val="424"/>
          <w:tblHeader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38B68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EF404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4264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500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значение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4EFE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3F09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2C1B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EDEB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35D7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5542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3A2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2FB6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292D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3D017850" w14:textId="77777777" w:rsidTr="00753CE8">
        <w:trPr>
          <w:trHeight w:val="258"/>
          <w:tblHeader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E257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0D80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C06B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A7E9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70DB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7164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E7CF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D853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BAB1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FD96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4909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C164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12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03DD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13</w:t>
            </w:r>
          </w:p>
        </w:tc>
      </w:tr>
      <w:tr w:rsidR="00A54D76" w:rsidRPr="003D65D0" w14:paraId="29A0905C" w14:textId="77777777" w:rsidTr="00753CE8">
        <w:trPr>
          <w:trHeight w:val="258"/>
        </w:trPr>
        <w:tc>
          <w:tcPr>
            <w:tcW w:w="5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1692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C7F86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Задача: «</w:t>
            </w:r>
            <w:r w:rsidR="003B039C" w:rsidRPr="003D65D0">
              <w:rPr>
                <w:sz w:val="20"/>
                <w:szCs w:val="20"/>
              </w:rPr>
              <w:t>С</w:t>
            </w:r>
            <w:r w:rsidR="003B039C" w:rsidRPr="003D65D0">
              <w:rPr>
                <w:color w:val="000000"/>
                <w:sz w:val="20"/>
                <w:szCs w:val="20"/>
              </w:rPr>
              <w:t>одействие развитию общего и дополнительного образования</w:t>
            </w:r>
            <w:r w:rsidRPr="003D65D0">
              <w:rPr>
                <w:color w:val="000000"/>
                <w:sz w:val="20"/>
                <w:szCs w:val="20"/>
              </w:rPr>
              <w:t>»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4F68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31B8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496A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4B23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5427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2C2D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0896A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77C0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CD9D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E4F7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B8F2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5E2B9C12" w14:textId="77777777" w:rsidTr="00753CE8">
        <w:trPr>
          <w:trHeight w:val="314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ED93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D005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«Обеспечена деятельность образовательных организаций»</w:t>
            </w:r>
          </w:p>
          <w:p w14:paraId="6F2F1187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04D5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418F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F6AA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BE3E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3278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1381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2C65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EF1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Перечисление субсидии на выполнение муниципального задания на оказание муниципальных услуг (выполнение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6FAC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Оказание муниципальных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F91B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Удовлетворенность потребителей качеством оказания услуг (доля родителей (законных представителей), удовлетворенных условиями и качеством представленной образовательной услуги)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4EE45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2275A509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1649073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0AA589C4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0BA2E911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03D3E1E2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МБУДО «ЦДТ»</w:t>
            </w:r>
          </w:p>
          <w:p w14:paraId="728D511F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«С(К)ОШИ №111»</w:t>
            </w:r>
          </w:p>
          <w:p w14:paraId="326E110B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 xml:space="preserve">МБОУДО «СДЮСШОР </w:t>
            </w:r>
          </w:p>
          <w:p w14:paraId="4390935C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по дзюдо»;</w:t>
            </w:r>
          </w:p>
          <w:p w14:paraId="1C720B6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18"/>
                <w:szCs w:val="18"/>
              </w:rPr>
              <w:t xml:space="preserve"> МБУ «Центр ППМСП»</w:t>
            </w:r>
          </w:p>
        </w:tc>
      </w:tr>
      <w:tr w:rsidR="00A54D76" w:rsidRPr="003D65D0" w14:paraId="3FC9FB4C" w14:textId="77777777" w:rsidTr="00753CE8">
        <w:trPr>
          <w:trHeight w:val="314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0F46D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tbl>
            <w:tblPr>
              <w:tblW w:w="2077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77"/>
            </w:tblGrid>
            <w:tr w:rsidR="00A54D76" w:rsidRPr="003D65D0" w14:paraId="50DC42EE" w14:textId="77777777" w:rsidTr="00DC785B">
              <w:trPr>
                <w:trHeight w:val="1402"/>
              </w:trPr>
              <w:tc>
                <w:tcPr>
                  <w:tcW w:w="2077" w:type="dxa"/>
                </w:tcPr>
                <w:p w14:paraId="471D79F3" w14:textId="77777777" w:rsidR="00A54D76" w:rsidRPr="003D65D0" w:rsidRDefault="00A54D76" w:rsidP="00DC785B">
                  <w:pPr>
                    <w:rPr>
                      <w:sz w:val="20"/>
                      <w:szCs w:val="20"/>
                    </w:rPr>
                  </w:pPr>
                  <w:r w:rsidRPr="003D65D0">
                    <w:rPr>
                      <w:sz w:val="20"/>
                      <w:szCs w:val="20"/>
                    </w:rPr>
                    <w:t>Мероприятие: «</w:t>
                  </w:r>
                  <w:r w:rsidRPr="003D65D0">
                    <w:rPr>
                      <w:color w:val="000000"/>
                      <w:sz w:val="20"/>
                      <w:szCs w:val="20"/>
                    </w:rPr>
                    <w:t xml:space="preserve">Обеспечена досуговая деятельность </w:t>
                  </w:r>
                  <w:r w:rsidRPr="003D65D0">
                    <w:rPr>
                      <w:sz w:val="20"/>
                      <w:szCs w:val="20"/>
                    </w:rPr>
                    <w:t>учреждений дополнительного образования»</w:t>
                  </w:r>
                </w:p>
              </w:tc>
            </w:tr>
          </w:tbl>
          <w:p w14:paraId="2D0094A1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2BB1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0D3C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83788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71A8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1506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9BC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397C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3AA9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Перечисление субсидии на выполнение муниципального задания на оказание муниципальных услуг (выполнение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4BDF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Оказание муниципальных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7CB3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Удовлетворенность потребителей качеством оказания услуг (доля родителей (законных представителей), удовлетворенных условиями и качеством представленной образовательной услуги)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D241A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МБУДО «ЦДТ»</w:t>
            </w:r>
          </w:p>
          <w:p w14:paraId="2ADEC8C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4F99FA30" w14:textId="77777777" w:rsidTr="00753CE8">
        <w:trPr>
          <w:trHeight w:val="51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BA6D7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0787A4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 «Компенсация расходов родителей (законных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представителей) на организацию обучения детей-инвалидов по основным общеобразовательным программам, в том числе по адаптированным образовательным программам общего образования, в форме семейного образования и самообразования»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B64A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094A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4E4C1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8782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691A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04C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991E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BF7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Перечисление компенсации получателям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1CD1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Выплаты физическим лицам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5CB6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Количество детей-инвалидов, проходящих обучение по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основным общеобразовательным программам, в том числе по адаптированным образовательным программам общего образования, в форме семейного образования и самообразования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97641" w14:textId="77777777" w:rsidR="00A54D76" w:rsidRPr="003D65D0" w:rsidRDefault="00A54D76" w:rsidP="00DC785B">
            <w:pPr>
              <w:jc w:val="center"/>
              <w:rPr>
                <w:bCs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Управление образования</w:t>
            </w:r>
            <w:r w:rsidRPr="003D65D0">
              <w:rPr>
                <w:bCs/>
              </w:rPr>
              <w:t xml:space="preserve">– </w:t>
            </w:r>
            <w:r w:rsidRPr="003D65D0">
              <w:rPr>
                <w:bCs/>
                <w:sz w:val="20"/>
                <w:szCs w:val="20"/>
              </w:rPr>
              <w:t xml:space="preserve">ответственный исполнитель </w:t>
            </w:r>
            <w:r w:rsidRPr="003D65D0">
              <w:rPr>
                <w:bCs/>
                <w:sz w:val="20"/>
                <w:szCs w:val="20"/>
              </w:rPr>
              <w:lastRenderedPageBreak/>
              <w:t>муниципальной программы</w:t>
            </w:r>
          </w:p>
          <w:p w14:paraId="37DA5FC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509CD206" w14:textId="77777777" w:rsidTr="00753CE8">
        <w:trPr>
          <w:trHeight w:val="108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1FDE8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99C45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«Обеспечение питанием детей из малоимущих семей и детей с нарушениями здоровья, обучающихся в муниципальных общеобразовательных организациях»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CBCC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2597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DD403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B450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380B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D092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3F00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B5F5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Перечисление субсидии подведомственным бюджетным учреждениям на о</w:t>
            </w:r>
            <w:r w:rsidRPr="003D65D0">
              <w:rPr>
                <w:color w:val="000000"/>
                <w:sz w:val="20"/>
                <w:szCs w:val="20"/>
              </w:rPr>
              <w:t>беспечение питанием детей из малообеспеченных семей и детей с нарушениями здоровья, обучающихся в муниципальных общеобразовательных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51B3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1F70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Доля детей из малообеспеченных семей и детей с нарушениями здоровья, обучающихся в муниципальных общеобразовательных организациях, обеспеченных питанием, в общем количестве детей из малообеспеченных семей и детей с нарушениями здоровья, </w:t>
            </w:r>
            <w:r w:rsidRPr="003D65D0">
              <w:rPr>
                <w:sz w:val="20"/>
                <w:szCs w:val="20"/>
              </w:rPr>
              <w:lastRenderedPageBreak/>
              <w:t>обучающихся в муниципальных общеобразовательных организациях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DBC07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lastRenderedPageBreak/>
              <w:t>МБОУ «СОШ № 106»</w:t>
            </w:r>
          </w:p>
          <w:p w14:paraId="29232A24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4514798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3D85F5D9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57355135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3379541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44CDE031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3202D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1.5.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33FE8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«Обеспечение молоком (молочной продукцией) обучающихся по образовательным программам начального общего образования в муниципальных общеобразовательных организациях»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7664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C423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5BC5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0817D09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14AB03E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7FC1B23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44DE1CF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180A838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6665A52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647E408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5A7D858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1C79799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7B3B84DA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492F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6B344" w14:textId="77777777" w:rsidR="00A54D76" w:rsidRPr="003D65D0" w:rsidRDefault="00A54D76" w:rsidP="00DC785B">
            <w:pPr>
              <w:jc w:val="center"/>
              <w:rPr>
                <w:strike/>
                <w:color w:val="FF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х 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837F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870D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D240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Перечисление субсидии подведомственным бюджетным учреждениям на о</w:t>
            </w:r>
            <w:r w:rsidRPr="003D65D0">
              <w:rPr>
                <w:color w:val="000000"/>
                <w:sz w:val="20"/>
                <w:szCs w:val="20"/>
              </w:rPr>
              <w:t>беспечение молоком (молочной продукцией) обучающихся по образовательным программам начального общего образования в муниципальных общеобразовательных организациях</w:t>
            </w:r>
            <w:r w:rsidRPr="003D65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AC34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6C3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обучающихся муниципальных общеобразовательных организаций по программам начального общего образования, обеспеченных молочной продукцией, в общем количестве обучающихся муниципальных общеобразовательных организаций по программам начального общего образования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F13CB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3606FCA2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45169AEF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0F4292A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07FFC8C3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7AC5A300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«С(К)ОШИ №111»</w:t>
            </w:r>
          </w:p>
          <w:p w14:paraId="0B0B1FC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084C7757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1E90A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1.6.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0B3EF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«Обеспечение бесплатным двухразовым горячим питанием обучающихся в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муниципальных образовательных организациях, расположенных на территории Челябинской области, по образовательным программам основного общего, среднего общего образования, один из родителей которых призван на военную службу по мобилизации в Вооруженные Силы Российской Федерации или является иным участником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9A0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A212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741D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55E6B3E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0E91292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71E4440F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3E89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DB28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7CE0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881B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38B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Перечисление субсидии на выполнение муниципального задания на оказание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муниципальных услуг (выполнение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A33B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>Оказание муниципальных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E197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Удовлетворенность потребителей качеством оказания услуг (доля родителей (законных </w:t>
            </w:r>
            <w:r w:rsidRPr="003D65D0">
              <w:rPr>
                <w:sz w:val="20"/>
                <w:szCs w:val="20"/>
              </w:rPr>
              <w:lastRenderedPageBreak/>
              <w:t>представителей), удовлетворенных условиями и качеством представленной образовательной услуги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4CAD8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773692A9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03A56791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7B82D70D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65810275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214842B5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6C33EB6C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</w:p>
          <w:p w14:paraId="1EDB8DFD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</w:p>
          <w:p w14:paraId="67E2F135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324FD4E0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B0C7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1.7.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69EC21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«Организация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бесплатного горячего питания обучающихся, получающих начальное общее образование в государственных и муниципальных образовательных организациях»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458C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E72E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AF2FD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8C36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2B0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9430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D2AF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8A1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Перечисление субсидии на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выполнение муниципального задания на оказание муниципальных услуг (выполнение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F57B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>Оказание муниципальн</w:t>
            </w:r>
            <w:r w:rsidRPr="003D65D0">
              <w:rPr>
                <w:sz w:val="20"/>
                <w:szCs w:val="20"/>
              </w:rPr>
              <w:lastRenderedPageBreak/>
              <w:t>ых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4ECA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 xml:space="preserve">доля обучающихся муниципальных </w:t>
            </w:r>
            <w:r w:rsidRPr="003D65D0">
              <w:rPr>
                <w:sz w:val="20"/>
                <w:szCs w:val="20"/>
              </w:rPr>
              <w:lastRenderedPageBreak/>
              <w:t>образовательных организаций по программам начального общего образования, обеспеченных бесплатным горячим питанием, в общем количестве обучающихся муниципальных образовательных организаций по программам начального общего образования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6E4EE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lastRenderedPageBreak/>
              <w:t>МБОУ «СОШ № 106»</w:t>
            </w:r>
          </w:p>
          <w:p w14:paraId="076975C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73D700D1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lastRenderedPageBreak/>
              <w:t>МБОУ «СОШ № 109»</w:t>
            </w:r>
          </w:p>
          <w:p w14:paraId="1A47495D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3BD63CF1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24ECC052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«С(К)ОШИ №111»</w:t>
            </w:r>
          </w:p>
          <w:p w14:paraId="299ACA4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0177ACC8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A6543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1.8.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A9135" w14:textId="659A7F8B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«Приобретены светоотражающие элементы для обучающихся общеобразовательных </w:t>
            </w:r>
            <w:r w:rsidR="00470345" w:rsidRPr="00470345">
              <w:rPr>
                <w:sz w:val="20"/>
                <w:szCs w:val="20"/>
              </w:rPr>
              <w:t>организациях</w:t>
            </w:r>
            <w:r w:rsidRPr="003D65D0">
              <w:rPr>
                <w:color w:val="000000"/>
                <w:sz w:val="20"/>
                <w:szCs w:val="20"/>
              </w:rPr>
              <w:t>»</w:t>
            </w:r>
          </w:p>
          <w:p w14:paraId="05A1916C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496C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83EA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7A27E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1AD3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EF11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4F97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2537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004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Перечисление субсидии подведомственным бюджетным учреждениям на п</w:t>
            </w:r>
            <w:r w:rsidRPr="003D65D0">
              <w:rPr>
                <w:color w:val="000000"/>
                <w:sz w:val="20"/>
                <w:szCs w:val="20"/>
              </w:rPr>
              <w:t>риобретение светоотражающих элементов для обучающихся общеобразовательных организаций</w:t>
            </w:r>
          </w:p>
          <w:p w14:paraId="3AAB998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E8B3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EAFE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Удовлетворенность потребителей качеством оказания услуг (доля родителей (законных представителей), удовлетворенных условиями и качеством представленной образовательной услуги)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968B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52722EB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3B78CB47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C16E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 xml:space="preserve">1.9 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74FC6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Мероприятие: «Обеспечено питание детей с ограниченными возможностями здоровья, обучающихся в муниципальных общеобразовательных организациях»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C122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51D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A8AE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2490C6E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612B116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4C46E6C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570FEB4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18C3041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0C802698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558F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26A4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3CCE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8B31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D51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Перечисление субсидии подведомственным бюджетным учреждениям на обеспечение питанием детей с ограниченными возможностями здоровья, обучающихся в муниципальных общеобразовательных организациях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DC77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B1B7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обучающихся с ограниченными возможностями здоровья обеспеченных питанием, в общем количестве обучающихся с ограниченными возможностями здоровья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8A2C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1328A4C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19451D1D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0B7AA054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7A65723B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20DC38B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0C9CA484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1B33D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193A8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«Обновлено компьютерное оборудование в муниципальных образовательных организациях» 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A5CD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9530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8EC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0C797AE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2B6DC1F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2CB81CB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2E318FF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  <w:p w14:paraId="3E6CAC28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5419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12A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51BE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FC768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D3FA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Перечисление субсидии подведомственным бюджетным учреждениям на </w:t>
            </w:r>
            <w:r w:rsidRPr="003D65D0">
              <w:rPr>
                <w:color w:val="000000"/>
                <w:sz w:val="20"/>
                <w:szCs w:val="20"/>
              </w:rPr>
              <w:t>обновление компьютерного оборудования муниципальных 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3B7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80ED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обновленного оборудования в общем числе имеющегося оборудования в</w:t>
            </w:r>
          </w:p>
          <w:p w14:paraId="70DDBE5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образовательных организаций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D16CF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0DC0C404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372C858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420A543E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214EB913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641ECC9E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41B0A94A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600AA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84C8E9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</w:t>
            </w:r>
            <w:r w:rsidRPr="003D65D0">
              <w:t xml:space="preserve"> «О</w:t>
            </w:r>
            <w:r w:rsidRPr="003D65D0">
              <w:rPr>
                <w:color w:val="000000"/>
                <w:sz w:val="20"/>
                <w:szCs w:val="20"/>
              </w:rPr>
              <w:t xml:space="preserve">беспечение бесплатным горячим питанием один раз в день обучающихся в муниципальных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 xml:space="preserve">образовательных организациях по образовательным программам основного общего, среднего общего образования, являющихся членами семей, признанных многодетными в соответствии с Законом Челябинской области от 31 марта 2010 года № 548-ЗО «О статусе и дополнительных мерах социальной поддержки многодетной семьи в Челябинской области», со среднедушевым доходом, размер которого не превышает однократную величину прожиточного минимума для трудоспособного населения, установленную в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 xml:space="preserve">соответствии с законодательством Челябинской области» 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C676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72B84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D25AB" w14:textId="77777777" w:rsidR="00A54D76" w:rsidRPr="003D65D0" w:rsidRDefault="00A54D76" w:rsidP="00DC785B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AEC3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58ED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5AE2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755D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68C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Перечисление субсидии на выполнение муниципального задания на оказание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муниципальных услуг (выполнение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2942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>Оказание муниципальных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A9CF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Доля обучающихся муниципальных общеобразовательных организаций по программам </w:t>
            </w:r>
            <w:r w:rsidRPr="003D65D0">
              <w:rPr>
                <w:sz w:val="20"/>
                <w:szCs w:val="20"/>
              </w:rPr>
              <w:lastRenderedPageBreak/>
              <w:t>основного общего, среднего общего образования, являющихся членами семей, признанных многодетными в соответствии с Законом Челябинской области от 31 марта 2010 года № 548-ЗО обеспеченных питанием, в общем количестве обучающихся по программам основного общего, среднего общего образования, являющихся членами семей, признанных многодетными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B926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lastRenderedPageBreak/>
              <w:t>МБОУ «СОШ № 106»</w:t>
            </w:r>
          </w:p>
          <w:p w14:paraId="567FC5BD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7ED1C2D1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502BBFFD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397134B0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46FF0D5E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7D62AD1C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B431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1.12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8AC15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 противопожарный режим в образовательных организациях»  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E715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6DB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13EDB" w14:textId="77777777" w:rsidR="00A54D76" w:rsidRPr="003D65D0" w:rsidRDefault="00A54D76" w:rsidP="00DC785B">
            <w:pPr>
              <w:rPr>
                <w:sz w:val="20"/>
                <w:szCs w:val="20"/>
              </w:rPr>
            </w:pPr>
          </w:p>
          <w:p w14:paraId="73251991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2D0D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31ABB" w14:textId="77777777" w:rsidR="00A54D76" w:rsidRPr="003D65D0" w:rsidRDefault="006F1EB0" w:rsidP="00DC785B">
            <w:pPr>
              <w:jc w:val="center"/>
              <w:rPr>
                <w:sz w:val="20"/>
                <w:szCs w:val="20"/>
              </w:rPr>
            </w:pPr>
            <w:r w:rsidRPr="00D06A64">
              <w:rPr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5423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9058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E61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Перечисление субсидии на о</w:t>
            </w:r>
            <w:r w:rsidRPr="003D65D0">
              <w:rPr>
                <w:color w:val="000000"/>
                <w:sz w:val="20"/>
                <w:szCs w:val="20"/>
              </w:rPr>
              <w:t>беспечение противопожарного режима в образовательных организациях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B5A4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3BE9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Количество зданий организаций общего и дополнительного образования, соответствующих требованиям противопожарной безопасности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3B4C5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4E8AC474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3C9F7CA5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4D7D8C0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6470AF78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520875C5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МБУДО «ЦДТ»</w:t>
            </w:r>
          </w:p>
          <w:p w14:paraId="299AE4FA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«С(К)ОШИ №111»</w:t>
            </w:r>
          </w:p>
          <w:p w14:paraId="364F1F91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 xml:space="preserve">МБОУДО «СДЮСШОР </w:t>
            </w:r>
          </w:p>
          <w:p w14:paraId="147AC1DD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по дзюдо»</w:t>
            </w:r>
          </w:p>
          <w:p w14:paraId="446BFA00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18"/>
                <w:szCs w:val="18"/>
              </w:rPr>
              <w:t>МБУ «Центр ППМСП»</w:t>
            </w:r>
          </w:p>
        </w:tc>
      </w:tr>
      <w:tr w:rsidR="00A54D76" w:rsidRPr="003D65D0" w14:paraId="39062D74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8069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13BE6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«Обеспечение антитеррористической защищенности объектов (территорий) муниципальных образовательных организаций» 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C21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AD16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FB0AA" w14:textId="77777777" w:rsidR="00A54D76" w:rsidRPr="003D65D0" w:rsidRDefault="00A54D76" w:rsidP="00DC785B">
            <w:pPr>
              <w:rPr>
                <w:sz w:val="20"/>
                <w:szCs w:val="20"/>
              </w:rPr>
            </w:pPr>
          </w:p>
          <w:p w14:paraId="63C91A3C" w14:textId="77777777" w:rsidR="00A54D76" w:rsidRPr="003D65D0" w:rsidRDefault="00A54D76" w:rsidP="00DC785B">
            <w:pPr>
              <w:rPr>
                <w:sz w:val="20"/>
                <w:szCs w:val="20"/>
              </w:rPr>
            </w:pPr>
          </w:p>
          <w:p w14:paraId="35005DA5" w14:textId="77777777" w:rsidR="00A54D76" w:rsidRPr="003D65D0" w:rsidRDefault="00A54D76" w:rsidP="00DC785B">
            <w:pPr>
              <w:rPr>
                <w:sz w:val="20"/>
                <w:szCs w:val="20"/>
              </w:rPr>
            </w:pPr>
          </w:p>
          <w:p w14:paraId="6A15415B" w14:textId="77777777" w:rsidR="00A54D76" w:rsidRPr="003D65D0" w:rsidRDefault="00A54D76" w:rsidP="00DC785B">
            <w:pPr>
              <w:rPr>
                <w:sz w:val="20"/>
                <w:szCs w:val="20"/>
              </w:rPr>
            </w:pPr>
          </w:p>
          <w:p w14:paraId="4C7925A9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6A9E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A14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59CE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2126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DF3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Перечисление субсидии на о</w:t>
            </w:r>
            <w:r w:rsidRPr="003D65D0">
              <w:rPr>
                <w:color w:val="000000"/>
                <w:sz w:val="20"/>
                <w:szCs w:val="20"/>
              </w:rPr>
              <w:t>беспечение антитеррористической защищенности объектов (территорий) муниципальных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947F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A545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Количество зданий организаций общего и дополнительного образования, соответствующих требованиям</w:t>
            </w:r>
          </w:p>
          <w:p w14:paraId="0002CC1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антитеррористической защищенности объектов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BC468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098A728C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 «Центр ППМСП»</w:t>
            </w:r>
          </w:p>
          <w:p w14:paraId="1F591EF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30D2592A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A8EF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ACD4D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Мероприятие: «Обеспечено финансирование системы </w:t>
            </w:r>
            <w:r w:rsidRPr="003D65D0">
              <w:rPr>
                <w:sz w:val="20"/>
                <w:szCs w:val="20"/>
              </w:rPr>
              <w:lastRenderedPageBreak/>
              <w:t>персонифицированного финансирования дополнительного образования детей»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2F8A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B392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5BAB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856D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80D8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CFB2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C80C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447A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Перечисление субсидии на выполнение муниципального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задания на оказание муниципальных услуг (выполнение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E905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 xml:space="preserve">Оказание муниципальных услуг </w:t>
            </w:r>
            <w:r w:rsidRPr="003D65D0">
              <w:rPr>
                <w:sz w:val="20"/>
                <w:szCs w:val="20"/>
              </w:rPr>
              <w:lastRenderedPageBreak/>
              <w:t>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420F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lastRenderedPageBreak/>
              <w:t xml:space="preserve">Доля детей в возрасте от 5 до 18 лет, имеющих право на </w:t>
            </w:r>
            <w:r w:rsidRPr="003D65D0">
              <w:rPr>
                <w:sz w:val="20"/>
                <w:szCs w:val="20"/>
              </w:rPr>
              <w:lastRenderedPageBreak/>
              <w:t>получение дополнительного образования в рамках персонифицированного финансирования дополнительного образования детей в общей численности детей в возрасте от 5 до 18 лет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06E07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lastRenderedPageBreak/>
              <w:t>МБОУ «СОШ № 106»</w:t>
            </w:r>
          </w:p>
          <w:p w14:paraId="3809F063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7057EAE4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77DB205D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2C759396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35ABA873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lastRenderedPageBreak/>
              <w:t>МБУДО «ЦДТ»</w:t>
            </w:r>
          </w:p>
          <w:p w14:paraId="156A1E25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«С(К)ОШИ №111»</w:t>
            </w:r>
          </w:p>
          <w:p w14:paraId="2313272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18"/>
                <w:szCs w:val="18"/>
              </w:rPr>
              <w:t>МБУ «Центр ППМСП»</w:t>
            </w:r>
          </w:p>
        </w:tc>
      </w:tr>
      <w:tr w:rsidR="00A54D76" w:rsidRPr="003D65D0" w14:paraId="36955182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B3711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1.15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6F246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Мероприятие: «Обеспечена деятельность муниципального опорного центра»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93C9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78DC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617D5" w14:textId="77777777" w:rsidR="00A54D76" w:rsidRPr="003D65D0" w:rsidRDefault="00A54D76" w:rsidP="00DC785B">
            <w:pPr>
              <w:jc w:val="center"/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CFD6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1322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DD9A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4EE6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AF1E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Перечисление субсидии на выполнение муниципального задания на оказание муниципальных услуг (выполнение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F414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Оказание муниципальных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8EFB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19AB8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МБУДО «ЦДТ»</w:t>
            </w:r>
          </w:p>
          <w:p w14:paraId="4199711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1CE79BBF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4B84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FD48CA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Мероприятие: «Обновлено оборудование на пункте проведения экзаменов государственной итоговой аттестации по образовательным </w:t>
            </w:r>
            <w:r w:rsidRPr="003D65D0">
              <w:rPr>
                <w:sz w:val="20"/>
                <w:szCs w:val="20"/>
              </w:rPr>
              <w:lastRenderedPageBreak/>
              <w:t>программам среднего общего образования»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E498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8435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D603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DE0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E77AB" w14:textId="77777777" w:rsidR="00A54D76" w:rsidRPr="003D65D0" w:rsidRDefault="00753CE8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1DAD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6919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C8CB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Перечисление субсидии на оборудование пунктов проведения экзаменов государственной итоговой аттестации по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образовательным программам среднего общего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E7B1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4961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обновленного оборудования в общем числе имеющегося оборудования в</w:t>
            </w:r>
          </w:p>
          <w:p w14:paraId="55BFCD4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образовательных организаций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3B2A1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6C58920B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A54D76" w:rsidRPr="003D65D0" w14:paraId="4438820C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EA9A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1.17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CF5F81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Мероприятие: «Выполнен капитальный ремонт зданий и сооружений муниципальных учреждений»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FD12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61D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D912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2024</w:t>
            </w: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6532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175D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244B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326A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FA0E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Перечисление субсидии на проведение капитального ремонта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C808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BA73E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Количество отремонтированных зданий организаций общего и дополнительного образования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BB417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6B98A387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59C675B1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2D9DE6B0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МБОУДО «СДЮСШОР по дзюдо»</w:t>
            </w:r>
          </w:p>
          <w:p w14:paraId="1DA7AA2F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73C7CC52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E1F04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DA64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«Проведена экспертная оценка технического состояния объектов недвижимого имущества»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32A6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ED03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5BDA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A291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7BE7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890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3D68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A0BF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Перечисление субсидии на проведение экспертной оценки технического состояния объектов недвижимого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8E74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DF60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Наличие технического отчета по экспертной оценке технического состояния объектов недвижимого имущества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7C88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0F275A81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44D66C30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F64E3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45C17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«Выполнен текущий ремонт зданий и сооружений муниципальных учреждений»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DC7B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32D1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4B57F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3BE8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F2E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04CE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4051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8A9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Перечисление субсидии на проведение текущего ремонта зданий образовательных организаций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9C0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4B8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Количество отремонтированных зданий организаций общего и дополнительного образования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0459D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4FEB894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19FD47B3" w14:textId="77777777" w:rsidR="00753CE8" w:rsidRPr="003D65D0" w:rsidRDefault="00753CE8" w:rsidP="00DC785B">
            <w:pPr>
              <w:pStyle w:val="17"/>
              <w:ind w:firstLine="0"/>
              <w:jc w:val="center"/>
              <w:rPr>
                <w:sz w:val="18"/>
                <w:szCs w:val="18"/>
              </w:rPr>
            </w:pPr>
          </w:p>
          <w:p w14:paraId="24B463A3" w14:textId="77777777" w:rsidR="00753CE8" w:rsidRPr="003D65D0" w:rsidRDefault="00753CE8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МБУДО «ЦДТ»</w:t>
            </w:r>
          </w:p>
          <w:p w14:paraId="375F343D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5A63E1B3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68DDB71C" w14:textId="77777777" w:rsidTr="00753CE8">
        <w:trPr>
          <w:trHeight w:val="7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1574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1.20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7F64CA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«Благоустроена территория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муниципальных учреждений»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A733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3236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119A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103B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84F3C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47CC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398D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381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Перечисление субсидии на благоустройство объектов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 xml:space="preserve">муниципального имущества </w:t>
            </w:r>
          </w:p>
          <w:p w14:paraId="44E6534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56F9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6881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Количество благоустроенных объектов </w:t>
            </w:r>
            <w:r w:rsidRPr="003D65D0">
              <w:rPr>
                <w:sz w:val="20"/>
                <w:szCs w:val="20"/>
              </w:rPr>
              <w:lastRenderedPageBreak/>
              <w:t>муниципального имущества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F8F7C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lastRenderedPageBreak/>
              <w:t xml:space="preserve">МБОУ «СОШ № 110» </w:t>
            </w:r>
            <w:r w:rsidRPr="003D65D0">
              <w:rPr>
                <w:sz w:val="18"/>
                <w:szCs w:val="18"/>
              </w:rPr>
              <w:t>МБУДО «ЦДТ»</w:t>
            </w:r>
          </w:p>
          <w:p w14:paraId="08B03349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  <w:p w14:paraId="6AAC2393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11CC6840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69EE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1.21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B4683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«Изготовлена вывеска образовательной организации»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CB85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9275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1BD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485F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318E3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87F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3F8B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9251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Перечисление субсидии на изготовление вывески образовательной организации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0244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C20C9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Удовлетворенность потребителей качеством оказания услуг (доля родителей (законных представителей), удовлетворенных условиями и качеством представленной образовательной услуги)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2C84B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 xml:space="preserve">МБОУДО «СДЮСШОР </w:t>
            </w:r>
          </w:p>
          <w:p w14:paraId="5BEA8FBB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по дзюдо»</w:t>
            </w:r>
          </w:p>
          <w:p w14:paraId="5098D266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6EF0F568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C826E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1.22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87874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«Организована деятельность психолого-медико-педагогической комиссии города Трехгорного»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1D78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52FC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6BCD0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63108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3E5F5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9D0FA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2F30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1C56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Перечисление субсидии на выполнение муниципального задания на оказание муниципальных услуг (выполнение работ)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E0DC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Оказание муниципальных услуг (выполнение работ)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3689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Удовлетворенность потребителей качеством оказания услуг (доля родителей (законных представителей), удовлетворенных условиями и качеством представленной образовательной услуги)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FD525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 «Центр ППМСП»</w:t>
            </w:r>
          </w:p>
        </w:tc>
      </w:tr>
      <w:tr w:rsidR="00A54D76" w:rsidRPr="003D65D0" w14:paraId="5BA426C8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3987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1.23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D90B4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 Мероприятие: «Оплачены расходы по содержанию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 xml:space="preserve">нежилого здания, не участвующего в образовательном процессе» 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54A6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4BC9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D9C1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2B1B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92D0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0193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4200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BC1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Перечисление субсидии подведомственн</w:t>
            </w:r>
            <w:r w:rsidRPr="003D65D0">
              <w:rPr>
                <w:sz w:val="20"/>
                <w:szCs w:val="20"/>
              </w:rPr>
              <w:lastRenderedPageBreak/>
              <w:t>ым бюджетным учреждениям на содержание нежилых зданий, не</w:t>
            </w:r>
            <w:r w:rsidRPr="003D65D0">
              <w:rPr>
                <w:color w:val="000000"/>
                <w:sz w:val="20"/>
                <w:szCs w:val="20"/>
              </w:rPr>
              <w:t xml:space="preserve"> участвующих в образовательном процессе</w:t>
            </w:r>
            <w:r w:rsidRPr="003D65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80C74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29906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Содержание (эксплуатация) имущества, </w:t>
            </w:r>
            <w:r w:rsidRPr="003D65D0">
              <w:rPr>
                <w:sz w:val="20"/>
                <w:szCs w:val="20"/>
              </w:rPr>
              <w:lastRenderedPageBreak/>
              <w:t>находящегося в государственной (муниципальной) собственности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880C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lastRenderedPageBreak/>
              <w:t>МБОУ «СОШ №106»</w:t>
            </w:r>
          </w:p>
          <w:p w14:paraId="2E90FA6B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МБОУ «СОШ №109»</w:t>
            </w:r>
          </w:p>
          <w:p w14:paraId="0AE3AE58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753CE8" w:rsidRPr="003D65D0" w14:paraId="4BA6ADE6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0A511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1.24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7951EB" w14:textId="77777777" w:rsidR="00753CE8" w:rsidRPr="003D65D0" w:rsidRDefault="00753CE8" w:rsidP="00753CE8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«Обновлено оборудование на пункте проведения экзаменов государственной итоговой аттестации по образовательным программам основного общего образования»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88EEB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FB273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DC0F7" w14:textId="77777777" w:rsidR="00753CE8" w:rsidRPr="003D65D0" w:rsidRDefault="00753CE8" w:rsidP="00753C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09FBF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D17F7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D0D57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57555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31698" w14:textId="77777777" w:rsidR="00753CE8" w:rsidRPr="003D65D0" w:rsidRDefault="00753CE8" w:rsidP="00753CE8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Перечисление субсидии подведомственным бюджетным учреждениям на содержание нежилых зданий, не</w:t>
            </w:r>
            <w:r w:rsidRPr="003D65D0">
              <w:rPr>
                <w:color w:val="000000"/>
                <w:sz w:val="20"/>
                <w:szCs w:val="20"/>
              </w:rPr>
              <w:t xml:space="preserve"> участвующих в образовательном процессе</w:t>
            </w:r>
            <w:r w:rsidRPr="003D65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6A174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CCFFC" w14:textId="77777777" w:rsidR="00753CE8" w:rsidRPr="003D65D0" w:rsidRDefault="00753CE8" w:rsidP="00753CE8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Доля обновленного оборудования в общем числе имеющегося оборудования в</w:t>
            </w:r>
          </w:p>
          <w:p w14:paraId="0253BF28" w14:textId="77777777" w:rsidR="00753CE8" w:rsidRPr="003D65D0" w:rsidRDefault="00753CE8" w:rsidP="00753CE8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образовательных организаций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91561" w14:textId="77777777" w:rsidR="00753CE8" w:rsidRPr="003D65D0" w:rsidRDefault="00753CE8" w:rsidP="00753CE8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МБОУ «СОШ №110»</w:t>
            </w:r>
          </w:p>
          <w:p w14:paraId="60161EC1" w14:textId="77777777" w:rsidR="00753CE8" w:rsidRPr="003D65D0" w:rsidRDefault="00753CE8" w:rsidP="00753CE8">
            <w:pPr>
              <w:ind w:right="-2"/>
              <w:jc w:val="center"/>
              <w:rPr>
                <w:sz w:val="18"/>
                <w:szCs w:val="18"/>
              </w:rPr>
            </w:pPr>
          </w:p>
        </w:tc>
      </w:tr>
      <w:tr w:rsidR="00753CE8" w:rsidRPr="003D65D0" w14:paraId="46350253" w14:textId="77777777" w:rsidTr="00753CE8">
        <w:trPr>
          <w:trHeight w:val="2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A3DF3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1.25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7749D" w14:textId="77777777" w:rsidR="00753CE8" w:rsidRPr="003D65D0" w:rsidRDefault="00753CE8" w:rsidP="00753CE8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«Разработана проектно-сметная документация на строительство, реконструкцию, капитальный ремонт объектов недвижимого имущества»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15CA4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Единица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BBC7E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B2176" w14:textId="77777777" w:rsidR="00753CE8" w:rsidRPr="003D65D0" w:rsidRDefault="00753CE8" w:rsidP="00753CE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F9717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42480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8FF7D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E5911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BC85B" w14:textId="77777777" w:rsidR="00753CE8" w:rsidRPr="003D65D0" w:rsidRDefault="00753CE8" w:rsidP="00753CE8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Перечисление субсидии подведомственным бюджетным учреждениям на содержание нежилых зданий, не</w:t>
            </w:r>
            <w:r w:rsidRPr="003D65D0">
              <w:rPr>
                <w:color w:val="000000"/>
                <w:sz w:val="20"/>
                <w:szCs w:val="20"/>
              </w:rPr>
              <w:t xml:space="preserve"> участвующих в образовательном процессе</w:t>
            </w:r>
            <w:r w:rsidRPr="003D65D0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2031B" w14:textId="77777777" w:rsidR="00753CE8" w:rsidRPr="003D65D0" w:rsidRDefault="00753CE8" w:rsidP="00753CE8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DF78E" w14:textId="77777777" w:rsidR="00753CE8" w:rsidRPr="003D65D0" w:rsidRDefault="00753CE8" w:rsidP="00753CE8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Наличие готовой проектно-сметной документации на строительство, реконструкцию, капитальный ремонт объектов недвижимого имущества </w:t>
            </w:r>
          </w:p>
          <w:p w14:paraId="2EAEC6C6" w14:textId="77777777" w:rsidR="00753CE8" w:rsidRPr="003D65D0" w:rsidRDefault="00753CE8" w:rsidP="00753CE8">
            <w:pPr>
              <w:jc w:val="center"/>
              <w:rPr>
                <w:sz w:val="20"/>
                <w:szCs w:val="20"/>
              </w:rPr>
            </w:pPr>
          </w:p>
          <w:p w14:paraId="020C58A6" w14:textId="77777777" w:rsidR="00753CE8" w:rsidRPr="003D65D0" w:rsidRDefault="00753CE8" w:rsidP="00753CE8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Наличие положительного заключения </w:t>
            </w:r>
            <w:r w:rsidRPr="003D65D0">
              <w:rPr>
                <w:sz w:val="20"/>
                <w:szCs w:val="20"/>
              </w:rPr>
              <w:lastRenderedPageBreak/>
              <w:t>государственной экспертизы на проектную документацию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18D0E" w14:textId="77777777" w:rsidR="00753CE8" w:rsidRPr="003D65D0" w:rsidRDefault="00753CE8" w:rsidP="00753CE8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lastRenderedPageBreak/>
              <w:t>МБОУ «СОШ №112»</w:t>
            </w:r>
          </w:p>
          <w:p w14:paraId="6C7D2721" w14:textId="77777777" w:rsidR="00753CE8" w:rsidRPr="003D65D0" w:rsidRDefault="00753CE8" w:rsidP="00753CE8">
            <w:pPr>
              <w:ind w:right="-2"/>
              <w:rPr>
                <w:sz w:val="18"/>
                <w:szCs w:val="18"/>
              </w:rPr>
            </w:pPr>
          </w:p>
          <w:p w14:paraId="1853140D" w14:textId="77777777" w:rsidR="00753CE8" w:rsidRPr="003D65D0" w:rsidRDefault="00753CE8" w:rsidP="00753CE8">
            <w:pPr>
              <w:ind w:right="-2"/>
              <w:jc w:val="center"/>
              <w:rPr>
                <w:sz w:val="18"/>
                <w:szCs w:val="18"/>
              </w:rPr>
            </w:pPr>
          </w:p>
        </w:tc>
      </w:tr>
    </w:tbl>
    <w:p w14:paraId="7AA70E8E" w14:textId="77777777" w:rsidR="00A54D76" w:rsidRPr="003D65D0" w:rsidRDefault="00A54D76" w:rsidP="00A54D76">
      <w:pPr>
        <w:jc w:val="center"/>
        <w:rPr>
          <w:color w:val="000000"/>
          <w:sz w:val="20"/>
          <w:szCs w:val="20"/>
        </w:rPr>
      </w:pPr>
    </w:p>
    <w:tbl>
      <w:tblPr>
        <w:tblW w:w="15294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651"/>
        <w:gridCol w:w="2058"/>
        <w:gridCol w:w="1734"/>
        <w:gridCol w:w="1276"/>
        <w:gridCol w:w="853"/>
        <w:gridCol w:w="1273"/>
        <w:gridCol w:w="709"/>
        <w:gridCol w:w="984"/>
        <w:gridCol w:w="1426"/>
        <w:gridCol w:w="992"/>
        <w:gridCol w:w="1560"/>
        <w:gridCol w:w="1778"/>
      </w:tblGrid>
      <w:tr w:rsidR="00A54D76" w:rsidRPr="003D65D0" w14:paraId="6BE82662" w14:textId="77777777" w:rsidTr="00DC785B">
        <w:trPr>
          <w:trHeight w:val="105"/>
        </w:trPr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646B5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387F7" w14:textId="77777777" w:rsidR="00A54D76" w:rsidRPr="003D65D0" w:rsidRDefault="00A54D76" w:rsidP="00DC785B">
            <w:pPr>
              <w:rPr>
                <w:color w:val="000000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3CC19" w14:textId="77777777" w:rsidR="00A54D76" w:rsidRPr="003D65D0" w:rsidRDefault="00A54D76" w:rsidP="00DC78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ABDB" w14:textId="77777777" w:rsidR="00A54D76" w:rsidRPr="003D65D0" w:rsidRDefault="00A54D76" w:rsidP="00DC78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C30F" w14:textId="77777777" w:rsidR="00A54D76" w:rsidRPr="003D65D0" w:rsidRDefault="00A54D76" w:rsidP="00DC78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1C967" w14:textId="77777777" w:rsidR="00A54D76" w:rsidRPr="003D65D0" w:rsidRDefault="00A54D76" w:rsidP="00DC78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83BAD" w14:textId="77777777" w:rsidR="00A54D76" w:rsidRPr="003D65D0" w:rsidRDefault="00A54D76" w:rsidP="00DC78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62BB8" w14:textId="77777777" w:rsidR="00A54D76" w:rsidRPr="003D65D0" w:rsidRDefault="00A54D76" w:rsidP="00DC78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23CE" w14:textId="77777777" w:rsidR="00A54D76" w:rsidRPr="003D65D0" w:rsidRDefault="00A54D76" w:rsidP="00DC78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2A09B" w14:textId="77777777" w:rsidR="00A54D76" w:rsidRPr="003D65D0" w:rsidRDefault="00A54D76" w:rsidP="00DC78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1D13" w14:textId="77777777" w:rsidR="00A54D76" w:rsidRPr="003D65D0" w:rsidRDefault="00A54D76" w:rsidP="00DC78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00F4E" w14:textId="77777777" w:rsidR="00A54D76" w:rsidRPr="003D65D0" w:rsidRDefault="00A54D76" w:rsidP="00DC785B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441571F7" w14:textId="77777777" w:rsidR="00A54D76" w:rsidRPr="003D65D0" w:rsidRDefault="00A54D76" w:rsidP="00A54D76">
      <w:pPr>
        <w:jc w:val="center"/>
        <w:rPr>
          <w:color w:val="000000"/>
        </w:rPr>
      </w:pPr>
      <w:r w:rsidRPr="003D65D0">
        <w:t xml:space="preserve">5. Финансовое обеспечение </w:t>
      </w:r>
      <w:r w:rsidRPr="003D65D0">
        <w:rPr>
          <w:color w:val="000000"/>
        </w:rPr>
        <w:t xml:space="preserve">комплекса процессных мероприятий </w:t>
      </w:r>
    </w:p>
    <w:p w14:paraId="05C1EE05" w14:textId="77777777" w:rsidR="00A54D76" w:rsidRPr="003D65D0" w:rsidRDefault="00A54D76" w:rsidP="00A54D76">
      <w:pPr>
        <w:jc w:val="center"/>
        <w:rPr>
          <w:color w:val="000000"/>
        </w:rPr>
      </w:pPr>
      <w:r w:rsidRPr="003D65D0">
        <w:rPr>
          <w:color w:val="000000"/>
        </w:rPr>
        <w:t>«</w:t>
      </w:r>
      <w:r w:rsidRPr="003D65D0">
        <w:t>Обеспечение доступности качественного общего и дополнительного образования</w:t>
      </w:r>
      <w:r w:rsidRPr="003D65D0">
        <w:rPr>
          <w:color w:val="000000"/>
        </w:rPr>
        <w:t xml:space="preserve">»  </w:t>
      </w:r>
    </w:p>
    <w:p w14:paraId="7BD4EEC2" w14:textId="77777777" w:rsidR="00A54D76" w:rsidRPr="003D65D0" w:rsidRDefault="00A54D76" w:rsidP="00A54D76">
      <w:pPr>
        <w:jc w:val="center"/>
        <w:rPr>
          <w:color w:val="000000"/>
          <w:sz w:val="22"/>
          <w:szCs w:val="22"/>
        </w:rPr>
      </w:pPr>
    </w:p>
    <w:tbl>
      <w:tblPr>
        <w:tblW w:w="15356" w:type="dxa"/>
        <w:tblInd w:w="-5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707"/>
        <w:gridCol w:w="7515"/>
        <w:gridCol w:w="1398"/>
        <w:gridCol w:w="1388"/>
        <w:gridCol w:w="1379"/>
        <w:gridCol w:w="1368"/>
        <w:gridCol w:w="1601"/>
      </w:tblGrid>
      <w:tr w:rsidR="00A54D76" w:rsidRPr="003D65D0" w14:paraId="0C07C5C2" w14:textId="77777777" w:rsidTr="00DC785B">
        <w:trPr>
          <w:trHeight w:val="418"/>
          <w:tblHeader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D88A7A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7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4549DB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7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2F20BD" w14:textId="77777777" w:rsidR="00A54D76" w:rsidRPr="003D65D0" w:rsidRDefault="00A54D76" w:rsidP="00DC785B">
            <w:pPr>
              <w:jc w:val="center"/>
              <w:rPr>
                <w:color w:val="000000"/>
                <w:sz w:val="19"/>
                <w:szCs w:val="19"/>
              </w:rPr>
            </w:pPr>
            <w:r w:rsidRPr="003D65D0">
              <w:rPr>
                <w:color w:val="000000"/>
                <w:sz w:val="19"/>
                <w:szCs w:val="19"/>
              </w:rPr>
              <w:t>Объем финансового обеспечения по годам реализации, рублей</w:t>
            </w:r>
          </w:p>
        </w:tc>
      </w:tr>
      <w:tr w:rsidR="00A54D76" w:rsidRPr="003D65D0" w14:paraId="1B55971F" w14:textId="77777777" w:rsidTr="00DC785B">
        <w:trPr>
          <w:trHeight w:val="488"/>
          <w:tblHeader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3A67D0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D6337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C407DB" w14:textId="77777777" w:rsidR="00A54D76" w:rsidRPr="003D65D0" w:rsidRDefault="00A54D76" w:rsidP="00DC785B">
            <w:pPr>
              <w:jc w:val="center"/>
              <w:rPr>
                <w:color w:val="000000"/>
                <w:sz w:val="19"/>
                <w:szCs w:val="19"/>
              </w:rPr>
            </w:pPr>
            <w:r w:rsidRPr="003D65D0">
              <w:rPr>
                <w:color w:val="000000"/>
                <w:sz w:val="19"/>
                <w:szCs w:val="19"/>
              </w:rPr>
              <w:t>2025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6E0BFE" w14:textId="77777777" w:rsidR="00A54D76" w:rsidRPr="003D65D0" w:rsidRDefault="00A54D76" w:rsidP="00DC785B">
            <w:pPr>
              <w:jc w:val="center"/>
              <w:rPr>
                <w:color w:val="000000"/>
                <w:sz w:val="19"/>
                <w:szCs w:val="19"/>
              </w:rPr>
            </w:pPr>
            <w:r w:rsidRPr="003D65D0">
              <w:rPr>
                <w:color w:val="000000"/>
                <w:sz w:val="19"/>
                <w:szCs w:val="19"/>
              </w:rPr>
              <w:t>2026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EC1ED" w14:textId="77777777" w:rsidR="00A54D76" w:rsidRPr="003D65D0" w:rsidRDefault="00A54D76" w:rsidP="00DC785B">
            <w:pPr>
              <w:jc w:val="center"/>
              <w:rPr>
                <w:color w:val="000000"/>
                <w:sz w:val="19"/>
                <w:szCs w:val="19"/>
              </w:rPr>
            </w:pPr>
            <w:r w:rsidRPr="003D65D0">
              <w:rPr>
                <w:color w:val="000000"/>
                <w:sz w:val="19"/>
                <w:szCs w:val="19"/>
              </w:rPr>
              <w:t>2027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F272D9" w14:textId="77777777" w:rsidR="00A54D76" w:rsidRPr="003D65D0" w:rsidRDefault="00A54D76" w:rsidP="00DC785B">
            <w:pPr>
              <w:jc w:val="center"/>
              <w:rPr>
                <w:color w:val="000000"/>
                <w:sz w:val="19"/>
                <w:szCs w:val="19"/>
              </w:rPr>
            </w:pPr>
            <w:r w:rsidRPr="003D65D0">
              <w:rPr>
                <w:color w:val="000000"/>
                <w:sz w:val="19"/>
                <w:szCs w:val="19"/>
              </w:rPr>
              <w:t>2028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CA8D4" w14:textId="77777777" w:rsidR="00A54D76" w:rsidRPr="003D65D0" w:rsidRDefault="00A54D76" w:rsidP="00DC785B">
            <w:pPr>
              <w:jc w:val="center"/>
              <w:rPr>
                <w:color w:val="000000"/>
                <w:sz w:val="19"/>
                <w:szCs w:val="19"/>
              </w:rPr>
            </w:pPr>
            <w:r w:rsidRPr="003D65D0">
              <w:rPr>
                <w:color w:val="000000"/>
                <w:sz w:val="19"/>
                <w:szCs w:val="19"/>
              </w:rPr>
              <w:t>Всего</w:t>
            </w:r>
          </w:p>
        </w:tc>
      </w:tr>
      <w:tr w:rsidR="00A54D76" w:rsidRPr="003D65D0" w14:paraId="6E9FFA9C" w14:textId="77777777" w:rsidTr="00DC785B">
        <w:trPr>
          <w:trHeight w:val="300"/>
          <w:tblHeader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934C6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E660C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2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1BCB4C" w14:textId="77777777" w:rsidR="00A54D76" w:rsidRPr="003D65D0" w:rsidRDefault="00A54D76" w:rsidP="00DC785B">
            <w:pPr>
              <w:jc w:val="center"/>
              <w:rPr>
                <w:color w:val="000000"/>
                <w:sz w:val="19"/>
                <w:szCs w:val="19"/>
              </w:rPr>
            </w:pPr>
            <w:r w:rsidRPr="003D65D0">
              <w:rPr>
                <w:color w:val="000000"/>
                <w:sz w:val="19"/>
                <w:szCs w:val="19"/>
              </w:rPr>
              <w:t>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52F900" w14:textId="77777777" w:rsidR="00A54D76" w:rsidRPr="003D65D0" w:rsidRDefault="00A54D76" w:rsidP="00DC785B">
            <w:pPr>
              <w:jc w:val="center"/>
              <w:rPr>
                <w:color w:val="000000"/>
                <w:sz w:val="19"/>
                <w:szCs w:val="19"/>
              </w:rPr>
            </w:pPr>
            <w:r w:rsidRPr="003D65D0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275F66" w14:textId="77777777" w:rsidR="00A54D76" w:rsidRPr="003D65D0" w:rsidRDefault="00A54D76" w:rsidP="00DC785B">
            <w:pPr>
              <w:jc w:val="center"/>
              <w:rPr>
                <w:color w:val="000000"/>
                <w:sz w:val="19"/>
                <w:szCs w:val="19"/>
              </w:rPr>
            </w:pPr>
            <w:r w:rsidRPr="003D65D0">
              <w:rPr>
                <w:color w:val="000000"/>
                <w:sz w:val="19"/>
                <w:szCs w:val="19"/>
              </w:rPr>
              <w:t>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83A333" w14:textId="77777777" w:rsidR="00A54D76" w:rsidRPr="003D65D0" w:rsidRDefault="00A54D76" w:rsidP="00DC785B">
            <w:pPr>
              <w:jc w:val="center"/>
              <w:rPr>
                <w:color w:val="000000"/>
                <w:sz w:val="19"/>
                <w:szCs w:val="19"/>
              </w:rPr>
            </w:pPr>
            <w:r w:rsidRPr="003D65D0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189884" w14:textId="77777777" w:rsidR="00A54D76" w:rsidRPr="003D65D0" w:rsidRDefault="00A54D76" w:rsidP="00DC785B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A54D76" w:rsidRPr="003D65D0" w14:paraId="254AEDD3" w14:textId="77777777" w:rsidTr="00DC785B">
        <w:trPr>
          <w:trHeight w:val="568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A5E19DA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127851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Задача: «</w:t>
            </w:r>
            <w:r w:rsidR="003B039C" w:rsidRPr="003D65D0">
              <w:rPr>
                <w:sz w:val="20"/>
                <w:szCs w:val="20"/>
              </w:rPr>
              <w:t>С</w:t>
            </w:r>
            <w:r w:rsidR="003B039C" w:rsidRPr="003D65D0">
              <w:rPr>
                <w:color w:val="000000"/>
                <w:sz w:val="20"/>
                <w:szCs w:val="20"/>
              </w:rPr>
              <w:t>одействие развитию общего и дополнительного образования</w:t>
            </w:r>
            <w:r w:rsidRPr="003D65D0">
              <w:rPr>
                <w:color w:val="000000"/>
                <w:sz w:val="20"/>
                <w:szCs w:val="20"/>
              </w:rPr>
              <w:t xml:space="preserve">» (всего),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E9722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425 733 178,34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0025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416 731 706,30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4A9C" w14:textId="77777777" w:rsidR="00A54D76" w:rsidRPr="003D65D0" w:rsidRDefault="00753CE8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397 668 935,45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5FADF" w14:textId="77777777" w:rsidR="00A54D76" w:rsidRPr="003D65D0" w:rsidRDefault="00B368FB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410 885 733,57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5F954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1 651 019 553,66</w:t>
            </w:r>
          </w:p>
        </w:tc>
      </w:tr>
      <w:tr w:rsidR="00A54D76" w:rsidRPr="003D65D0" w14:paraId="2061897A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92771E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F08DF7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83354A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A03BC4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21868C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3997B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3CE63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381E2F5F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E3DB2B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5BF642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03228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14 092 792,63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A6F6" w14:textId="77777777" w:rsidR="00A54D76" w:rsidRPr="003D65D0" w:rsidRDefault="00B368FB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14 284 297,93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EB22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13 140 283,49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40E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11 904 509,18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AE98A" w14:textId="77777777" w:rsidR="00A54D76" w:rsidRPr="003D65D0" w:rsidRDefault="00B368FB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53 421 883,23</w:t>
            </w:r>
          </w:p>
        </w:tc>
      </w:tr>
      <w:tr w:rsidR="00A54D76" w:rsidRPr="003D65D0" w14:paraId="4C8B2175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0C19FD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DEDE1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BAB07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228 698 497,62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00A9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228 362 970,35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F3A6C" w14:textId="77777777" w:rsidR="00A54D76" w:rsidRPr="003D65D0" w:rsidRDefault="00B368FB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230 383 277,96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11B5" w14:textId="77777777" w:rsidR="00A54D76" w:rsidRPr="003D65D0" w:rsidRDefault="00B368FB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231 221 550,39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129BE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918 666 296,32</w:t>
            </w:r>
          </w:p>
        </w:tc>
      </w:tr>
      <w:tr w:rsidR="00A54D76" w:rsidRPr="003D65D0" w14:paraId="4315B89A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08F71A1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06E515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4E4B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182 941 888,09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49CC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174 084 438,02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D393" w14:textId="77777777" w:rsidR="00A54D76" w:rsidRPr="003D65D0" w:rsidRDefault="00B368FB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154 145 374,00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9EA6" w14:textId="77777777" w:rsidR="00A54D76" w:rsidRPr="003D65D0" w:rsidRDefault="00B368FB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167 759 674,00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9FDAD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678 931 374,11</w:t>
            </w:r>
          </w:p>
        </w:tc>
      </w:tr>
      <w:tr w:rsidR="00A54D76" w:rsidRPr="003D65D0" w14:paraId="2402D034" w14:textId="77777777" w:rsidTr="00DC785B">
        <w:trPr>
          <w:trHeight w:val="510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57D538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BA70D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Мероприятие: «Обеспечена деятельность образовательных организаций» (всего),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722B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350 856 246,23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CAA4D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339 410 885,82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F4CF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324 772 145,79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582D1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337 289 745,79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85431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1 352 329 023,63</w:t>
            </w:r>
          </w:p>
        </w:tc>
      </w:tr>
      <w:tr w:rsidR="00A54D76" w:rsidRPr="003D65D0" w14:paraId="6F77D83F" w14:textId="77777777" w:rsidTr="00DC785B">
        <w:trPr>
          <w:trHeight w:val="30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FA2872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EE50D2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9F2CA2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7FF9F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69FDB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4F3D8C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F8E50C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78CBB4AA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AFCF63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B3F562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D9AA70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214 068 866,84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C4B7F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212 593 944,33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994BE9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213 982 744,33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01FE64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214 186 844,33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890683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854 832 399,83</w:t>
            </w:r>
          </w:p>
        </w:tc>
      </w:tr>
      <w:tr w:rsidR="00A54D76" w:rsidRPr="003D65D0" w14:paraId="3CC1C847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DEDF3C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26D5D7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6792B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136 787 379,39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14DA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126 816 941,49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3CBCF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110 789 401,46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E8B28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123 102 901,46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1D57E4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497 496 623,80</w:t>
            </w:r>
          </w:p>
        </w:tc>
      </w:tr>
      <w:tr w:rsidR="00A54D76" w:rsidRPr="003D65D0" w14:paraId="646F4DEB" w14:textId="77777777" w:rsidTr="00DC785B">
        <w:trPr>
          <w:trHeight w:val="632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2D2EC5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6839BE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Мероприятие: «Обеспечена досуговая деятельность учреждений дополнительного образования» (всего), </w:t>
            </w:r>
          </w:p>
          <w:p w14:paraId="527C29BB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59C095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7 027 775,52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DB8D9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19 578 168,94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E91075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18 277 368,94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9467B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19 578 168,94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81B0FB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64 461 482,34</w:t>
            </w:r>
          </w:p>
        </w:tc>
      </w:tr>
      <w:tr w:rsidR="00A54D76" w:rsidRPr="003D65D0" w14:paraId="4092A8AB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0D2E2E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14D37" w14:textId="77777777" w:rsidR="00A54D76" w:rsidRPr="003D65D0" w:rsidRDefault="00A54D76" w:rsidP="00DC785B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BFACB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00FFFC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692FE6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5F8417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5B31C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347971" w:rsidRPr="003D65D0" w14:paraId="0F37D92F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55D7320" w14:textId="77777777" w:rsidR="00347971" w:rsidRPr="003D65D0" w:rsidRDefault="00347971" w:rsidP="0034797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665A4" w14:textId="77777777" w:rsidR="00347971" w:rsidRPr="003D65D0" w:rsidRDefault="00347971" w:rsidP="00347971">
            <w:pPr>
              <w:jc w:val="both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64EAB" w14:textId="77777777" w:rsidR="00347971" w:rsidRPr="003D65D0" w:rsidRDefault="00347971" w:rsidP="0034797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7 027 775,52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4ED55" w14:textId="77777777" w:rsidR="00347971" w:rsidRPr="003D65D0" w:rsidRDefault="00347971" w:rsidP="0034797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19 578 168,94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51AF59" w14:textId="77777777" w:rsidR="00347971" w:rsidRPr="003D65D0" w:rsidRDefault="00347971" w:rsidP="0034797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18 277 368,94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09829" w14:textId="77777777" w:rsidR="00347971" w:rsidRPr="003D65D0" w:rsidRDefault="00347971" w:rsidP="0034797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19 578 168,94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9A4AE3" w14:textId="77777777" w:rsidR="00347971" w:rsidRPr="003D65D0" w:rsidRDefault="00347971" w:rsidP="0034797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64 461 482,34</w:t>
            </w:r>
          </w:p>
        </w:tc>
      </w:tr>
      <w:tr w:rsidR="00A54D76" w:rsidRPr="003D65D0" w14:paraId="3EFBA4A2" w14:textId="77777777" w:rsidTr="00DC785B">
        <w:trPr>
          <w:trHeight w:val="1040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939712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1773D0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 «Компенсация расходов родителей (законных представителей) на организацию обучения детей-инвалидов по основным общеобразовательным программам, в том числе по адаптированным образовательным программам общего образования, в форме семейного образования и самообразования» (всего),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C2F085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5 089 317,74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1DED5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5 952 206,64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1E53EA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5 952 206,64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861D3D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5 952 206,64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1C6FD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22 945 937,66</w:t>
            </w:r>
          </w:p>
        </w:tc>
      </w:tr>
      <w:tr w:rsidR="00A54D76" w:rsidRPr="003D65D0" w14:paraId="63792ADE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E7BBA8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70FF3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B90AD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7A2DE9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404798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07671E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0B95A7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1C44DE45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6E6296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C8E976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B12CF5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5 089 317,74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168BB7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5 952 206,64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FAEE14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5 952 206,64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8C662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5 952 206,64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38E8B9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22 945 937,66</w:t>
            </w:r>
          </w:p>
        </w:tc>
      </w:tr>
      <w:tr w:rsidR="00A54D76" w:rsidRPr="003D65D0" w14:paraId="00F14048" w14:textId="77777777" w:rsidTr="00DC785B">
        <w:trPr>
          <w:trHeight w:val="931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FC779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642E99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«Обеспечение питанием детей из малоимущих семей и детей с нарушениями здоровья, обучающихся в муниципальных общеобразовательных организациях» (всего),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C5B8D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141 614,61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245D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81 168,00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CC1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755 319,00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E730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755 319,00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0E515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1 733 420,61</w:t>
            </w:r>
          </w:p>
        </w:tc>
      </w:tr>
      <w:tr w:rsidR="00A54D76" w:rsidRPr="003D65D0" w14:paraId="49B8F7DC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3BC221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9339C5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1BE7F8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9F1824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6E1171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9FF957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2D378E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13C4BDE3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099261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17CD1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5E0EC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56 909,45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69D29F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53 500,00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C1DE94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267 500,00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848BD0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267 500,00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F47F4E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645 409,45</w:t>
            </w:r>
          </w:p>
        </w:tc>
      </w:tr>
      <w:tr w:rsidR="00A54D76" w:rsidRPr="003D65D0" w14:paraId="2F6AD2B8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B56C2D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03FBD3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0A2B3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84 705,16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E66B9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27 668,00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79BCD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487 819,00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0E415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487 819,00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AE6F3" w14:textId="77777777" w:rsidR="00A54D76" w:rsidRPr="003D65D0" w:rsidRDefault="0066733C" w:rsidP="00DC785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1 088 011,16</w:t>
            </w:r>
          </w:p>
        </w:tc>
      </w:tr>
      <w:tr w:rsidR="00A54D76" w:rsidRPr="003D65D0" w14:paraId="52D767AD" w14:textId="77777777" w:rsidTr="00DC785B">
        <w:trPr>
          <w:trHeight w:val="1020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229989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1.5.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68FB8E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«Обеспечение молоком (молочной продукцией) обучающихся по образовательным программам начального общего образования в муниципальных общеобразовательных организациях» (всего),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747CE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1 924 830,00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AA625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49A07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5EE6A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324 600,00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81340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2 249 430,00</w:t>
            </w:r>
          </w:p>
        </w:tc>
      </w:tr>
      <w:tr w:rsidR="00A54D76" w:rsidRPr="003D65D0" w14:paraId="6059121F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B13822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C3337D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9B12A8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27A579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04091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EAEF9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EB4F96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7B1608C3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4190700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2E7FBD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74F5A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1 809 400,00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BF36E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6A49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28B1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324 600,00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70776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2 134 000,00</w:t>
            </w:r>
          </w:p>
        </w:tc>
      </w:tr>
      <w:tr w:rsidR="00A54D76" w:rsidRPr="003D65D0" w14:paraId="59390EE2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5B2B4F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9942F4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AA488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115 430,00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D6499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F8F73C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316E5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412FB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115 430,00</w:t>
            </w:r>
          </w:p>
        </w:tc>
      </w:tr>
      <w:tr w:rsidR="00A54D76" w:rsidRPr="003D65D0" w14:paraId="64C60FAF" w14:textId="77777777" w:rsidTr="003B039C">
        <w:trPr>
          <w:trHeight w:val="1741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FCDCEC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1.6.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44E5C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«Обеспечение бесплатным двухразовым горячим питанием обучающихся в муниципальных образовательных организациях, расположенных на территории Челябинской области, по образовательным программам основного общего, среднего общего образования, один из родителей которых призван на военную службу по мобилизации в Вооруженные Силы Российской Федерации или является иным участником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Украины» (всего),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2EE662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1 469 500,00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48F19A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1 534 762,32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697D0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1 595 892,32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EE7EC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1 659 472,32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83C26A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6 259 626,96</w:t>
            </w:r>
          </w:p>
        </w:tc>
      </w:tr>
      <w:tr w:rsidR="00A54D76" w:rsidRPr="003D65D0" w14:paraId="208C2AEC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5488BD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0E7E2C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0B2AB5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7261F5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424C5C0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C3371C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5F746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016F5E21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C576831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44EC15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2191A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1 469 500,00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DDC46E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1 534 762,32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C5957D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1 595 892,32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04BB0B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1 659 472,32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887EA6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6 259 626,96</w:t>
            </w:r>
          </w:p>
        </w:tc>
      </w:tr>
      <w:tr w:rsidR="00A54D76" w:rsidRPr="003D65D0" w14:paraId="58F10BD0" w14:textId="77777777" w:rsidTr="006F1EB0">
        <w:trPr>
          <w:trHeight w:val="971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87AD7D4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1.7.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B6B091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организациях» (всего),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A073C4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18 417 682,86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861A87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19 080 648,34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B49A10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18 600 393,74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73CBD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17 602 911,86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21233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73 701 636,80</w:t>
            </w:r>
          </w:p>
        </w:tc>
      </w:tr>
      <w:tr w:rsidR="00A54D76" w:rsidRPr="003D65D0" w14:paraId="4ADA3A62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5F09DF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0A8BA7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9C3EC3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20A86A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E9D8BA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2C38E8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8FCDE1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0AFFCCBE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FE8F01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C0E531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255BBE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14 092 792,63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D8B25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14 284 297,93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1005DA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13 140 283,49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BD35F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11 904 509,18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CC204C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53 421 883,23</w:t>
            </w:r>
          </w:p>
        </w:tc>
      </w:tr>
      <w:tr w:rsidR="00A54D76" w:rsidRPr="003D65D0" w14:paraId="5B234EB9" w14:textId="77777777" w:rsidTr="00DC785B">
        <w:trPr>
          <w:trHeight w:val="3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25E534B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E158C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7D89A0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3 974 890,23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5C34C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4 761 432,64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22456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5 110 110,25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68B61C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5 348 402,68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1F12DB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19 194 835,80</w:t>
            </w:r>
          </w:p>
        </w:tc>
      </w:tr>
      <w:tr w:rsidR="00A54D76" w:rsidRPr="003D65D0" w14:paraId="546A7E3C" w14:textId="77777777" w:rsidTr="00DC785B">
        <w:trPr>
          <w:trHeight w:val="36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8FF016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FA76E0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AF4505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F79BE4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34 917,77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247A2E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701651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1518F0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1 084 917,77</w:t>
            </w:r>
          </w:p>
        </w:tc>
      </w:tr>
      <w:tr w:rsidR="00A54D76" w:rsidRPr="003D65D0" w14:paraId="0D664A99" w14:textId="77777777" w:rsidTr="00DC785B">
        <w:trPr>
          <w:trHeight w:val="648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479B5D7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1.8.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41BE1E" w14:textId="5B91E5D6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«Приобретены светоотражающие элементы для обучающихся общеобразовательных </w:t>
            </w:r>
            <w:r w:rsidR="00470345" w:rsidRPr="00470345">
              <w:rPr>
                <w:sz w:val="20"/>
                <w:szCs w:val="20"/>
              </w:rPr>
              <w:t>организациях</w:t>
            </w:r>
            <w:r w:rsidRPr="003D65D0">
              <w:rPr>
                <w:color w:val="000000"/>
                <w:sz w:val="20"/>
                <w:szCs w:val="20"/>
              </w:rPr>
              <w:t xml:space="preserve">» (всего),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27438A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56D946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DA51F4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8703D7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AB0ED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A54D76" w:rsidRPr="003D65D0" w14:paraId="14084EF9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4881F0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AD8A11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96524B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DFCFDA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35C3EA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A99E69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2ED0AC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3CDE424F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CA5CEF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5BF252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C282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5 000,00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4D3D74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3B6A74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6F996B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D56F7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5 000,00</w:t>
            </w:r>
          </w:p>
        </w:tc>
      </w:tr>
      <w:tr w:rsidR="00A54D76" w:rsidRPr="003D65D0" w14:paraId="02A1CA9E" w14:textId="77777777" w:rsidTr="00DC785B">
        <w:trPr>
          <w:trHeight w:val="765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A29EDA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1.9.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B4D5FB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«Обеспечено питание детей с ограниченными возможностями здоровья, обучающихся в муниципальных общеобразовательных организациях» (всего), 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81CE4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2 535 193,45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80A9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1 733 125,00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BD1CC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C696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4559780" w14:textId="77777777" w:rsidR="00A54D76" w:rsidRPr="003D65D0" w:rsidRDefault="00347971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4 268 318,45</w:t>
            </w:r>
          </w:p>
        </w:tc>
      </w:tr>
      <w:tr w:rsidR="00A54D76" w:rsidRPr="003D65D0" w14:paraId="2ACD2922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E6BCF5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EBC745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485865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73C242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F00DDB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506705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8D0A33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</w:tr>
      <w:tr w:rsidR="00347971" w:rsidRPr="003D65D0" w14:paraId="317E75F7" w14:textId="77777777" w:rsidTr="00DC785B">
        <w:trPr>
          <w:trHeight w:val="33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AFD8B1" w14:textId="77777777" w:rsidR="00347971" w:rsidRPr="003D65D0" w:rsidRDefault="00347971" w:rsidP="00347971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18C1E3" w14:textId="77777777" w:rsidR="00347971" w:rsidRPr="003D65D0" w:rsidRDefault="00347971" w:rsidP="00347971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D2F52A" w14:textId="77777777" w:rsidR="00347971" w:rsidRPr="003D65D0" w:rsidRDefault="00347971" w:rsidP="0034797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2 535 193,45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3FB9D" w14:textId="77777777" w:rsidR="00347971" w:rsidRPr="003D65D0" w:rsidRDefault="00347971" w:rsidP="0034797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1 733 125,00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88816" w14:textId="77777777" w:rsidR="00347971" w:rsidRPr="003D65D0" w:rsidRDefault="00347971" w:rsidP="0034797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9637E" w14:textId="77777777" w:rsidR="00347971" w:rsidRPr="003D65D0" w:rsidRDefault="00347971" w:rsidP="0034797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ADF1F" w14:textId="77777777" w:rsidR="00347971" w:rsidRPr="003D65D0" w:rsidRDefault="00347971" w:rsidP="00347971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4 268 318,45</w:t>
            </w:r>
          </w:p>
        </w:tc>
      </w:tr>
      <w:tr w:rsidR="00A54D76" w:rsidRPr="003D65D0" w14:paraId="18FCCEB1" w14:textId="77777777" w:rsidTr="00DC785B">
        <w:trPr>
          <w:trHeight w:val="291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804611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1.10.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0CE300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«Обновлено компьютерное оборудование в муниципальных образовательных организациях» (всего), 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6D5544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1 912 500,00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CB225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1 837 500,00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FB283B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1 837 500,00</w:t>
            </w:r>
          </w:p>
        </w:tc>
        <w:tc>
          <w:tcPr>
            <w:tcW w:w="13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434F4D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1 837 500,00</w:t>
            </w:r>
          </w:p>
        </w:tc>
        <w:tc>
          <w:tcPr>
            <w:tcW w:w="16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461E15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7 425 000,00</w:t>
            </w:r>
          </w:p>
        </w:tc>
      </w:tr>
      <w:tr w:rsidR="00A54D76" w:rsidRPr="003D65D0" w14:paraId="671B725A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922595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B89155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AC394E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1F2D7F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21118B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AAC202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E1AFA0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112E5F0A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FECFBF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749F31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0BD53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1 837 500,00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009F70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1 837 500,00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F16574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1 837 500,00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CDDDD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1 837 500,00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C484FA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7 350 000,00</w:t>
            </w:r>
          </w:p>
        </w:tc>
      </w:tr>
      <w:tr w:rsidR="00A54D76" w:rsidRPr="003D65D0" w14:paraId="1B8F838C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B00AB8B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C1D415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F1E246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75 000,00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827D8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17A087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76431F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9BB34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75 000,00</w:t>
            </w:r>
          </w:p>
        </w:tc>
      </w:tr>
      <w:tr w:rsidR="00A54D76" w:rsidRPr="003D65D0" w14:paraId="2303D3AF" w14:textId="77777777" w:rsidTr="00DC785B">
        <w:trPr>
          <w:trHeight w:val="1587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B65A8A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lastRenderedPageBreak/>
              <w:t>1.11.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BC4150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«Обеспечение бесплатным горячим питанием один раз в день обучающихся в муниципальных образовательных организациях по образовательным программам основного общего, среднего общего образования, являющихся членами семей, признанных многодетными в соответствии с Законом Челябинской области от 31 марта 2010 года № 548-ЗО «О статусе и дополнительных мерах социальной поддержки многодетной семьи в Челябинской области», со среднедушевым доходом, размер которого не превышает однократную величину прожиточного минимума для трудоспособного населения, установленную в соответствии с законодательством Челябинской области» (всего), 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228A8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92 113,36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294F89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206 342,32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DD033B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214 042,32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D19458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221 742,32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34F0B9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734 240,32</w:t>
            </w:r>
          </w:p>
        </w:tc>
      </w:tr>
      <w:tr w:rsidR="00A54D76" w:rsidRPr="003D65D0" w14:paraId="55693A53" w14:textId="77777777" w:rsidTr="00DC785B">
        <w:trPr>
          <w:trHeight w:val="30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DC9865" w14:textId="77777777" w:rsidR="00A54D76" w:rsidRPr="003D65D0" w:rsidRDefault="00A54D76" w:rsidP="00DC7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CF40E4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F961BE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2773B2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8E1395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922380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8E6C0" w14:textId="77777777" w:rsidR="00A54D76" w:rsidRPr="003D65D0" w:rsidRDefault="00A54D76" w:rsidP="00DC785B">
            <w:pPr>
              <w:rPr>
                <w:color w:val="000000"/>
                <w:sz w:val="18"/>
                <w:szCs w:val="18"/>
              </w:rPr>
            </w:pPr>
          </w:p>
        </w:tc>
      </w:tr>
      <w:tr w:rsidR="00A54D76" w:rsidRPr="003D65D0" w14:paraId="33D77205" w14:textId="77777777" w:rsidTr="00DC785B">
        <w:trPr>
          <w:trHeight w:val="42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EF758B" w14:textId="77777777" w:rsidR="00A54D76" w:rsidRPr="003D65D0" w:rsidRDefault="00A54D76" w:rsidP="00DC785B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7D24D8" w14:textId="77777777" w:rsidR="00A54D76" w:rsidRPr="003D65D0" w:rsidRDefault="00A54D76" w:rsidP="00DC785B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FB5A06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92 113,36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94CB5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206 342,32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C07BE5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214 042,32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5DC640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221 742,32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B58B9" w14:textId="77777777" w:rsidR="00A54D76" w:rsidRPr="003D65D0" w:rsidRDefault="00A54D76" w:rsidP="00DC785B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734 240,32</w:t>
            </w:r>
          </w:p>
        </w:tc>
      </w:tr>
      <w:tr w:rsidR="0066733C" w:rsidRPr="003D65D0" w14:paraId="3049C967" w14:textId="77777777" w:rsidTr="00DC785B">
        <w:trPr>
          <w:trHeight w:val="510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B3E0839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1.12.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CE6DD0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 противопожарный режим в образовательных организациях» (всего), 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7AF3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2 844 581,79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88A2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646 126,80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79E4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0,00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EF90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0,00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8B48472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3 490 708,59</w:t>
            </w:r>
          </w:p>
        </w:tc>
      </w:tr>
      <w:tr w:rsidR="0066733C" w:rsidRPr="003D65D0" w14:paraId="242D0674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C052E8" w14:textId="77777777" w:rsidR="0066733C" w:rsidRPr="003D65D0" w:rsidRDefault="0066733C" w:rsidP="00667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3943A2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в том числе: </w:t>
            </w: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E45DEA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3BF76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050076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EF8C9A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F1D2B4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67AC4EE5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E5D596B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3C5071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6A83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2 844 581,79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F089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646 126,80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84EF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9F44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2C46FE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3 490 708,59</w:t>
            </w:r>
          </w:p>
        </w:tc>
      </w:tr>
      <w:tr w:rsidR="0066733C" w:rsidRPr="003D65D0" w14:paraId="7C393D87" w14:textId="77777777" w:rsidTr="00DC785B">
        <w:trPr>
          <w:trHeight w:val="765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B921D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1.13.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014417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«Обеспечение антитеррористической защищенности объектов (территорий) муниципальных образовательных организаций» (всего), 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E133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1 326 315,69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6EFD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2AE5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E01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D3C453F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1 326 315,69</w:t>
            </w:r>
          </w:p>
        </w:tc>
      </w:tr>
      <w:tr w:rsidR="0066733C" w:rsidRPr="003D65D0" w14:paraId="7E036407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FA545C" w14:textId="77777777" w:rsidR="0066733C" w:rsidRPr="003D65D0" w:rsidRDefault="0066733C" w:rsidP="00667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83320D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в том числе: 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23F464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6367BC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8F751C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8C7689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C2490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617D74B9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32157D4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34074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3C4CD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5D0F3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1D06C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9A8FD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8CD96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300 000,00</w:t>
            </w:r>
          </w:p>
        </w:tc>
      </w:tr>
      <w:tr w:rsidR="0066733C" w:rsidRPr="003D65D0" w14:paraId="24F85EC7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4F3C669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0F5E85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9ECE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1 026 315,69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16868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0A24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CEEE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3881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1 026 315,69</w:t>
            </w:r>
          </w:p>
        </w:tc>
      </w:tr>
      <w:tr w:rsidR="0066733C" w:rsidRPr="003D65D0" w14:paraId="3C3101CF" w14:textId="77777777" w:rsidTr="00DC785B">
        <w:trPr>
          <w:trHeight w:val="765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58C744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1.14.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E166C6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«Обеспечено финансирование системы персонифицированного финансирования дополнительного образования детей» (всего), 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0A96D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19 544 636,44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78DD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19 896 098,10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98DF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20 213 400,70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7910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20 213 400,70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B24572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79 867 535,94</w:t>
            </w:r>
          </w:p>
        </w:tc>
      </w:tr>
      <w:tr w:rsidR="0066733C" w:rsidRPr="003D65D0" w14:paraId="1EFF52BC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1F3F56" w14:textId="77777777" w:rsidR="0066733C" w:rsidRPr="003D65D0" w:rsidRDefault="0066733C" w:rsidP="00667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CD979E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3E45EA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0D00B7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E15D19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BD6239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DEBE5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4230DCA8" w14:textId="77777777" w:rsidTr="00DC785B">
        <w:trPr>
          <w:trHeight w:val="31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15C605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5A91D9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9F81E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58E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1 423 282,10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BD7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1 423 282,10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4110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1 423 282,10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E76D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4 269 846,30</w:t>
            </w:r>
          </w:p>
        </w:tc>
      </w:tr>
      <w:tr w:rsidR="0066733C" w:rsidRPr="003D65D0" w14:paraId="491B3699" w14:textId="77777777" w:rsidTr="00DC785B">
        <w:trPr>
          <w:trHeight w:val="31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78E03BA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31E996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DAF25C" w14:textId="77777777" w:rsidR="0066733C" w:rsidRPr="003D65D0" w:rsidRDefault="0066733C" w:rsidP="0066733C">
            <w:pPr>
              <w:jc w:val="right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19 544 636,44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0AF94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18 472 816,00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C99D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18 790 118,60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3F4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18 790 118,60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633CA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75 597 689,64</w:t>
            </w:r>
          </w:p>
        </w:tc>
      </w:tr>
      <w:tr w:rsidR="0066733C" w:rsidRPr="003D65D0" w14:paraId="055B4F96" w14:textId="77777777" w:rsidTr="00DC785B">
        <w:trPr>
          <w:trHeight w:val="697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0A7A8D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1.15.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0C4D71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«Обеспечена деятельность муниципального опорного центра» (всего), 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38FD7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3 563 100,00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B1EFE4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4 100 000,00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4CCDEE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4 100 000,00</w:t>
            </w:r>
          </w:p>
        </w:tc>
        <w:tc>
          <w:tcPr>
            <w:tcW w:w="13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84DD9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4 100 000,00</w:t>
            </w:r>
          </w:p>
        </w:tc>
        <w:tc>
          <w:tcPr>
            <w:tcW w:w="16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365B5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15 863 100,00</w:t>
            </w:r>
          </w:p>
        </w:tc>
      </w:tr>
      <w:tr w:rsidR="0066733C" w:rsidRPr="003D65D0" w14:paraId="59C59EB6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08D056" w14:textId="77777777" w:rsidR="0066733C" w:rsidRPr="003D65D0" w:rsidRDefault="0066733C" w:rsidP="00667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2D387A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DC73DE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5D36D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9CFD3F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AC5573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56BE0C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19DCE45C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66A07C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276BE5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630888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3 563 100,00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4B292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4 100 000,00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770F58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4 100 000,00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9469B3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4 100 000,00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7E3D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15 863 100,00</w:t>
            </w:r>
          </w:p>
        </w:tc>
      </w:tr>
      <w:tr w:rsidR="0066733C" w:rsidRPr="003D65D0" w14:paraId="4A2235F8" w14:textId="77777777" w:rsidTr="00DC785B">
        <w:trPr>
          <w:trHeight w:val="1110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315FCF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1.16.</w:t>
            </w:r>
          </w:p>
        </w:tc>
        <w:tc>
          <w:tcPr>
            <w:tcW w:w="7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355F7D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«Обновлено оборудование на пункте проведения экзаменов государственной итоговой аттестации по образовательным программам среднего общего образования» (всего), 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9D2FB4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175 000,00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3BD87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61 290,00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EB4EE7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3EC45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FE2D7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236 290,00</w:t>
            </w:r>
          </w:p>
        </w:tc>
      </w:tr>
      <w:tr w:rsidR="0066733C" w:rsidRPr="003D65D0" w14:paraId="149BDB22" w14:textId="77777777" w:rsidTr="00DC785B">
        <w:trPr>
          <w:trHeight w:val="300"/>
        </w:trPr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7D56EB" w14:textId="77777777" w:rsidR="0066733C" w:rsidRPr="003D65D0" w:rsidRDefault="0066733C" w:rsidP="00667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7C3775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686548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027D01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828753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E4D94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42D2BF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212C04B6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A325C07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1469E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FEFF9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175 000,00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9FA4F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61 290,00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937AE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29F53D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1F5B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236 290,00</w:t>
            </w:r>
          </w:p>
        </w:tc>
      </w:tr>
      <w:tr w:rsidR="0066733C" w:rsidRPr="003D65D0" w14:paraId="4C9C83F7" w14:textId="77777777" w:rsidTr="00DC785B">
        <w:trPr>
          <w:trHeight w:val="870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BD796F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1.17.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E85D74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«Выполнен капитальный ремонт зданий и сооружений муниципальных учреждений» (всего), </w:t>
            </w:r>
          </w:p>
        </w:tc>
        <w:tc>
          <w:tcPr>
            <w:tcW w:w="13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62BF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6 936 012,50</w:t>
            </w:r>
          </w:p>
        </w:tc>
        <w:tc>
          <w:tcPr>
            <w:tcW w:w="13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E09FAE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ABBF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E9BFD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124C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6 936 012,50</w:t>
            </w:r>
          </w:p>
        </w:tc>
      </w:tr>
      <w:tr w:rsidR="0066733C" w:rsidRPr="003D65D0" w14:paraId="5D297A26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7F71E0" w14:textId="77777777" w:rsidR="0066733C" w:rsidRPr="003D65D0" w:rsidRDefault="0066733C" w:rsidP="00667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405B5E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FDF971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74B27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AEE9D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D0AF89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EB04F2" w14:textId="77777777" w:rsidR="0066733C" w:rsidRPr="003D65D0" w:rsidRDefault="0066733C" w:rsidP="0066733C">
            <w:pPr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2F955BDC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3FF386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6E2ED9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082C8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6 936 012,50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FF31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2D0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0D5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63AA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6 936 012,50</w:t>
            </w:r>
          </w:p>
        </w:tc>
      </w:tr>
      <w:tr w:rsidR="0066733C" w:rsidRPr="003D65D0" w14:paraId="62BD0FED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FF1C112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1.18.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88137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«Проведена экспертная оценка технического состояния объектов недвижимого имущества» (всего), </w:t>
            </w:r>
          </w:p>
        </w:tc>
        <w:tc>
          <w:tcPr>
            <w:tcW w:w="139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D2053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38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1F71A4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765D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E9B01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15E9F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6733C" w:rsidRPr="003D65D0" w14:paraId="72335A4D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A18F295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EFECA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1823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D7B7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C6EF0F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DCFF7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B01572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38AB872D" w14:textId="77777777" w:rsidTr="00347971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71C3C67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45FBC8" w14:textId="77777777" w:rsidR="0066733C" w:rsidRPr="003D65D0" w:rsidRDefault="0066733C" w:rsidP="0066733C">
            <w:pPr>
              <w:jc w:val="both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D902A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4654DF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32B0F2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BB2E1F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E53EE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6733C" w:rsidRPr="003D65D0" w14:paraId="17A854A7" w14:textId="77777777" w:rsidTr="00347971">
        <w:trPr>
          <w:trHeight w:val="699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76D9FF7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1.19.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E9FAC" w14:textId="77777777" w:rsidR="0066733C" w:rsidRPr="003D65D0" w:rsidRDefault="0066733C" w:rsidP="0066733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«Выполнен текущий ремонт зданий и сооружений муниципальных учреждений» (всего), 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605443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686 260,76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8D72D1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162 590,28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7AAC05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260B77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2B14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848 851,04</w:t>
            </w:r>
          </w:p>
        </w:tc>
      </w:tr>
      <w:tr w:rsidR="0066733C" w:rsidRPr="003D65D0" w14:paraId="779F72B8" w14:textId="77777777" w:rsidTr="00347971">
        <w:trPr>
          <w:trHeight w:val="306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FC44C62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30A8B" w14:textId="77777777" w:rsidR="0066733C" w:rsidRPr="003D65D0" w:rsidRDefault="0066733C" w:rsidP="0066733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84027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B1E0D8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0BC603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8518F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1DA713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66733C" w:rsidRPr="003D65D0" w14:paraId="46C29AB6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B00EF7C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03E97" w14:textId="77777777" w:rsidR="0066733C" w:rsidRPr="003D65D0" w:rsidRDefault="0066733C" w:rsidP="0066733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9DF8D3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686 260,76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FABEA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162 590,28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31430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A49BC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2B720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848 851,04</w:t>
            </w:r>
          </w:p>
        </w:tc>
      </w:tr>
      <w:tr w:rsidR="0066733C" w:rsidRPr="003D65D0" w14:paraId="1A1E7981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B610FC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1.20.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B6575C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«Благоустроена территория муниципальных учреждений» (всего), 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4226A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119 377,43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1EAC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279AE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6F1B0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6D172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119 377,43</w:t>
            </w:r>
          </w:p>
        </w:tc>
      </w:tr>
      <w:tr w:rsidR="0066733C" w:rsidRPr="003D65D0" w14:paraId="47134DCF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1E281C23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CC2F21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38B23F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1AE9A3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81E86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BCCD1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14F54D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09D8CE8C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9CD8F0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B47C0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3C856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119 377,43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7064F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9AD28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4DB08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3935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119 377,43</w:t>
            </w:r>
          </w:p>
        </w:tc>
      </w:tr>
      <w:tr w:rsidR="0066733C" w:rsidRPr="003D65D0" w14:paraId="1F393B15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788515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1.21.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96679E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«Изготовлена вывеска образовательной организации» (всего), 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12154D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166 150,00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82363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3C8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98772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12E106F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166 150,00</w:t>
            </w:r>
          </w:p>
        </w:tc>
      </w:tr>
      <w:tr w:rsidR="0066733C" w:rsidRPr="003D65D0" w14:paraId="0F9AB3D8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19C566A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AC0CC8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731A4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372B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15231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F0C55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F37C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4A7EE755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F218F2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B3CD96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2CCE2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166 150,00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AC854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40A4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AC50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617E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166 150,00</w:t>
            </w:r>
          </w:p>
        </w:tc>
      </w:tr>
      <w:tr w:rsidR="0066733C" w:rsidRPr="003D65D0" w14:paraId="4C875968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17D847F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lastRenderedPageBreak/>
              <w:t>1.22.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509CBB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«Организована деятельность психолого-медико-педагогической комиссии города Трехгорного» (всего), </w:t>
            </w:r>
          </w:p>
        </w:tc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998C4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749 969,96</w:t>
            </w:r>
          </w:p>
        </w:tc>
        <w:tc>
          <w:tcPr>
            <w:tcW w:w="13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FA82728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1 350 666,00</w:t>
            </w:r>
          </w:p>
        </w:tc>
        <w:tc>
          <w:tcPr>
            <w:tcW w:w="137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0F32AEF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1 350 666,00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C2E0F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1 350 666,00</w:t>
            </w:r>
          </w:p>
        </w:tc>
        <w:tc>
          <w:tcPr>
            <w:tcW w:w="16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E3D9B9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4 801 967,96</w:t>
            </w:r>
          </w:p>
        </w:tc>
      </w:tr>
      <w:tr w:rsidR="0066733C" w:rsidRPr="003D65D0" w14:paraId="48F12A87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F7DCB5C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F8DCC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1F8ADF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F7CF4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984B7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545C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2F9A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33539842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6F95E5F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A660D8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DDFB63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749 969,96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1D24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1 350 666,00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D4C1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1 350 666,00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D7EE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1 350 666,00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4933C4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4 801 967,96</w:t>
            </w:r>
          </w:p>
        </w:tc>
      </w:tr>
      <w:tr w:rsidR="0066733C" w:rsidRPr="003D65D0" w14:paraId="6FE22CC4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2904DC57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1.23.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5D092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 Мероприятие: «Оплачены расходы по содержанию нежилого здания, не участвующего в образовательном процессе» (всего),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F382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9CBBF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488 117,74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A0BDF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6274D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EA523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488 117,74</w:t>
            </w:r>
          </w:p>
        </w:tc>
      </w:tr>
      <w:tr w:rsidR="0066733C" w:rsidRPr="003D65D0" w14:paraId="0855C8A9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2DC618C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972BEC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7CE47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45F2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3131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F39F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0450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08CE2A79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DFFB311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56B71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77A6D7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8695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488 117,74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CE86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D403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554AD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488 117,74</w:t>
            </w:r>
          </w:p>
        </w:tc>
      </w:tr>
      <w:tr w:rsidR="0066733C" w:rsidRPr="003D65D0" w14:paraId="72803EFC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8400B38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1.24.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B4413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 Мероприятие: «Обновлено оборудование на пункте проведения экзаменов государственной итоговой аттестации по образовательным программам основного общего образования» (всего),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6F79D8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257DE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14 350,00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1B7FD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C44A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733335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14 350,00</w:t>
            </w:r>
          </w:p>
        </w:tc>
      </w:tr>
      <w:tr w:rsidR="0066733C" w:rsidRPr="003D65D0" w14:paraId="5EE67F3A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CFD355F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F53FAC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8923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EDF17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4048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BFC92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9554E4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5B10E597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ABAA16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8FBEA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D50564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CAED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14 350,00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B211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BD7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F0C2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14 350,00</w:t>
            </w:r>
          </w:p>
        </w:tc>
      </w:tr>
      <w:tr w:rsidR="0066733C" w:rsidRPr="003D65D0" w14:paraId="115A2B7A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3244B403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1.25.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BAAEFC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 Мероприятие: «Разработана проектно-сметная документация на строительство, реконструкцию, капитальный ремонт объектов недвижимого имущества» (всего),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D7AF7E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46C9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597 660,00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67AFA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8A36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BDC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597 660,00</w:t>
            </w:r>
          </w:p>
        </w:tc>
      </w:tr>
      <w:tr w:rsidR="0066733C" w:rsidRPr="003D65D0" w14:paraId="5CBDE737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B4292EE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B835C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BB4486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0BC4C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46D8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9A2B0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315F4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66733C" w:rsidRPr="003D65D0" w14:paraId="3D6768E8" w14:textId="77777777" w:rsidTr="00DC785B">
        <w:trPr>
          <w:trHeight w:val="281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C5BFDF2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2A2C5D" w14:textId="77777777" w:rsidR="0066733C" w:rsidRPr="003D65D0" w:rsidRDefault="0066733C" w:rsidP="0066733C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4EAF1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5DC77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597 660,00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7B4EB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8698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C4C49" w14:textId="77777777" w:rsidR="0066733C" w:rsidRPr="003D65D0" w:rsidRDefault="0066733C" w:rsidP="0066733C">
            <w:pPr>
              <w:jc w:val="right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597 660,00</w:t>
            </w:r>
          </w:p>
        </w:tc>
      </w:tr>
      <w:tr w:rsidR="0066733C" w:rsidRPr="003D65D0" w14:paraId="440E999D" w14:textId="77777777" w:rsidTr="00DC785B">
        <w:trPr>
          <w:trHeight w:val="699"/>
        </w:trPr>
        <w:tc>
          <w:tcPr>
            <w:tcW w:w="7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3064B2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93E764" w14:textId="77777777" w:rsidR="0066733C" w:rsidRPr="003D65D0" w:rsidRDefault="0066733C" w:rsidP="0066733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65D0">
              <w:rPr>
                <w:b/>
                <w:bCs/>
                <w:color w:val="000000"/>
                <w:sz w:val="20"/>
                <w:szCs w:val="20"/>
              </w:rPr>
              <w:t xml:space="preserve">Комплекс процессных мероприятий «Обеспечение доступности качественного общего и дополнительного образования» (всего),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0C24A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425 733 178,34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7E5A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416 731 706,30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E2B12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397 668 935,45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2C5B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410 885 733,57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D583B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1 651 019 553,66</w:t>
            </w:r>
          </w:p>
        </w:tc>
      </w:tr>
      <w:tr w:rsidR="0066733C" w:rsidRPr="003D65D0" w14:paraId="0994ADC8" w14:textId="77777777" w:rsidTr="00DC785B">
        <w:trPr>
          <w:trHeight w:val="300"/>
        </w:trPr>
        <w:tc>
          <w:tcPr>
            <w:tcW w:w="7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27EF21" w14:textId="77777777" w:rsidR="0066733C" w:rsidRPr="003D65D0" w:rsidRDefault="0066733C" w:rsidP="0066733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0DAFB0" w14:textId="77777777" w:rsidR="0066733C" w:rsidRPr="003D65D0" w:rsidRDefault="0066733C" w:rsidP="0066733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D65D0">
              <w:rPr>
                <w:b/>
                <w:bCs/>
                <w:color w:val="000000"/>
                <w:sz w:val="20"/>
                <w:szCs w:val="20"/>
              </w:rPr>
              <w:t xml:space="preserve">в том числе: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19BF97" w14:textId="77777777" w:rsidR="0066733C" w:rsidRPr="003D65D0" w:rsidRDefault="0066733C" w:rsidP="0066733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D7D6BB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55735D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378FCC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947D39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66733C" w:rsidRPr="003D65D0" w14:paraId="6E6A62F9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DB7C5E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EEA28" w14:textId="77777777" w:rsidR="0066733C" w:rsidRPr="003D65D0" w:rsidRDefault="0066733C" w:rsidP="0066733C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65D0">
              <w:rPr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A9C95C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14 092 792,63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9EBD8A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14 284 297,93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DA3F48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13 140 283,49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BA9995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11 904 509,18</w:t>
            </w:r>
          </w:p>
        </w:tc>
        <w:tc>
          <w:tcPr>
            <w:tcW w:w="1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A2963C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53 421 883,23</w:t>
            </w:r>
          </w:p>
        </w:tc>
      </w:tr>
      <w:tr w:rsidR="0066733C" w:rsidRPr="003D65D0" w14:paraId="7C3255C6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63DFE0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9039C4" w14:textId="77777777" w:rsidR="0066733C" w:rsidRPr="003D65D0" w:rsidRDefault="0066733C" w:rsidP="0066733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D65D0">
              <w:rPr>
                <w:b/>
                <w:bCs/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4E02F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228 698 497,62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3C98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228 362 970,35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6850A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230 383 277,96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A80BC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231 221 550,39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99DAA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918 666 296,32</w:t>
            </w:r>
          </w:p>
        </w:tc>
      </w:tr>
      <w:tr w:rsidR="0066733C" w:rsidRPr="003D65D0" w14:paraId="15647968" w14:textId="77777777" w:rsidTr="00DC785B">
        <w:trPr>
          <w:trHeight w:val="300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119706" w14:textId="77777777" w:rsidR="0066733C" w:rsidRPr="003D65D0" w:rsidRDefault="0066733C" w:rsidP="0066733C">
            <w:pPr>
              <w:jc w:val="center"/>
              <w:rPr>
                <w:color w:val="000000"/>
                <w:sz w:val="22"/>
                <w:szCs w:val="22"/>
              </w:rPr>
            </w:pPr>
            <w:r w:rsidRPr="003D65D0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7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DB9206" w14:textId="77777777" w:rsidR="0066733C" w:rsidRPr="003D65D0" w:rsidRDefault="0066733C" w:rsidP="0066733C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3D65D0">
              <w:rPr>
                <w:b/>
                <w:bCs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DF001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182 941 888,09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D51EC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174 084 438,02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9270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154 145 374,00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ACC60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3D65D0">
              <w:rPr>
                <w:b/>
                <w:bCs/>
                <w:color w:val="000000"/>
                <w:sz w:val="18"/>
                <w:szCs w:val="18"/>
              </w:rPr>
              <w:t>167 759 674,00</w:t>
            </w:r>
          </w:p>
        </w:tc>
        <w:tc>
          <w:tcPr>
            <w:tcW w:w="1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3F31C0" w14:textId="77777777" w:rsidR="0066733C" w:rsidRPr="003D65D0" w:rsidRDefault="0066733C" w:rsidP="0066733C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678 931 374,11</w:t>
            </w:r>
          </w:p>
        </w:tc>
      </w:tr>
    </w:tbl>
    <w:p w14:paraId="4A92386A" w14:textId="77777777" w:rsidR="00A54D76" w:rsidRPr="003D65D0" w:rsidRDefault="00A54D76" w:rsidP="00A54D76">
      <w:pPr>
        <w:jc w:val="center"/>
        <w:rPr>
          <w:color w:val="000000"/>
          <w:sz w:val="22"/>
          <w:szCs w:val="22"/>
        </w:rPr>
      </w:pPr>
    </w:p>
    <w:p w14:paraId="668B05BC" w14:textId="77777777" w:rsidR="00A54D76" w:rsidRPr="003D65D0" w:rsidRDefault="00A54D76" w:rsidP="00A54D76">
      <w:pPr>
        <w:jc w:val="center"/>
        <w:rPr>
          <w:color w:val="000000"/>
          <w:sz w:val="22"/>
          <w:szCs w:val="22"/>
        </w:rPr>
      </w:pPr>
    </w:p>
    <w:p w14:paraId="7E67E538" w14:textId="77777777" w:rsidR="00A54D76" w:rsidRPr="003D65D0" w:rsidRDefault="00A54D76" w:rsidP="00A54D76">
      <w:pPr>
        <w:jc w:val="center"/>
        <w:rPr>
          <w:color w:val="000000"/>
        </w:rPr>
      </w:pPr>
      <w:r w:rsidRPr="003D65D0">
        <w:t xml:space="preserve">6. План реализации </w:t>
      </w:r>
      <w:r w:rsidRPr="003D65D0">
        <w:rPr>
          <w:color w:val="000000"/>
        </w:rPr>
        <w:t xml:space="preserve">комплекса процессных мероприятий </w:t>
      </w:r>
    </w:p>
    <w:p w14:paraId="72D19312" w14:textId="77777777" w:rsidR="00A54D76" w:rsidRPr="003D65D0" w:rsidRDefault="00A54D76" w:rsidP="00A54D76">
      <w:pPr>
        <w:jc w:val="center"/>
        <w:rPr>
          <w:color w:val="000000"/>
          <w:sz w:val="22"/>
          <w:szCs w:val="22"/>
        </w:rPr>
      </w:pPr>
      <w:r w:rsidRPr="003D65D0">
        <w:rPr>
          <w:color w:val="000000"/>
        </w:rPr>
        <w:t>«</w:t>
      </w:r>
      <w:r w:rsidRPr="003D65D0">
        <w:t>Обеспечение доступности качественного общего и дополнительного образования</w:t>
      </w:r>
      <w:r w:rsidRPr="003D65D0">
        <w:rPr>
          <w:color w:val="000000"/>
        </w:rPr>
        <w:t xml:space="preserve">» в 2026 году </w:t>
      </w:r>
    </w:p>
    <w:p w14:paraId="6D0411F2" w14:textId="77777777" w:rsidR="00A54D76" w:rsidRPr="003D65D0" w:rsidRDefault="00A54D76" w:rsidP="00A54D76">
      <w:pPr>
        <w:spacing w:line="100" w:lineRule="atLeast"/>
        <w:outlineLvl w:val="0"/>
        <w:rPr>
          <w:color w:val="000000"/>
          <w:sz w:val="22"/>
          <w:szCs w:val="22"/>
        </w:rPr>
      </w:pPr>
    </w:p>
    <w:tbl>
      <w:tblPr>
        <w:tblW w:w="14928" w:type="dxa"/>
        <w:tblInd w:w="93" w:type="dxa"/>
        <w:tblLook w:val="04A0" w:firstRow="1" w:lastRow="0" w:firstColumn="1" w:lastColumn="0" w:noHBand="0" w:noVBand="1"/>
      </w:tblPr>
      <w:tblGrid>
        <w:gridCol w:w="766"/>
        <w:gridCol w:w="7500"/>
        <w:gridCol w:w="1559"/>
        <w:gridCol w:w="3015"/>
        <w:gridCol w:w="2088"/>
      </w:tblGrid>
      <w:tr w:rsidR="00A54D76" w:rsidRPr="003D65D0" w14:paraId="3C72F603" w14:textId="77777777" w:rsidTr="00DC785B">
        <w:trPr>
          <w:trHeight w:val="599"/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16D3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№ п/п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7E46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E0F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Дата наступления контрольной точки 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4008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Соисполнитель /</w:t>
            </w:r>
            <w:r w:rsidRPr="003D65D0">
              <w:rPr>
                <w:bCs/>
                <w:sz w:val="20"/>
                <w:szCs w:val="20"/>
              </w:rPr>
              <w:t xml:space="preserve"> ответственный </w:t>
            </w:r>
            <w:proofErr w:type="gramStart"/>
            <w:r w:rsidRPr="003D65D0">
              <w:rPr>
                <w:bCs/>
                <w:sz w:val="20"/>
                <w:szCs w:val="20"/>
              </w:rPr>
              <w:t>исполнитель</w:t>
            </w:r>
            <w:r w:rsidRPr="003D65D0">
              <w:rPr>
                <w:color w:val="000000"/>
                <w:sz w:val="20"/>
                <w:szCs w:val="20"/>
              </w:rPr>
              <w:t xml:space="preserve">  (</w:t>
            </w:r>
            <w:proofErr w:type="gramEnd"/>
            <w:r w:rsidRPr="003D65D0">
              <w:rPr>
                <w:color w:val="000000"/>
                <w:sz w:val="20"/>
                <w:szCs w:val="20"/>
              </w:rPr>
              <w:t xml:space="preserve">наименование подразделения (учреждения) или должность  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54B3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Вид подтверждающего документа</w:t>
            </w:r>
          </w:p>
        </w:tc>
      </w:tr>
      <w:tr w:rsidR="00A54D76" w:rsidRPr="003D65D0" w14:paraId="10015B33" w14:textId="77777777" w:rsidTr="00DC785B">
        <w:trPr>
          <w:trHeight w:val="326"/>
          <w:tblHeader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AF0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C570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337B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DBD6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7E24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</w:t>
            </w:r>
          </w:p>
        </w:tc>
      </w:tr>
      <w:tr w:rsidR="00A54D76" w:rsidRPr="003D65D0" w14:paraId="267B3726" w14:textId="77777777" w:rsidTr="00DC785B">
        <w:trPr>
          <w:trHeight w:val="326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4620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2AB91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Задача: «</w:t>
            </w:r>
            <w:r w:rsidR="003B039C" w:rsidRPr="003D65D0">
              <w:rPr>
                <w:sz w:val="20"/>
                <w:szCs w:val="20"/>
              </w:rPr>
              <w:t>С</w:t>
            </w:r>
            <w:r w:rsidR="003B039C" w:rsidRPr="003D65D0">
              <w:rPr>
                <w:color w:val="000000"/>
                <w:sz w:val="20"/>
                <w:szCs w:val="20"/>
              </w:rPr>
              <w:t>одействие развитию общего и дополнительного образования</w:t>
            </w:r>
            <w:r w:rsidRPr="003D65D0">
              <w:rPr>
                <w:color w:val="000000"/>
                <w:sz w:val="20"/>
                <w:szCs w:val="20"/>
              </w:rPr>
              <w:t xml:space="preserve">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CDCE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2594F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92707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54D76" w:rsidRPr="003D65D0" w14:paraId="4438CA31" w14:textId="77777777" w:rsidTr="00DC785B">
        <w:trPr>
          <w:trHeight w:val="51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6D2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BE595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Мероприятие: «</w:t>
            </w:r>
            <w:r w:rsidRPr="003D65D0">
              <w:rPr>
                <w:color w:val="000000"/>
                <w:sz w:val="20"/>
                <w:szCs w:val="20"/>
              </w:rPr>
              <w:t>Обеспечена деятельность образовательных организаций»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3729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03FE2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209F94F3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2521EB92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215709D8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23217A17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565576EE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МБУДО «ЦДТ»</w:t>
            </w:r>
          </w:p>
          <w:p w14:paraId="27C0799B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«С(К)ОШИ №111»</w:t>
            </w:r>
          </w:p>
          <w:p w14:paraId="1E05ED6D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МБОУДО «СДЮСШОР</w:t>
            </w:r>
          </w:p>
          <w:p w14:paraId="64723853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по дзюдо</w:t>
            </w:r>
          </w:p>
          <w:p w14:paraId="0CE7BE2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18"/>
                <w:szCs w:val="18"/>
              </w:rPr>
              <w:t>МБУ «Центр ППМСП»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72E52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54D76" w:rsidRPr="003D65D0" w14:paraId="58257926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A1C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1.1.1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13CF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</w:t>
            </w:r>
            <w:r w:rsidR="00347971" w:rsidRPr="003D65D0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B9F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0741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3D454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7971" w:rsidRPr="003D65D0" w14:paraId="07A22CB8" w14:textId="77777777" w:rsidTr="00347971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A59074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39053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Предоставление отчета об исполнении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4A65B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10.07.2026</w:t>
            </w:r>
          </w:p>
          <w:p w14:paraId="11CEC19C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  <w:p w14:paraId="43E63B43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12.01.2027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C5F04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608F3" w14:textId="77777777" w:rsidR="00347971" w:rsidRPr="003D65D0" w:rsidRDefault="00347971" w:rsidP="00347971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об исполнении муниципального задания</w:t>
            </w:r>
          </w:p>
        </w:tc>
      </w:tr>
      <w:tr w:rsidR="00347971" w:rsidRPr="003D65D0" w14:paraId="5FC344C3" w14:textId="77777777" w:rsidTr="00347971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A4B88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A58F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Утверждение муниципального задания на оказание муниципальных услуг (выполнение работ) на очередной финансовый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C09E3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40004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1616C" w14:textId="77777777" w:rsidR="00347971" w:rsidRPr="003D65D0" w:rsidRDefault="00347971" w:rsidP="00347971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Муниципальное задание</w:t>
            </w:r>
          </w:p>
        </w:tc>
      </w:tr>
      <w:tr w:rsidR="00347971" w:rsidRPr="003D65D0" w14:paraId="2C950BF2" w14:textId="77777777" w:rsidTr="00347971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1CACC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3) 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DEBC5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 на очередной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AC17A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D4827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5CA0C" w14:textId="77777777" w:rsidR="00347971" w:rsidRPr="003D65D0" w:rsidRDefault="00347971" w:rsidP="00347971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</w:t>
            </w:r>
          </w:p>
        </w:tc>
      </w:tr>
      <w:tr w:rsidR="00A54D76" w:rsidRPr="003D65D0" w14:paraId="4E8EB9B4" w14:textId="77777777" w:rsidTr="00DC785B">
        <w:trPr>
          <w:trHeight w:val="455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F817B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1.2.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35274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Мероприятие: «</w:t>
            </w:r>
            <w:r w:rsidRPr="003D65D0">
              <w:rPr>
                <w:color w:val="000000"/>
                <w:sz w:val="20"/>
                <w:szCs w:val="20"/>
              </w:rPr>
              <w:t xml:space="preserve">Обеспечена досуговая деятельность </w:t>
            </w:r>
            <w:r w:rsidRPr="003D65D0">
              <w:rPr>
                <w:sz w:val="20"/>
                <w:szCs w:val="20"/>
              </w:rPr>
              <w:t>учреждений дополнительного образования»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EE6C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975A8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</w:p>
          <w:p w14:paraId="2D437B95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МБУДО «ЦДТ»</w:t>
            </w:r>
          </w:p>
          <w:p w14:paraId="10E8DCE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07E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3B10807D" w14:textId="77777777" w:rsidTr="00DC785B">
        <w:trPr>
          <w:trHeight w:val="41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6FC3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1.2.1</w:t>
            </w:r>
          </w:p>
        </w:tc>
        <w:tc>
          <w:tcPr>
            <w:tcW w:w="7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7A5CB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</w:t>
            </w:r>
            <w:r w:rsidR="00347971" w:rsidRPr="003D65D0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063B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D5C6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E08B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7971" w:rsidRPr="003D65D0" w14:paraId="5E5240BB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DFD81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2E9EC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Предоставление отчета об исполнении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4D516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10.07.2026</w:t>
            </w:r>
          </w:p>
          <w:p w14:paraId="130F6903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  <w:p w14:paraId="513C5E86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12.01.2027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30AA2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950F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об исполнении муниципального задания</w:t>
            </w:r>
          </w:p>
        </w:tc>
      </w:tr>
      <w:tr w:rsidR="00347971" w:rsidRPr="003D65D0" w14:paraId="4AA166C1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8A2F70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A8593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Утверждение муниципального задания на оказание муниципальных услуг (выполнение работ) на очередной финансовый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3207D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204D8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0BD77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Муниципальное задание</w:t>
            </w:r>
          </w:p>
        </w:tc>
      </w:tr>
      <w:tr w:rsidR="00347971" w:rsidRPr="003D65D0" w14:paraId="62606046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FE2DD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3) 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F0F95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 на очередной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56BB2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157B7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EF55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</w:t>
            </w:r>
          </w:p>
        </w:tc>
      </w:tr>
      <w:tr w:rsidR="00A54D76" w:rsidRPr="003D65D0" w14:paraId="72111B88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A59D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1.3.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4481E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</w:t>
            </w:r>
            <w:r w:rsidRPr="003D65D0">
              <w:rPr>
                <w:color w:val="000000"/>
                <w:sz w:val="22"/>
                <w:szCs w:val="22"/>
              </w:rPr>
              <w:t>«</w:t>
            </w:r>
            <w:r w:rsidRPr="003D65D0">
              <w:rPr>
                <w:color w:val="000000"/>
                <w:sz w:val="20"/>
                <w:szCs w:val="20"/>
              </w:rPr>
              <w:t>Компенсация расходов родителей (законных представителей) на организацию обучения детей-инвалидов по основным общеобразовательным программам, в том числе по адаптированным образовательным программам общего образования, в форме семейного образования и самообразования»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F92A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9A59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Управление образования / </w:t>
            </w:r>
            <w:r w:rsidRPr="003D65D0">
              <w:rPr>
                <w:bCs/>
                <w:sz w:val="20"/>
                <w:szCs w:val="20"/>
              </w:rPr>
              <w:t>– ответственный исполнитель муниципальной программы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1C5E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70DD1A2D" w14:textId="77777777" w:rsidTr="00585754">
        <w:trPr>
          <w:trHeight w:val="33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A259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1.3.1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1155B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D156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00D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916D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54D76" w:rsidRPr="003D65D0" w14:paraId="7FB4976C" w14:textId="77777777" w:rsidTr="00DC785B">
        <w:trPr>
          <w:trHeight w:val="249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230C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602A9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Осуществление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0C21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25.01.2026</w:t>
            </w:r>
          </w:p>
          <w:p w14:paraId="3511FA9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25.02.2026</w:t>
            </w:r>
          </w:p>
          <w:p w14:paraId="0DC83D3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 25.03.2026</w:t>
            </w:r>
          </w:p>
          <w:p w14:paraId="55E13B3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25.04.2026</w:t>
            </w:r>
          </w:p>
          <w:p w14:paraId="3CA8F3A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25.05.2026</w:t>
            </w:r>
          </w:p>
          <w:p w14:paraId="389875F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25.06.2026</w:t>
            </w:r>
          </w:p>
          <w:p w14:paraId="4BF2107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25.07.2026</w:t>
            </w:r>
          </w:p>
          <w:p w14:paraId="206F9F7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25.08.2026</w:t>
            </w:r>
          </w:p>
          <w:p w14:paraId="7545956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25.09.2026</w:t>
            </w:r>
          </w:p>
          <w:p w14:paraId="0982B12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25.10.2026</w:t>
            </w:r>
          </w:p>
          <w:p w14:paraId="75D3A38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25.11.2026</w:t>
            </w:r>
          </w:p>
          <w:p w14:paraId="5336256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5977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183A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29BDB1A5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210C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1.4.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B915F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«Обеспечение питанием детей из малоимущих семей и детей с нарушениями здоровья, обучающихся в муниципальных общеобразовательных организациях»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4978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59105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55B9668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449E15BD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7FB4DA4F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5828030E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A21C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0BAAF8B2" w14:textId="77777777" w:rsidTr="00DC785B">
        <w:trPr>
          <w:trHeight w:val="41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4DA2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1.4.1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335B5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04BA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40D7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5F52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54D76" w:rsidRPr="003D65D0" w14:paraId="3A5C3316" w14:textId="77777777" w:rsidTr="00DC785B">
        <w:trPr>
          <w:trHeight w:val="56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36D2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41C3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Сбор заявок от</w:t>
            </w:r>
            <w:r w:rsidRPr="003D65D0">
              <w:rPr>
                <w:sz w:val="20"/>
                <w:szCs w:val="20"/>
              </w:rPr>
              <w:t xml:space="preserve"> подведомственных бюджетных учреждений</w:t>
            </w:r>
            <w:r w:rsidRPr="003D65D0">
              <w:rPr>
                <w:color w:val="000000"/>
                <w:sz w:val="20"/>
                <w:szCs w:val="20"/>
              </w:rPr>
              <w:t xml:space="preserve"> на получение средств целевых субсидий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DA73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10.02.2026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4A67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434D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A54D76" w:rsidRPr="003D65D0" w14:paraId="0ACD7B1F" w14:textId="77777777" w:rsidTr="00DC785B">
        <w:trPr>
          <w:trHeight w:val="58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0AD0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BD8AA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между Управлением образования и</w:t>
            </w:r>
            <w:r w:rsidRPr="003D65D0">
              <w:rPr>
                <w:sz w:val="20"/>
                <w:szCs w:val="20"/>
              </w:rPr>
              <w:t xml:space="preserve"> подведомственными бюджетными учреждениями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BED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20.02.2026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DD43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40B9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A54D76" w:rsidRPr="003D65D0" w14:paraId="4F121753" w14:textId="77777777" w:rsidTr="00DC785B">
        <w:trPr>
          <w:trHeight w:val="55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F910E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95F8D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9FED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20.02.2026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B431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A2DF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план закупок, размещенный в ЕИС</w:t>
            </w:r>
          </w:p>
        </w:tc>
      </w:tr>
      <w:tr w:rsidR="00A54D76" w:rsidRPr="003D65D0" w14:paraId="65FDFC18" w14:textId="77777777" w:rsidTr="00DC785B">
        <w:trPr>
          <w:trHeight w:val="38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5A6A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6B319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1B7E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20.02.2026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8C90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4B62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A54D76" w:rsidRPr="003D65D0" w14:paraId="5582C7F5" w14:textId="77777777" w:rsidTr="00DC785B">
        <w:trPr>
          <w:trHeight w:val="42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D13F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330BC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Услуга оказана, выполнена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185E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 10.03.2026</w:t>
            </w:r>
          </w:p>
          <w:p w14:paraId="7059934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10.04.2026</w:t>
            </w:r>
          </w:p>
          <w:p w14:paraId="3774E24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10.05.2026</w:t>
            </w:r>
          </w:p>
          <w:p w14:paraId="1A1916C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10.06.2026</w:t>
            </w:r>
          </w:p>
          <w:p w14:paraId="4F8AD1F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  <w:p w14:paraId="1BA5C12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10.11.2026</w:t>
            </w:r>
          </w:p>
          <w:p w14:paraId="40EEE50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10.12.2026</w:t>
            </w:r>
          </w:p>
          <w:p w14:paraId="27D44549" w14:textId="77777777" w:rsidR="00A54D76" w:rsidRPr="003D65D0" w:rsidRDefault="00A54D76" w:rsidP="00DC785B">
            <w:pPr>
              <w:jc w:val="center"/>
              <w:rPr>
                <w:color w:val="FF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2C6E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56D6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Акты приемки оказанных услуг</w:t>
            </w:r>
          </w:p>
        </w:tc>
      </w:tr>
      <w:tr w:rsidR="00A54D76" w:rsidRPr="003D65D0" w14:paraId="1B8DD737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3DDD0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5BD13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Оплата оказанных услуг по муниципальному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33FB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20.03.2026</w:t>
            </w:r>
          </w:p>
          <w:p w14:paraId="1BF04A1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20.04.2026</w:t>
            </w:r>
          </w:p>
          <w:p w14:paraId="6C56336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20.05.2026</w:t>
            </w:r>
          </w:p>
          <w:p w14:paraId="41FF16B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20.06.2026</w:t>
            </w:r>
          </w:p>
          <w:p w14:paraId="72164C2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20.10.2026</w:t>
            </w:r>
          </w:p>
          <w:p w14:paraId="5C747BC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20.11.2026</w:t>
            </w:r>
          </w:p>
          <w:p w14:paraId="7BBDC58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20.12.2026</w:t>
            </w:r>
          </w:p>
          <w:p w14:paraId="3A4FC16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30.12.2026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A917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B32E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A54D76" w:rsidRPr="003D65D0" w14:paraId="18A343DA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60B0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7)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218A2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7D9D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12.04.2026</w:t>
            </w:r>
          </w:p>
          <w:p w14:paraId="6B4BEE0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12.07.2026</w:t>
            </w:r>
          </w:p>
          <w:p w14:paraId="5AF7913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12.10.2026</w:t>
            </w:r>
          </w:p>
          <w:p w14:paraId="668A721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10.01.2027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80CB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D787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</w:t>
            </w:r>
            <w:r w:rsidRPr="003D65D0">
              <w:rPr>
                <w:sz w:val="20"/>
                <w:szCs w:val="20"/>
              </w:rPr>
              <w:t xml:space="preserve"> о расходовании субсидий</w:t>
            </w:r>
          </w:p>
        </w:tc>
      </w:tr>
      <w:tr w:rsidR="00A54D76" w:rsidRPr="003D65D0" w14:paraId="3E9C2938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EB4C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1.6.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DAB6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«Обеспечение бесплатным двухразовым горячим питанием обучающихся в муниципальных образовательных организациях, расположенных на территории Челябинской области, по образовательным программам основного общего, среднего общего образования, один из родителей которых призван на военную службу по мобилизации в Вооруженные Силы Российской Федерации или является иным участником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8363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56586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4BC4BBB1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5561527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11A46410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6A9F7754" w14:textId="77777777" w:rsidR="00A54D76" w:rsidRPr="003D65D0" w:rsidRDefault="00A54D76" w:rsidP="00DC785B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02B1B03B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26B5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6AA3E870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620A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1.6.1.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ED825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</w:t>
            </w:r>
            <w:r w:rsidR="00347971" w:rsidRPr="003D65D0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CF7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2FCA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256A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7971" w:rsidRPr="003D65D0" w14:paraId="7387CD54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8F65E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03A48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Предоставление отчета об исполнении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8B698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10.07.2026</w:t>
            </w:r>
          </w:p>
          <w:p w14:paraId="5941C846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  <w:p w14:paraId="4BAD0437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12.01.2027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8334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137D6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об исполнении муниципального задания</w:t>
            </w:r>
          </w:p>
        </w:tc>
      </w:tr>
      <w:tr w:rsidR="00347971" w:rsidRPr="003D65D0" w14:paraId="672D5FFB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CFF62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E33C9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Утверждение муниципального задания на оказание муниципальных услуг (выполнение работ) на очередной финансовый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700C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867E1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615C0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Муниципальное задание</w:t>
            </w:r>
          </w:p>
        </w:tc>
      </w:tr>
      <w:tr w:rsidR="00347971" w:rsidRPr="003D65D0" w14:paraId="59284786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C81C57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3) 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40E9E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 на очередной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1BB82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34A95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126BF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Соглашение о предоставлении субсидии муниципальному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бюджетному учреждению на финансовое обеспечение выполнения муниципального задания на оказание муниципальных услуг (выполнение работ)</w:t>
            </w:r>
          </w:p>
        </w:tc>
      </w:tr>
      <w:tr w:rsidR="00A54D76" w:rsidRPr="003D65D0" w14:paraId="094CD7AD" w14:textId="77777777" w:rsidTr="00585754">
        <w:trPr>
          <w:trHeight w:val="12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CCD3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1.7.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9F2FB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B309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50866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2F3FF338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43626DBB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3218763A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6F7C59FF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 xml:space="preserve">МБОУ «СОШ № 112» </w:t>
            </w:r>
          </w:p>
          <w:p w14:paraId="10957E0E" w14:textId="77777777" w:rsidR="00A54D76" w:rsidRPr="003D65D0" w:rsidRDefault="00A54D76" w:rsidP="00585754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18"/>
                <w:szCs w:val="18"/>
              </w:rPr>
              <w:t>МБОУ «С(К)ОШИ №111»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A0A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791EA0C2" w14:textId="77777777" w:rsidTr="00585754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AB36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1.7.1.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07E89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</w:t>
            </w:r>
            <w:r w:rsidR="000A546E" w:rsidRPr="003D65D0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30FA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B86B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C755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347971" w:rsidRPr="003D65D0" w14:paraId="015035A0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0A32FB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28E71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Предоставление отчета об исполнении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F54EC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10.07.2026</w:t>
            </w:r>
          </w:p>
          <w:p w14:paraId="79D9D3B2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  <w:p w14:paraId="349B5E82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12.01.2027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56B08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7E885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об исполнении муниципального задания</w:t>
            </w:r>
          </w:p>
        </w:tc>
      </w:tr>
      <w:tr w:rsidR="00347971" w:rsidRPr="003D65D0" w14:paraId="0248F8D0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25DF89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D959D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Утверждение муниципального задания на оказание муниципальных услуг (выполнение работ) на очередной финансовый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17D62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3C7CF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5144F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Муниципальное задание</w:t>
            </w:r>
          </w:p>
        </w:tc>
      </w:tr>
      <w:tr w:rsidR="00347971" w:rsidRPr="003D65D0" w14:paraId="0B7800C7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7DFC6F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3) 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A02FF" w14:textId="77777777" w:rsidR="00347971" w:rsidRPr="003D65D0" w:rsidRDefault="00347971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 на очередной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1C4DC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9E5B2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D92DD" w14:textId="77777777" w:rsidR="00347971" w:rsidRPr="003D65D0" w:rsidRDefault="00347971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Соглашение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услуг (выполнение работ)</w:t>
            </w:r>
          </w:p>
        </w:tc>
      </w:tr>
      <w:tr w:rsidR="00A54D76" w:rsidRPr="003D65D0" w14:paraId="5C4447D9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299A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1.9.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C65F7" w14:textId="77777777" w:rsidR="00A54D76" w:rsidRPr="003D65D0" w:rsidRDefault="00A54D76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Мероприятие: «Обеспечено питание детей с ограниченными возможностями здоровья, обучающихся в муниципальных общеобразовательных организациях»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0A29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9C62F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1794B851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3F6FBA97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3C56116A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4CE6F230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FDB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41E9898A" w14:textId="77777777" w:rsidTr="00DC785B">
        <w:trPr>
          <w:trHeight w:val="42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854A4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1.9.1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EE4E7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02F5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5B42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7DA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54D76" w:rsidRPr="003D65D0" w14:paraId="42B30D21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4E5D4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E61EF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Сбор заявок от</w:t>
            </w:r>
            <w:r w:rsidRPr="003D65D0">
              <w:rPr>
                <w:sz w:val="20"/>
                <w:szCs w:val="20"/>
              </w:rPr>
              <w:t xml:space="preserve"> подведомственных бюджетных учреждений</w:t>
            </w:r>
            <w:r w:rsidRPr="003D65D0">
              <w:rPr>
                <w:color w:val="000000"/>
                <w:sz w:val="20"/>
                <w:szCs w:val="20"/>
              </w:rPr>
              <w:t xml:space="preserve"> на получение средств целевых субсидий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FD8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10.02.2026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E90A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0BB6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A54D76" w:rsidRPr="003D65D0" w14:paraId="0B24D9C9" w14:textId="77777777" w:rsidTr="00DC785B">
        <w:trPr>
          <w:trHeight w:val="523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B953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90E5D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между Управлением образования и</w:t>
            </w:r>
            <w:r w:rsidRPr="003D65D0">
              <w:rPr>
                <w:sz w:val="20"/>
                <w:szCs w:val="20"/>
              </w:rPr>
              <w:t xml:space="preserve"> подведомственными бюджетными учреждениями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8F162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20.02.2026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1102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5499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A54D76" w:rsidRPr="003D65D0" w14:paraId="3AA6D27A" w14:textId="77777777" w:rsidTr="00DC785B">
        <w:trPr>
          <w:trHeight w:val="37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C3A2C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86CF5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8C37B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20.02.2026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FFC4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F262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план закупок, размещенный в ЕИС</w:t>
            </w:r>
          </w:p>
        </w:tc>
      </w:tr>
      <w:tr w:rsidR="00A54D76" w:rsidRPr="003D65D0" w14:paraId="586868E3" w14:textId="77777777" w:rsidTr="00DC785B">
        <w:trPr>
          <w:trHeight w:val="368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E560E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405F6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5B277" w14:textId="77777777" w:rsidR="00A54D76" w:rsidRPr="003D65D0" w:rsidRDefault="00A54D76" w:rsidP="00DC785B">
            <w:pPr>
              <w:jc w:val="center"/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20.02.202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C621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AC9B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A54D76" w:rsidRPr="003D65D0" w14:paraId="4993F576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CA14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38AD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Услуга оказана, выполнена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EFF7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 10.03.2026</w:t>
            </w:r>
          </w:p>
          <w:p w14:paraId="302A6D8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10.04.2026</w:t>
            </w:r>
          </w:p>
          <w:p w14:paraId="66B918A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10.05.2026</w:t>
            </w:r>
          </w:p>
          <w:p w14:paraId="65F3B07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10.06.2026</w:t>
            </w:r>
          </w:p>
          <w:p w14:paraId="50C65B8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  <w:p w14:paraId="64B1A1F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10.11.2026</w:t>
            </w:r>
          </w:p>
          <w:p w14:paraId="0D9F070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10.12.2026</w:t>
            </w:r>
          </w:p>
          <w:p w14:paraId="28DD54E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F3F6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0BE5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Акты приемки оказанных услуг</w:t>
            </w:r>
          </w:p>
        </w:tc>
      </w:tr>
      <w:tr w:rsidR="00A54D76" w:rsidRPr="003D65D0" w14:paraId="790E6458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3C9D7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29449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Оплата оказанных услуг по муниципальному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F801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20.03.2026</w:t>
            </w:r>
          </w:p>
          <w:p w14:paraId="01D309A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20.04.2026</w:t>
            </w:r>
          </w:p>
          <w:p w14:paraId="1826A7E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20.05.2026</w:t>
            </w:r>
          </w:p>
          <w:p w14:paraId="1E035CE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20.06.2026</w:t>
            </w:r>
          </w:p>
          <w:p w14:paraId="020ECAB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20.10.2026</w:t>
            </w:r>
          </w:p>
          <w:p w14:paraId="0C83204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20.11.2026</w:t>
            </w:r>
          </w:p>
          <w:p w14:paraId="1D790E5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20.12.2026</w:t>
            </w:r>
          </w:p>
          <w:p w14:paraId="48272CC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30.12.2026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EC14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A7CB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A54D76" w:rsidRPr="003D65D0" w14:paraId="2A5FA207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2C803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7)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F04AA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2A2F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12.04.2026</w:t>
            </w:r>
          </w:p>
          <w:p w14:paraId="6452697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12.07.2026</w:t>
            </w:r>
          </w:p>
          <w:p w14:paraId="48A5F48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12.10.2026</w:t>
            </w:r>
          </w:p>
          <w:p w14:paraId="21A3564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10.01.2027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2D81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79C9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</w:t>
            </w:r>
            <w:r w:rsidRPr="003D65D0">
              <w:rPr>
                <w:sz w:val="20"/>
                <w:szCs w:val="20"/>
              </w:rPr>
              <w:t xml:space="preserve"> о расходовании субсидий</w:t>
            </w:r>
          </w:p>
        </w:tc>
      </w:tr>
      <w:tr w:rsidR="00A54D76" w:rsidRPr="003D65D0" w14:paraId="13D53C53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D7B77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1.10.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630AA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«Обновлено компьютерное оборудование в муниципальных образовательных организациях»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5BAD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D4562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785BAFDE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7076CDCF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18C26946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754D6BA2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7117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74A096CB" w14:textId="77777777" w:rsidTr="00DC785B">
        <w:trPr>
          <w:trHeight w:val="266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803E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1.10.1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BC21C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2A7B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978A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5FEE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54D76" w:rsidRPr="003D65D0" w14:paraId="3F284243" w14:textId="77777777" w:rsidTr="00DC785B">
        <w:trPr>
          <w:trHeight w:val="53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C5D06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8AD32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Сбор заявок от</w:t>
            </w:r>
            <w:r w:rsidRPr="003D65D0">
              <w:rPr>
                <w:sz w:val="20"/>
                <w:szCs w:val="20"/>
              </w:rPr>
              <w:t xml:space="preserve"> подведомственных бюджетных учреждений</w:t>
            </w:r>
            <w:r w:rsidRPr="003D65D0">
              <w:rPr>
                <w:color w:val="000000"/>
                <w:sz w:val="20"/>
                <w:szCs w:val="20"/>
              </w:rPr>
              <w:t xml:space="preserve"> на получение средств целевых субсидий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956B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20.01.2026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FA42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8927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A54D76" w:rsidRPr="003D65D0" w14:paraId="6CD715E3" w14:textId="77777777" w:rsidTr="00DC785B">
        <w:trPr>
          <w:trHeight w:val="474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2EC6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483CF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между Управлением образования и</w:t>
            </w:r>
            <w:r w:rsidRPr="003D65D0">
              <w:rPr>
                <w:sz w:val="20"/>
                <w:szCs w:val="20"/>
              </w:rPr>
              <w:t xml:space="preserve"> подведомственными бюджетными учреждениями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18C3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D090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0C5D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A54D76" w:rsidRPr="003D65D0" w14:paraId="30821470" w14:textId="77777777" w:rsidTr="00DC785B">
        <w:trPr>
          <w:trHeight w:val="403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F97F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55A75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C2D2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30.01.2026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CBAD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867C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план закупок, размещенный в ЕИС</w:t>
            </w:r>
          </w:p>
        </w:tc>
      </w:tr>
      <w:tr w:rsidR="00A54D76" w:rsidRPr="003D65D0" w14:paraId="317827EA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6C9C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6CC60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B61D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31.03.2026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5E66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3C63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A54D76" w:rsidRPr="003D65D0" w14:paraId="18240651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0001E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17403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Приемка, установка, наладка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C6D4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01.08.2026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527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0A919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Товарные накладные, акты-приемки работ</w:t>
            </w:r>
          </w:p>
        </w:tc>
      </w:tr>
      <w:tr w:rsidR="00A54D76" w:rsidRPr="003D65D0" w14:paraId="1A56A598" w14:textId="77777777" w:rsidTr="00DC785B">
        <w:trPr>
          <w:trHeight w:val="54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309E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07AED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8A7EC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31.08.2026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C9B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C9E02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A54D76" w:rsidRPr="003D65D0" w14:paraId="0E043373" w14:textId="77777777" w:rsidTr="00DC785B">
        <w:trPr>
          <w:trHeight w:val="83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B7D2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7)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D1F33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2E627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12.04.2026</w:t>
            </w:r>
          </w:p>
          <w:p w14:paraId="0C04657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12.07.2026</w:t>
            </w:r>
          </w:p>
          <w:p w14:paraId="1FB59DD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12.10.2026</w:t>
            </w:r>
          </w:p>
          <w:p w14:paraId="1573F9A6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10.01.2027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D1AEA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E5308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</w:t>
            </w:r>
            <w:r w:rsidRPr="003D65D0">
              <w:rPr>
                <w:sz w:val="20"/>
                <w:szCs w:val="20"/>
              </w:rPr>
              <w:t xml:space="preserve"> о расходовании субсидий</w:t>
            </w:r>
          </w:p>
        </w:tc>
      </w:tr>
      <w:tr w:rsidR="00A54D76" w:rsidRPr="003D65D0" w14:paraId="0E145078" w14:textId="77777777" w:rsidTr="00DC785B">
        <w:trPr>
          <w:trHeight w:val="76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67893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1.11.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C8948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«Обеспечение бесплатным горячим питанием один раз в день обучающихся в муниципальных образовательных организациях по образовательным программам основного общего, среднего общего образования, являющихся членами семей, признанных многодетными в соответствии с Законом Челябинской области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от 31 марта 2010 года № 548-ЗО «О статусе и дополнительных мерах социальной поддержки многодетной семьи в Челябинской области», со среднедушевым доходом, размер которого не превышает однократную величину прожиточного минимума для трудоспособного населения, установленную в соответствии с законодательством Челябинской области»»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B3584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0927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76791546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1E322527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04C8136D" w14:textId="77777777" w:rsidR="00A54D76" w:rsidRPr="003D65D0" w:rsidRDefault="00A54D76" w:rsidP="00DC785B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0A9DF04D" w14:textId="77777777" w:rsidR="00A54D76" w:rsidRPr="003D65D0" w:rsidRDefault="00A54D76" w:rsidP="00DC785B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87A2F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A54D76" w:rsidRPr="003D65D0" w14:paraId="6AA079C4" w14:textId="77777777" w:rsidTr="00DC785B">
        <w:trPr>
          <w:trHeight w:val="473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5FB495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1.11.1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F7951" w14:textId="77777777" w:rsidR="00A54D76" w:rsidRPr="003D65D0" w:rsidRDefault="00A54D76" w:rsidP="00DC785B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</w:t>
            </w:r>
            <w:r w:rsidR="000A546E" w:rsidRPr="003D65D0">
              <w:rPr>
                <w:color w:val="000000"/>
                <w:sz w:val="20"/>
                <w:szCs w:val="20"/>
              </w:rPr>
              <w:t>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DF351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C2A90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9C2BB" w14:textId="77777777" w:rsidR="00A54D76" w:rsidRPr="003D65D0" w:rsidRDefault="00A54D76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A546E" w:rsidRPr="003D65D0" w14:paraId="1FD4393B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6C3B88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49664" w14:textId="77777777" w:rsidR="000A546E" w:rsidRPr="003D65D0" w:rsidRDefault="000A546E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Предоставление отчета об исполнении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A46D4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10.07.2026</w:t>
            </w:r>
          </w:p>
          <w:p w14:paraId="71FC1E4F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  <w:p w14:paraId="7023C118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12.01.2027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3B46D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7311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об исполнении муниципального задания</w:t>
            </w:r>
          </w:p>
        </w:tc>
      </w:tr>
      <w:tr w:rsidR="000A546E" w:rsidRPr="003D65D0" w14:paraId="1D6906D1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A44F0C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94531" w14:textId="77777777" w:rsidR="000A546E" w:rsidRPr="003D65D0" w:rsidRDefault="000A546E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Утверждение муниципального задания на оказание муниципальных услуг (выполнение работ) на очередной финансовый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04DBB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2CC1C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D2B75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Муниципальное задание</w:t>
            </w:r>
          </w:p>
        </w:tc>
      </w:tr>
      <w:tr w:rsidR="000A546E" w:rsidRPr="003D65D0" w14:paraId="47CE751D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73533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3) 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0C4FD" w14:textId="77777777" w:rsidR="000A546E" w:rsidRPr="003D65D0" w:rsidRDefault="000A546E" w:rsidP="00DC785B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 на очередной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1E120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6397A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7E7A5" w14:textId="77777777" w:rsidR="000A546E" w:rsidRPr="003D65D0" w:rsidRDefault="000A546E" w:rsidP="00DC785B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</w:t>
            </w:r>
          </w:p>
        </w:tc>
      </w:tr>
      <w:tr w:rsidR="0081688E" w:rsidRPr="003D65D0" w14:paraId="24F2F719" w14:textId="77777777" w:rsidTr="00DC785B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FC10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1.12.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C6403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 xml:space="preserve">Мероприятие: «Обеспечен противопожарный режим в образовательных организациях»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58B5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FC160" w14:textId="77777777" w:rsidR="0081688E" w:rsidRPr="00623D16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3D16">
              <w:rPr>
                <w:color w:val="000000"/>
                <w:sz w:val="18"/>
                <w:szCs w:val="18"/>
              </w:rPr>
              <w:t>МБОУ «СОШ № 106»</w:t>
            </w:r>
          </w:p>
          <w:p w14:paraId="750A7D3A" w14:textId="77777777" w:rsidR="0081688E" w:rsidRPr="00623D16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3D16">
              <w:rPr>
                <w:color w:val="000000"/>
                <w:sz w:val="18"/>
                <w:szCs w:val="18"/>
              </w:rPr>
              <w:t>МБОУ «СОШ № 108»</w:t>
            </w:r>
          </w:p>
          <w:p w14:paraId="2E7315EE" w14:textId="77777777" w:rsidR="0081688E" w:rsidRPr="00623D16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3D16">
              <w:rPr>
                <w:color w:val="000000"/>
                <w:sz w:val="18"/>
                <w:szCs w:val="18"/>
              </w:rPr>
              <w:t>МБОУ «СОШ № 109»</w:t>
            </w:r>
          </w:p>
          <w:p w14:paraId="101D08AE" w14:textId="77777777" w:rsidR="0081688E" w:rsidRPr="00623D16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3D16">
              <w:rPr>
                <w:color w:val="000000"/>
                <w:sz w:val="18"/>
                <w:szCs w:val="18"/>
              </w:rPr>
              <w:t>МБОУ «СОШ № 110»</w:t>
            </w:r>
          </w:p>
          <w:p w14:paraId="44E2BE0C" w14:textId="77777777" w:rsidR="0081688E" w:rsidRPr="00623D16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623D16">
              <w:rPr>
                <w:color w:val="000000"/>
                <w:sz w:val="18"/>
                <w:szCs w:val="18"/>
              </w:rPr>
              <w:t>МБОУ «СОШ № 112»</w:t>
            </w:r>
          </w:p>
          <w:p w14:paraId="49A1AD19" w14:textId="77777777" w:rsidR="0081688E" w:rsidRPr="00623D16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623D16">
              <w:rPr>
                <w:sz w:val="18"/>
                <w:szCs w:val="18"/>
              </w:rPr>
              <w:t>МБУДО «ЦДТ»</w:t>
            </w:r>
          </w:p>
          <w:p w14:paraId="5A7A70A5" w14:textId="77777777" w:rsidR="0081688E" w:rsidRPr="00623D16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623D16">
              <w:rPr>
                <w:color w:val="000000"/>
                <w:sz w:val="18"/>
                <w:szCs w:val="18"/>
              </w:rPr>
              <w:t>МБОУ «С(К)ОШИ №111»</w:t>
            </w:r>
          </w:p>
          <w:p w14:paraId="26405E9B" w14:textId="77777777" w:rsidR="0081688E" w:rsidRPr="00623D16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623D16">
              <w:rPr>
                <w:sz w:val="18"/>
                <w:szCs w:val="18"/>
              </w:rPr>
              <w:t xml:space="preserve">МБОУДО «СДЮСШОР </w:t>
            </w:r>
          </w:p>
          <w:p w14:paraId="0E7A3308" w14:textId="77777777" w:rsidR="0081688E" w:rsidRPr="003D65D0" w:rsidRDefault="0081688E" w:rsidP="0081688E">
            <w:pPr>
              <w:ind w:right="-2"/>
              <w:jc w:val="center"/>
              <w:rPr>
                <w:color w:val="000000"/>
                <w:sz w:val="18"/>
                <w:szCs w:val="18"/>
              </w:rPr>
            </w:pPr>
            <w:r w:rsidRPr="00623D16">
              <w:rPr>
                <w:sz w:val="18"/>
                <w:szCs w:val="18"/>
              </w:rPr>
              <w:t>по дзюдо»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481C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6A25D2BB" w14:textId="77777777" w:rsidTr="00DC785B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E4B1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lastRenderedPageBreak/>
              <w:t>1.12.1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3312C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21A3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C580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623D16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97E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1688E" w:rsidRPr="003D65D0" w14:paraId="25643D61" w14:textId="77777777" w:rsidTr="00DC785B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2514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3E73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Сбор заявок от</w:t>
            </w:r>
            <w:r w:rsidRPr="00623D16">
              <w:rPr>
                <w:sz w:val="20"/>
                <w:szCs w:val="20"/>
              </w:rPr>
              <w:t xml:space="preserve"> подведомственных бюджетных учреждений</w:t>
            </w:r>
            <w:r w:rsidRPr="00623D16">
              <w:rPr>
                <w:color w:val="000000"/>
                <w:sz w:val="20"/>
                <w:szCs w:val="20"/>
              </w:rPr>
              <w:t xml:space="preserve"> на получение средств целевых субсидий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C83B6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  <w:r w:rsidRPr="0041440B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5D753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285D0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81688E" w:rsidRPr="003D65D0" w14:paraId="3B4374B7" w14:textId="77777777" w:rsidTr="00DC785B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36A4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14743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Заключение Соглашения между Управлением образования и</w:t>
            </w:r>
            <w:r w:rsidRPr="00623D16">
              <w:rPr>
                <w:sz w:val="20"/>
                <w:szCs w:val="20"/>
              </w:rPr>
              <w:t xml:space="preserve"> подведомственными бюджетными учреждениями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BFE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41440B">
              <w:rPr>
                <w:color w:val="000000"/>
                <w:sz w:val="20"/>
                <w:szCs w:val="20"/>
              </w:rPr>
              <w:t>5.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94C8C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A4B9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81688E" w:rsidRPr="003D65D0" w14:paraId="08034C28" w14:textId="77777777" w:rsidTr="00DC785B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1708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732BA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E62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</w:t>
            </w:r>
            <w:r w:rsidRPr="0041440B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86008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8ED46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план закупок, размещенный в ЕИС</w:t>
            </w:r>
          </w:p>
        </w:tc>
      </w:tr>
      <w:tr w:rsidR="0081688E" w:rsidRPr="003D65D0" w14:paraId="716232AF" w14:textId="77777777" w:rsidTr="00DC785B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8D571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244C0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623D16">
              <w:rPr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4533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41440B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945AD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2D42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81688E" w:rsidRPr="003D65D0" w14:paraId="5D6EFE11" w14:textId="77777777" w:rsidTr="00DC785B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F653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A38A9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623D16">
              <w:rPr>
                <w:sz w:val="20"/>
                <w:szCs w:val="20"/>
              </w:rPr>
              <w:t>Приемка, установка, наладка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C6AC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Pr="0041440B">
              <w:rPr>
                <w:color w:val="000000"/>
                <w:sz w:val="20"/>
                <w:szCs w:val="20"/>
              </w:rPr>
              <w:t>.</w:t>
            </w: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96E1E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271A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sz w:val="20"/>
                <w:szCs w:val="20"/>
              </w:rPr>
              <w:t>Товарные накладные, акты-приемки работ</w:t>
            </w:r>
          </w:p>
        </w:tc>
      </w:tr>
      <w:tr w:rsidR="0081688E" w:rsidRPr="003D65D0" w14:paraId="2A15BC14" w14:textId="77777777" w:rsidTr="00DC785B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5A95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D6BC9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CABF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  <w:r w:rsidRPr="0041440B">
              <w:rPr>
                <w:color w:val="000000"/>
                <w:sz w:val="20"/>
                <w:szCs w:val="20"/>
              </w:rPr>
              <w:t>.1</w:t>
            </w:r>
            <w:r>
              <w:rPr>
                <w:color w:val="000000"/>
                <w:sz w:val="20"/>
                <w:szCs w:val="20"/>
              </w:rPr>
              <w:t>1</w:t>
            </w:r>
            <w:r w:rsidRPr="0041440B">
              <w:rPr>
                <w:color w:val="000000"/>
                <w:sz w:val="20"/>
                <w:szCs w:val="20"/>
              </w:rPr>
              <w:t>.202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D7060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D10A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81688E" w:rsidRPr="003D65D0" w14:paraId="45404C82" w14:textId="77777777" w:rsidTr="00DC785B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DD0F1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7)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83481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623D16">
              <w:rPr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3023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FB15B9">
              <w:rPr>
                <w:color w:val="000000"/>
                <w:sz w:val="20"/>
                <w:szCs w:val="20"/>
              </w:rPr>
              <w:t>10.01.202</w:t>
            </w: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8F184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62041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623D16">
              <w:rPr>
                <w:color w:val="000000"/>
                <w:sz w:val="20"/>
                <w:szCs w:val="20"/>
              </w:rPr>
              <w:t>отчет</w:t>
            </w:r>
            <w:r w:rsidRPr="00623D16">
              <w:rPr>
                <w:sz w:val="20"/>
                <w:szCs w:val="20"/>
              </w:rPr>
              <w:t xml:space="preserve"> о расходовании субсидий</w:t>
            </w:r>
          </w:p>
        </w:tc>
      </w:tr>
      <w:tr w:rsidR="0081688E" w:rsidRPr="003D65D0" w14:paraId="1B4AD3C6" w14:textId="77777777" w:rsidTr="00DC785B">
        <w:trPr>
          <w:trHeight w:val="3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3EA7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1.14.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6F63A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Мероприятие: «Обеспечено финансирование системы персонифицированного финансирования дополнительного образования детей»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0F9D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DA717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3F9FEC1B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108»</w:t>
            </w:r>
          </w:p>
          <w:p w14:paraId="75319DF9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  <w:p w14:paraId="0B865551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  <w:p w14:paraId="3B83C1A5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  <w:p w14:paraId="48A899C7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МБУДО «ЦДТ»</w:t>
            </w:r>
          </w:p>
          <w:p w14:paraId="07204209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«С(К)ОШИ №111»</w:t>
            </w:r>
          </w:p>
          <w:p w14:paraId="7B92057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18"/>
                <w:szCs w:val="18"/>
              </w:rPr>
              <w:t>МБУ «Центр ППМСП»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8C14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30E2A823" w14:textId="77777777" w:rsidTr="00585754">
        <w:trPr>
          <w:trHeight w:val="43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B21C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1.14.1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AC63F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4569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BF5A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B734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1688E" w:rsidRPr="003D65D0" w14:paraId="655CF81A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5920C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B58DF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Предоставление отчета об исполнении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D300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10.07.2026</w:t>
            </w:r>
          </w:p>
          <w:p w14:paraId="0A48D5F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  <w:p w14:paraId="2746030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12.01.2027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F259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304D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об исполнении муниципального задания</w:t>
            </w:r>
          </w:p>
        </w:tc>
      </w:tr>
      <w:tr w:rsidR="0081688E" w:rsidRPr="003D65D0" w14:paraId="5D12D87D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6FB6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75EDB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Утверждение муниципального задания на оказание муниципальных услуг (выполнение работ) на очередной финансовый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ED97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A79C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DF02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Муниципальное задание</w:t>
            </w:r>
          </w:p>
        </w:tc>
      </w:tr>
      <w:tr w:rsidR="0081688E" w:rsidRPr="003D65D0" w14:paraId="0E0B66D4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0828D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3) 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2F254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 на очередной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76BE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2C87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177B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Соглашение о предоставлении субсидии муниципальному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бюджетному учреждению на финансовое обеспечение выполнения муниципального задания на оказание муниципальных услуг (выполнение работ)</w:t>
            </w:r>
          </w:p>
        </w:tc>
      </w:tr>
      <w:tr w:rsidR="0081688E" w:rsidRPr="003D65D0" w14:paraId="40CD625B" w14:textId="77777777" w:rsidTr="00DC785B">
        <w:trPr>
          <w:trHeight w:val="415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748C5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1.15.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8975C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Мероприятие: «Обеспечена деятельность муниципального опорного центра»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36F4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0BBE1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18"/>
                <w:szCs w:val="18"/>
              </w:rPr>
              <w:t>МБУДО «ЦДТ»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46C5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32767C9B" w14:textId="77777777" w:rsidTr="00DC785B">
        <w:trPr>
          <w:trHeight w:val="47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3169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1.15.1.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6C7BF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9ADE6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11D4A" w14:textId="77777777" w:rsidR="0081688E" w:rsidRPr="003D65D0" w:rsidRDefault="0081688E" w:rsidP="0081688E">
            <w:pPr>
              <w:ind w:right="-2"/>
              <w:jc w:val="center"/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43F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1688E" w:rsidRPr="003D65D0" w14:paraId="381DEA15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7208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782D4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Предоставление отчета об исполнении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2EA2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10.07.2026</w:t>
            </w:r>
          </w:p>
          <w:p w14:paraId="600E1D81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  <w:p w14:paraId="188ECC6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12.01.2027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3A25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8D706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об исполнении муниципального задания</w:t>
            </w:r>
          </w:p>
        </w:tc>
      </w:tr>
      <w:tr w:rsidR="0081688E" w:rsidRPr="003D65D0" w14:paraId="582DFB30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9E67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C58D4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Утверждение муниципального задания на оказание муниципальных услуг (выполнение работ) на очередной финансовый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8639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1F9B1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4C09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Муниципальное задание</w:t>
            </w:r>
          </w:p>
        </w:tc>
      </w:tr>
      <w:tr w:rsidR="0081688E" w:rsidRPr="003D65D0" w14:paraId="57933CE8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0A3B1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3) 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A260A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 на очередной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2467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7291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01E9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</w:t>
            </w:r>
          </w:p>
        </w:tc>
      </w:tr>
      <w:tr w:rsidR="0081688E" w:rsidRPr="003D65D0" w14:paraId="43631F94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94823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1.16.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58F4A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«Обновлено оборудование на пункте проведения экзаменов государственной итоговой аттестации по образовательным программам среднего общего образования»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6F30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677F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МБОУ «СОШ № 109»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04FD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626B4F11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F470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1.16.1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3F430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BB4D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BEE4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C328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1688E" w:rsidRPr="003D65D0" w14:paraId="084FEDAF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519D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1EB4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Сбор заявок от подведомственных бюджетных учреждений на получение средств целевых субсидий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FB1D0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15.07.2026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54AE9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7980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81688E" w:rsidRPr="003D65D0" w14:paraId="3AF5FE54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DFB6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2C4C3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между Управлением образования и подведомственными бюджетными учреждениями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3299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00511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F03E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81688E" w:rsidRPr="003D65D0" w14:paraId="6AE97B9A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AB09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53CB1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60FB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21.07.2026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6C3C3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1049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план закупок, размещенный в ЕИС</w:t>
            </w:r>
          </w:p>
        </w:tc>
      </w:tr>
      <w:tr w:rsidR="0081688E" w:rsidRPr="003D65D0" w14:paraId="19D99912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7BAFC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D08B9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47D5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27.07.2026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A6905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BD7F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81688E" w:rsidRPr="003D65D0" w14:paraId="4F73B95A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1F5B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B834E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Приемка, установка, наладка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938C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31.07.2026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40449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51DC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Товарные накладные, акты-приемки работ</w:t>
            </w:r>
          </w:p>
        </w:tc>
      </w:tr>
      <w:tr w:rsidR="0081688E" w:rsidRPr="003D65D0" w14:paraId="12801C50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A80B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9EB11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BB030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05.08.2026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2E013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B336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81688E" w:rsidRPr="003D65D0" w14:paraId="1DD73DC6" w14:textId="77777777" w:rsidTr="0081688E">
        <w:trPr>
          <w:trHeight w:val="563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CAE26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7)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BA1B8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7DAB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12.10.2026</w:t>
            </w:r>
          </w:p>
          <w:p w14:paraId="486DCA1C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10.01.2027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F8025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3DB7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 расходовании субсидий</w:t>
            </w:r>
          </w:p>
        </w:tc>
      </w:tr>
      <w:tr w:rsidR="0081688E" w:rsidRPr="003D65D0" w14:paraId="7786DEEE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98AB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1.19.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BEB72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«Выполнен текущий ремонт зданий и сооружений муниципальных учреждений»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4412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3DBEA" w14:textId="77777777" w:rsidR="0081688E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МБУДО «ЦДТ»</w:t>
            </w:r>
          </w:p>
          <w:p w14:paraId="2FD8980B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МБОУ «СОШ № 109»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B78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466D6FA3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33A5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1.19.1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1C20B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E00C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1AC63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F2BB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1688E" w:rsidRPr="003D65D0" w14:paraId="2CD9E655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09DB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FB66B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Сбор заявок от подведомственных бюджетных учреждений на получение средств целевых субсидий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61C95" w14:textId="77777777" w:rsidR="0081688E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10.07.2026</w:t>
            </w:r>
          </w:p>
          <w:p w14:paraId="3E9367A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12.10.2026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5940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BA5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81688E" w:rsidRPr="003D65D0" w14:paraId="5B04DD13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61F1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3E236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между Управлением образования и подведомственными бюджетными учреждениями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338A" w14:textId="77777777" w:rsidR="0081688E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14.07.2026</w:t>
            </w:r>
          </w:p>
          <w:p w14:paraId="4728342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15.10.2026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4F80E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D2D0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81688E" w:rsidRPr="003D65D0" w14:paraId="1DAC23A4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A20E06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3)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0DA24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D6861" w14:textId="77777777" w:rsidR="0081688E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15.07.2026</w:t>
            </w:r>
          </w:p>
          <w:p w14:paraId="645A07C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16.10.2026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98CD9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D511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план закупок, размещенный в ЕИС</w:t>
            </w:r>
          </w:p>
        </w:tc>
      </w:tr>
      <w:tr w:rsidR="0081688E" w:rsidRPr="003D65D0" w14:paraId="18E2DF95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006F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8415F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094EF" w14:textId="77777777" w:rsidR="0081688E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16.07.2026</w:t>
            </w:r>
          </w:p>
          <w:p w14:paraId="1A0E49E1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19.10.2026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4EC6E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F162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81688E" w:rsidRPr="003D65D0" w14:paraId="372A3B7E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8127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8067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Приемка оказанных услуг, выполненных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FBE17" w14:textId="77777777" w:rsidR="0081688E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28.09.2026</w:t>
            </w:r>
          </w:p>
          <w:p w14:paraId="17CC6DEC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31.10.2026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1AA10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5EB8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акты-приемки работ</w:t>
            </w:r>
          </w:p>
        </w:tc>
      </w:tr>
      <w:tr w:rsidR="0081688E" w:rsidRPr="003D65D0" w14:paraId="693EA7E8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391E3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A500C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Оплата выполненных работ, оказанных услуг по муниципальному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DAB2F" w14:textId="77777777" w:rsidR="0081688E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  <w:p w14:paraId="6DCD073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10.11.2026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A73FD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094F0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81688E" w:rsidRPr="003D65D0" w14:paraId="51FDC89A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BC5EA0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7)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6F6D2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78FD6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12.10.2026</w:t>
            </w:r>
          </w:p>
          <w:p w14:paraId="0D15CB6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10.01.2027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8ECE9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56CD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 расходовании субсидий</w:t>
            </w:r>
          </w:p>
        </w:tc>
      </w:tr>
      <w:tr w:rsidR="0081688E" w:rsidRPr="003D65D0" w14:paraId="5F4F18BA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59AE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1.22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388E6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Мероприятие: «Организована деятельность психолого-медико-педагогической комиссии города Трехгорного»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AD4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E7E50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sz w:val="18"/>
                <w:szCs w:val="18"/>
              </w:rPr>
              <w:t>МБУ «Центр ППМСП»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0ABE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64D62D98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47BAC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1.22.1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9691A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1C86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464D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CFD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1688E" w:rsidRPr="003D65D0" w14:paraId="7D7EECC4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0180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6AF65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Предоставление отчета об исполнении муниципального задания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369E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10.07.2026</w:t>
            </w:r>
          </w:p>
          <w:p w14:paraId="6D4326F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  <w:p w14:paraId="443C018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12.01.2027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4038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8C15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об исполнении муниципального задания</w:t>
            </w:r>
          </w:p>
        </w:tc>
      </w:tr>
      <w:tr w:rsidR="0081688E" w:rsidRPr="003D65D0" w14:paraId="465F1A89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E0F3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9AB89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Утверждение муниципального задания на оказание муниципальных услуг (выполнение работ) на очередной финансовый год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66D5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DF39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6657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Муниципальное задание</w:t>
            </w:r>
          </w:p>
        </w:tc>
      </w:tr>
      <w:tr w:rsidR="0081688E" w:rsidRPr="003D65D0" w14:paraId="1F537AAB" w14:textId="77777777" w:rsidTr="00DC785B">
        <w:trPr>
          <w:trHeight w:val="42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9DC3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3) </w:t>
            </w:r>
          </w:p>
        </w:tc>
        <w:tc>
          <w:tcPr>
            <w:tcW w:w="7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6A79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услуг (выполнение работ) на очередной финансовый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B6FC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25.12.2026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44F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E947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 xml:space="preserve">Соглашение о предоставлении субсидии муниципальному бюджетному учреждению на финансовое обеспечение выполнения муниципального задания на оказание муниципальных </w:t>
            </w:r>
            <w:r w:rsidRPr="003D65D0">
              <w:rPr>
                <w:color w:val="000000"/>
                <w:sz w:val="20"/>
                <w:szCs w:val="20"/>
              </w:rPr>
              <w:lastRenderedPageBreak/>
              <w:t>услуг (выполнение работ)</w:t>
            </w:r>
          </w:p>
        </w:tc>
      </w:tr>
      <w:tr w:rsidR="0081688E" w:rsidRPr="003D65D0" w14:paraId="480193B8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5C451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1.23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93B3A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Мероприятие: «Оплачены расходы по содержанию нежилого здания, не участвующего в образовательном процессе»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21E2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72CD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106»</w:t>
            </w:r>
          </w:p>
          <w:p w14:paraId="255CDCC5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109»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E312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40116A00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CC3C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1.23.1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04DAA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0439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E6AC6" w14:textId="77777777" w:rsidR="0081688E" w:rsidRPr="003D65D0" w:rsidRDefault="0081688E" w:rsidP="0081688E">
            <w:pPr>
              <w:ind w:right="-2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3034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6DFA9B06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1C461C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A8CAC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Сбор заявок от</w:t>
            </w:r>
            <w:r w:rsidRPr="003D65D0">
              <w:rPr>
                <w:sz w:val="20"/>
                <w:szCs w:val="20"/>
              </w:rPr>
              <w:t xml:space="preserve"> подведомственных бюджетных учреждений</w:t>
            </w:r>
            <w:r w:rsidRPr="003D65D0">
              <w:rPr>
                <w:color w:val="000000"/>
                <w:sz w:val="20"/>
                <w:szCs w:val="20"/>
              </w:rPr>
              <w:t xml:space="preserve"> на получение средств целевых субсидий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35690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C8F02" w14:textId="77777777" w:rsidR="0081688E" w:rsidRPr="003D65D0" w:rsidRDefault="0081688E" w:rsidP="0081688E">
            <w:pPr>
              <w:pStyle w:val="17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6F826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81688E" w:rsidRPr="003D65D0" w14:paraId="4EBD1156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1A317C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94914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Заключение Соглашения между Управлением образования и</w:t>
            </w:r>
            <w:r w:rsidRPr="003D65D0">
              <w:rPr>
                <w:sz w:val="20"/>
                <w:szCs w:val="20"/>
              </w:rPr>
              <w:t xml:space="preserve"> подведомственными бюджетными учреждениями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52E5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0F5DC" w14:textId="77777777" w:rsidR="0081688E" w:rsidRPr="003D65D0" w:rsidRDefault="0081688E" w:rsidP="0081688E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4F9B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81688E" w:rsidRPr="003D65D0" w14:paraId="4F1BA492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4EF5F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004BD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29CF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0640" w14:textId="77777777" w:rsidR="0081688E" w:rsidRPr="003D65D0" w:rsidRDefault="0081688E" w:rsidP="0081688E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A08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план закупок, размещенный в ЕИС</w:t>
            </w:r>
          </w:p>
        </w:tc>
      </w:tr>
      <w:tr w:rsidR="0081688E" w:rsidRPr="003D65D0" w14:paraId="556AE313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54CD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242E6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6D90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12.01.2026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0F877" w14:textId="77777777" w:rsidR="0081688E" w:rsidRPr="003D65D0" w:rsidRDefault="0081688E" w:rsidP="0081688E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8CE30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81688E" w:rsidRPr="003D65D0" w14:paraId="215BAA31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62F5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3C600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Приемка поставленных товаров, выполненных работ, оказанных услуг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F9ED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30.12.2026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E0704" w14:textId="77777777" w:rsidR="0081688E" w:rsidRPr="003D65D0" w:rsidRDefault="0081688E" w:rsidP="0081688E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029A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Товарные накладные, акты-приемки работ</w:t>
            </w:r>
          </w:p>
        </w:tc>
      </w:tr>
      <w:tr w:rsidR="0081688E" w:rsidRPr="003D65D0" w14:paraId="3E16C958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CD33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F0440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2D1FC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30.12.2026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E7602" w14:textId="77777777" w:rsidR="0081688E" w:rsidRPr="003D65D0" w:rsidRDefault="0081688E" w:rsidP="0081688E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1ECD0" w14:textId="77777777" w:rsidR="0081688E" w:rsidRPr="003D65D0" w:rsidRDefault="0081688E" w:rsidP="0081688E">
            <w:pPr>
              <w:jc w:val="center"/>
              <w:rPr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81688E" w:rsidRPr="003D65D0" w14:paraId="2D606DBC" w14:textId="77777777" w:rsidTr="00DC785B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7106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7)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C4A27" w14:textId="77777777" w:rsidR="0081688E" w:rsidRPr="003D65D0" w:rsidRDefault="0081688E" w:rsidP="0081688E">
            <w:pPr>
              <w:rPr>
                <w:color w:val="000000"/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5B01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12.04.2026</w:t>
            </w:r>
          </w:p>
          <w:p w14:paraId="3FB1D1E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12.07.2026</w:t>
            </w:r>
          </w:p>
          <w:p w14:paraId="23CE598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12.10.2026</w:t>
            </w:r>
          </w:p>
          <w:p w14:paraId="3E4D0B8C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10.01.2027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D799" w14:textId="77777777" w:rsidR="0081688E" w:rsidRPr="003D65D0" w:rsidRDefault="0081688E" w:rsidP="0081688E">
            <w:pPr>
              <w:ind w:right="-2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BC4F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</w:t>
            </w:r>
            <w:r w:rsidRPr="003D65D0">
              <w:rPr>
                <w:sz w:val="20"/>
                <w:szCs w:val="20"/>
              </w:rPr>
              <w:t xml:space="preserve"> о расходовании субсидий</w:t>
            </w:r>
          </w:p>
        </w:tc>
      </w:tr>
      <w:tr w:rsidR="0081688E" w:rsidRPr="003D65D0" w14:paraId="476EE064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E80B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1.24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CC7E5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Мероприятие: «Обновлено оборудование на пункте проведения экзаменов государственной итоговой аттестации по образовательным программам основного общего образования»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D66B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B7CF6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110»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BF76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5CF6C5AC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343F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1.24.1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2C980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8EF8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987BF" w14:textId="77777777" w:rsidR="0081688E" w:rsidRPr="003D65D0" w:rsidRDefault="0081688E" w:rsidP="0081688E">
            <w:pPr>
              <w:pStyle w:val="17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9A0B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34661746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A3EB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597AC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Сбор заявок от подведомственных бюджетных учреждений на получение средств целевых субсидий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8987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15.07.2026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3585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807F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81688E" w:rsidRPr="003D65D0" w14:paraId="03B736AA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7A70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FA624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Заключение Соглашения между Управлением образования и подведомственными бюджетными учреждениями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56A7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20.07.2026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A089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6AD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81688E" w:rsidRPr="003D65D0" w14:paraId="51C49AA7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8BD9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E6602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22E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21.07.2026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30EDE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E418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план закупок, размещенный в ЕИС</w:t>
            </w:r>
          </w:p>
        </w:tc>
      </w:tr>
      <w:tr w:rsidR="0081688E" w:rsidRPr="003D65D0" w14:paraId="7325A7A2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DE4DC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1D736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263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27.07.2026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989B0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40021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81688E" w:rsidRPr="003D65D0" w14:paraId="43BE7CB7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CF42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F5136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Приемка поставленных товаров, выполненных работ, оказанных услуг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64AD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31.07.2026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821572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D6CA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Товарные накладные, акты-приемки работ</w:t>
            </w:r>
          </w:p>
        </w:tc>
      </w:tr>
      <w:tr w:rsidR="0081688E" w:rsidRPr="003D65D0" w14:paraId="78E48F1F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352D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6)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1005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96ADA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05.08.2026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521A3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8280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81688E" w:rsidRPr="003D65D0" w14:paraId="4AF828C5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539EC1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7)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E541D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DBC11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12.10.2026</w:t>
            </w:r>
          </w:p>
          <w:p w14:paraId="2754C8B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10.01.2027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50DF0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  <w:p w14:paraId="29149AE3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6C31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 расходовании субсидий</w:t>
            </w:r>
          </w:p>
        </w:tc>
      </w:tr>
      <w:tr w:rsidR="0081688E" w:rsidRPr="003D65D0" w14:paraId="57807356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0E35C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1.25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F1970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Мероприятие: «Разработана проектно-сметная документация на строительство, реконструкцию, капитальный ремонт объектов недвижимого имущества»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FAF6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A15AE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  <w:r w:rsidRPr="003D65D0">
              <w:rPr>
                <w:color w:val="000000"/>
                <w:sz w:val="18"/>
                <w:szCs w:val="18"/>
              </w:rPr>
              <w:t>МБОУ «СОШ № 112»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EA4A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12BE76A8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5990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1.25.1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DC718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Контрольные точки: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B93E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5B086" w14:textId="77777777" w:rsidR="0081688E" w:rsidRPr="003D65D0" w:rsidRDefault="0081688E" w:rsidP="0081688E">
            <w:pPr>
              <w:pStyle w:val="17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1F9F1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1688E" w:rsidRPr="003D65D0" w14:paraId="04D21D11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AD84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82668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Сбор заявок от подведомственных бюджетных учреждений на получение средств целевых субсидий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66555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A49F7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6BA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Заявка на получение средств целевых субсидий</w:t>
            </w:r>
          </w:p>
        </w:tc>
      </w:tr>
      <w:tr w:rsidR="0081688E" w:rsidRPr="003D65D0" w14:paraId="1ED00D15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B1C84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D20FD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Заключение Соглашения между Управлением образования и подведомственными бюджетными учреждениями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7518B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14.07.2026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00DDA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01B32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Соглашение</w:t>
            </w:r>
          </w:p>
        </w:tc>
      </w:tr>
      <w:tr w:rsidR="0081688E" w:rsidRPr="003D65D0" w14:paraId="0350F1E8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928FC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3)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2CB7D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Закупка включена в план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56076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15.07.2026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277D8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C5F4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план закупок, размещенный в ЕИС</w:t>
            </w:r>
          </w:p>
        </w:tc>
      </w:tr>
      <w:tr w:rsidR="0081688E" w:rsidRPr="003D65D0" w14:paraId="00D5E349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5CF81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4)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68E02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Заключение контрактов (договоров, соглашений) по итогам проведения процедур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2B2AE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16.07.2026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D696A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20E28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Договор (контракт)</w:t>
            </w:r>
          </w:p>
        </w:tc>
      </w:tr>
      <w:tr w:rsidR="0081688E" w:rsidRPr="003D65D0" w14:paraId="78DF5674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7D175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5)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4A0A5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Приемка поставленных товаров, выполненных работ, оказанных услуг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3C8F4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28.09.2026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0DCC1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C716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Товарные накладные, акты-приемки работ</w:t>
            </w:r>
          </w:p>
        </w:tc>
      </w:tr>
      <w:tr w:rsidR="0081688E" w:rsidRPr="003D65D0" w14:paraId="30B4956B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049A9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lastRenderedPageBreak/>
              <w:t>6)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ACBBF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>Оплата поставленных товаров, выполненных работ, оказанных услуг по муниципальному контракту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75021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10.10.2026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9D17C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67789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платежное поручение</w:t>
            </w:r>
          </w:p>
        </w:tc>
      </w:tr>
      <w:tr w:rsidR="0081688E" w:rsidRPr="003D65D0" w14:paraId="393451A9" w14:textId="77777777" w:rsidTr="000A546E">
        <w:trPr>
          <w:trHeight w:val="559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4EAC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7)</w:t>
            </w:r>
          </w:p>
        </w:tc>
        <w:tc>
          <w:tcPr>
            <w:tcW w:w="7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EF9DA" w14:textId="77777777" w:rsidR="0081688E" w:rsidRPr="003D65D0" w:rsidRDefault="0081688E" w:rsidP="0081688E">
            <w:pPr>
              <w:rPr>
                <w:sz w:val="20"/>
                <w:szCs w:val="20"/>
              </w:rPr>
            </w:pPr>
            <w:r w:rsidRPr="003D65D0">
              <w:rPr>
                <w:sz w:val="20"/>
                <w:szCs w:val="20"/>
              </w:rPr>
              <w:t xml:space="preserve">Предоставление отчета о расходовании субсидий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4172F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12.10.2026</w:t>
            </w:r>
          </w:p>
          <w:p w14:paraId="13FA2AA3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10.01.2027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26A68" w14:textId="77777777" w:rsidR="0081688E" w:rsidRPr="003D65D0" w:rsidRDefault="0081688E" w:rsidP="0081688E">
            <w:pPr>
              <w:pStyle w:val="17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04A7" w14:textId="77777777" w:rsidR="0081688E" w:rsidRPr="003D65D0" w:rsidRDefault="0081688E" w:rsidP="0081688E">
            <w:pPr>
              <w:jc w:val="center"/>
              <w:rPr>
                <w:color w:val="000000"/>
                <w:sz w:val="20"/>
                <w:szCs w:val="20"/>
              </w:rPr>
            </w:pPr>
            <w:r w:rsidRPr="003D65D0">
              <w:rPr>
                <w:color w:val="000000"/>
                <w:sz w:val="20"/>
                <w:szCs w:val="20"/>
              </w:rPr>
              <w:t>отчет о расходовании субсидий</w:t>
            </w:r>
          </w:p>
        </w:tc>
      </w:tr>
    </w:tbl>
    <w:p w14:paraId="272D95D1" w14:textId="77777777" w:rsidR="00A54D76" w:rsidRPr="003D65D0" w:rsidRDefault="00A54D76" w:rsidP="00A54D76">
      <w:pPr>
        <w:ind w:firstLine="5670"/>
        <w:jc w:val="center"/>
        <w:rPr>
          <w:bCs/>
        </w:rPr>
      </w:pPr>
    </w:p>
    <w:p w14:paraId="1AD9291A" w14:textId="77777777" w:rsidR="00A91C45" w:rsidRPr="003D65D0" w:rsidRDefault="00A91C45" w:rsidP="00A54D76">
      <w:pPr>
        <w:ind w:firstLine="5670"/>
        <w:jc w:val="center"/>
        <w:rPr>
          <w:bCs/>
        </w:rPr>
      </w:pPr>
    </w:p>
    <w:p w14:paraId="676DA2CF" w14:textId="77777777" w:rsidR="00A91C45" w:rsidRPr="003D65D0" w:rsidRDefault="00A91C45" w:rsidP="00A54D76">
      <w:pPr>
        <w:ind w:firstLine="5670"/>
        <w:jc w:val="center"/>
        <w:rPr>
          <w:bCs/>
        </w:rPr>
        <w:sectPr w:rsidR="00A91C45" w:rsidRPr="003D65D0" w:rsidSect="00D06A64">
          <w:pgSz w:w="16838" w:h="11906" w:orient="landscape" w:code="9"/>
          <w:pgMar w:top="1701" w:right="1134" w:bottom="851" w:left="1134" w:header="720" w:footer="720" w:gutter="0"/>
          <w:pgNumType w:start="2"/>
          <w:cols w:space="720"/>
          <w:titlePg/>
          <w:docGrid w:linePitch="326"/>
        </w:sectPr>
      </w:pPr>
    </w:p>
    <w:p w14:paraId="76F6A079" w14:textId="77777777" w:rsidR="003D2F36" w:rsidRDefault="003D2F36" w:rsidP="003D2F36">
      <w:pPr>
        <w:ind w:firstLine="5670"/>
        <w:jc w:val="center"/>
        <w:rPr>
          <w:bCs/>
        </w:rPr>
      </w:pPr>
    </w:p>
    <w:sectPr w:rsidR="003D2F36" w:rsidSect="00764828">
      <w:headerReference w:type="default" r:id="rId11"/>
      <w:headerReference w:type="first" r:id="rId12"/>
      <w:pgSz w:w="11906" w:h="16838" w:code="9"/>
      <w:pgMar w:top="1134" w:right="851" w:bottom="113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54C1F" w14:textId="77777777" w:rsidR="000F0D7F" w:rsidRDefault="000F0D7F">
      <w:r>
        <w:separator/>
      </w:r>
    </w:p>
  </w:endnote>
  <w:endnote w:type="continuationSeparator" w:id="0">
    <w:p w14:paraId="3479CDAD" w14:textId="77777777" w:rsidR="000F0D7F" w:rsidRDefault="000F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D381C" w14:textId="77777777" w:rsidR="000F0D7F" w:rsidRDefault="000F0D7F">
      <w:r>
        <w:separator/>
      </w:r>
    </w:p>
  </w:footnote>
  <w:footnote w:type="continuationSeparator" w:id="0">
    <w:p w14:paraId="5B548FA8" w14:textId="77777777" w:rsidR="000F0D7F" w:rsidRDefault="000F0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25094569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05CCEFF3" w14:textId="77777777" w:rsidR="003D65D0" w:rsidRPr="003D65D0" w:rsidRDefault="00164E22">
        <w:pPr>
          <w:pStyle w:val="a3"/>
          <w:jc w:val="center"/>
          <w:rPr>
            <w:sz w:val="20"/>
            <w:szCs w:val="20"/>
          </w:rPr>
        </w:pPr>
        <w:r w:rsidRPr="003D65D0">
          <w:rPr>
            <w:sz w:val="20"/>
            <w:szCs w:val="20"/>
          </w:rPr>
          <w:fldChar w:fldCharType="begin"/>
        </w:r>
        <w:r w:rsidR="003D65D0" w:rsidRPr="003D65D0">
          <w:rPr>
            <w:sz w:val="20"/>
            <w:szCs w:val="20"/>
          </w:rPr>
          <w:instrText>PAGE   \* MERGEFORMAT</w:instrText>
        </w:r>
        <w:r w:rsidRPr="003D65D0">
          <w:rPr>
            <w:sz w:val="20"/>
            <w:szCs w:val="20"/>
          </w:rPr>
          <w:fldChar w:fldCharType="separate"/>
        </w:r>
        <w:r w:rsidR="003129B0">
          <w:rPr>
            <w:noProof/>
            <w:sz w:val="20"/>
            <w:szCs w:val="20"/>
          </w:rPr>
          <w:t>7</w:t>
        </w:r>
        <w:r w:rsidRPr="003D65D0">
          <w:rPr>
            <w:sz w:val="20"/>
            <w:szCs w:val="20"/>
          </w:rPr>
          <w:fldChar w:fldCharType="end"/>
        </w:r>
      </w:p>
    </w:sdtContent>
  </w:sdt>
  <w:p w14:paraId="221DF15B" w14:textId="77777777" w:rsidR="003D65D0" w:rsidRDefault="003D65D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1176225"/>
      <w:docPartObj>
        <w:docPartGallery w:val="Page Numbers (Top of Page)"/>
        <w:docPartUnique/>
      </w:docPartObj>
    </w:sdtPr>
    <w:sdtEndPr/>
    <w:sdtContent>
      <w:p w14:paraId="7025E6A8" w14:textId="4611F475" w:rsidR="00D06A64" w:rsidRDefault="00D06A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67815F" w14:textId="77777777" w:rsidR="00D06A64" w:rsidRDefault="00D06A6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4292643"/>
      <w:docPartObj>
        <w:docPartGallery w:val="Page Numbers (Top of Page)"/>
        <w:docPartUnique/>
      </w:docPartObj>
    </w:sdtPr>
    <w:sdtEndPr/>
    <w:sdtContent>
      <w:p w14:paraId="1147608A" w14:textId="77777777" w:rsidR="004713BB" w:rsidRDefault="00164E22">
        <w:pPr>
          <w:pStyle w:val="a3"/>
          <w:jc w:val="center"/>
        </w:pPr>
        <w:r>
          <w:fldChar w:fldCharType="begin"/>
        </w:r>
        <w:r w:rsidR="004713BB">
          <w:instrText>PAGE   \* MERGEFORMAT</w:instrText>
        </w:r>
        <w:r>
          <w:fldChar w:fldCharType="separate"/>
        </w:r>
        <w:r w:rsidR="00440312">
          <w:rPr>
            <w:noProof/>
          </w:rPr>
          <w:t>19</w:t>
        </w:r>
        <w:r>
          <w:fldChar w:fldCharType="end"/>
        </w:r>
      </w:p>
    </w:sdtContent>
  </w:sdt>
  <w:p w14:paraId="7A4F3910" w14:textId="77777777" w:rsidR="004713BB" w:rsidRDefault="004713BB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814D3" w14:textId="77777777" w:rsidR="004713BB" w:rsidRDefault="004713BB">
    <w:pPr>
      <w:pStyle w:val="a3"/>
      <w:jc w:val="center"/>
    </w:pPr>
  </w:p>
  <w:p w14:paraId="1093AC89" w14:textId="77777777" w:rsidR="004713BB" w:rsidRDefault="004713B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425"/>
        </w:tabs>
      </w:pPr>
    </w:lvl>
    <w:lvl w:ilvl="1">
      <w:start w:val="9600"/>
      <w:numFmt w:val="bullet"/>
      <w:lvlText w:val="-"/>
      <w:lvlJc w:val="left"/>
      <w:pPr>
        <w:tabs>
          <w:tab w:val="num" w:pos="1145"/>
        </w:tabs>
      </w:pPr>
      <w:rPr>
        <w:rFonts w:ascii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865"/>
        </w:tabs>
      </w:pPr>
    </w:lvl>
    <w:lvl w:ilvl="3">
      <w:start w:val="1"/>
      <w:numFmt w:val="decimal"/>
      <w:lvlText w:val="%4."/>
      <w:lvlJc w:val="left"/>
      <w:pPr>
        <w:tabs>
          <w:tab w:val="num" w:pos="3579"/>
        </w:tabs>
      </w:pPr>
    </w:lvl>
    <w:lvl w:ilvl="4">
      <w:start w:val="1"/>
      <w:numFmt w:val="lowerLetter"/>
      <w:lvlText w:val="%5."/>
      <w:lvlJc w:val="left"/>
      <w:pPr>
        <w:tabs>
          <w:tab w:val="num" w:pos="3305"/>
        </w:tabs>
      </w:pPr>
    </w:lvl>
    <w:lvl w:ilvl="5">
      <w:start w:val="1"/>
      <w:numFmt w:val="lowerRoman"/>
      <w:lvlText w:val="%6."/>
      <w:lvlJc w:val="right"/>
      <w:pPr>
        <w:tabs>
          <w:tab w:val="num" w:pos="4025"/>
        </w:tabs>
      </w:pPr>
    </w:lvl>
    <w:lvl w:ilvl="6">
      <w:start w:val="1"/>
      <w:numFmt w:val="decimal"/>
      <w:lvlText w:val="%7."/>
      <w:lvlJc w:val="left"/>
      <w:pPr>
        <w:tabs>
          <w:tab w:val="num" w:pos="4745"/>
        </w:tabs>
      </w:pPr>
    </w:lvl>
    <w:lvl w:ilvl="7">
      <w:start w:val="1"/>
      <w:numFmt w:val="lowerLetter"/>
      <w:lvlText w:val="%8."/>
      <w:lvlJc w:val="left"/>
      <w:pPr>
        <w:tabs>
          <w:tab w:val="num" w:pos="5465"/>
        </w:tabs>
      </w:pPr>
    </w:lvl>
    <w:lvl w:ilvl="8">
      <w:start w:val="1"/>
      <w:numFmt w:val="lowerRoman"/>
      <w:lvlText w:val="%9."/>
      <w:lvlJc w:val="right"/>
      <w:pPr>
        <w:tabs>
          <w:tab w:val="num" w:pos="6185"/>
        </w:tabs>
      </w:pPr>
    </w:lvl>
  </w:abstractNum>
  <w:abstractNum w:abstractNumId="1" w15:restartNumberingAfterBreak="0">
    <w:nsid w:val="115B01BB"/>
    <w:multiLevelType w:val="hybridMultilevel"/>
    <w:tmpl w:val="2862B0D0"/>
    <w:lvl w:ilvl="0" w:tplc="E606F296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860A46"/>
    <w:multiLevelType w:val="hybridMultilevel"/>
    <w:tmpl w:val="FCCCC8C2"/>
    <w:lvl w:ilvl="0" w:tplc="AFFE5750">
      <w:start w:val="1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96555"/>
    <w:multiLevelType w:val="hybridMultilevel"/>
    <w:tmpl w:val="60D4FA82"/>
    <w:lvl w:ilvl="0" w:tplc="BF6659C4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9627B"/>
    <w:multiLevelType w:val="hybridMultilevel"/>
    <w:tmpl w:val="C7488D46"/>
    <w:lvl w:ilvl="0" w:tplc="4F26E3A8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D964F0"/>
    <w:multiLevelType w:val="hybridMultilevel"/>
    <w:tmpl w:val="91DC5356"/>
    <w:lvl w:ilvl="0" w:tplc="6428C1F6">
      <w:start w:val="1"/>
      <w:numFmt w:val="decimal"/>
      <w:suff w:val="space"/>
      <w:lvlText w:val="%1)"/>
      <w:lvlJc w:val="left"/>
      <w:pPr>
        <w:ind w:left="3751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6" w15:restartNumberingAfterBreak="0">
    <w:nsid w:val="378061C0"/>
    <w:multiLevelType w:val="multilevel"/>
    <w:tmpl w:val="95F2DD4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72" w:hanging="720"/>
      </w:pPr>
      <w:rPr>
        <w:rFonts w:hint="default"/>
        <w:strike/>
        <w:color w:val="FF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E2E1BF2"/>
    <w:multiLevelType w:val="hybridMultilevel"/>
    <w:tmpl w:val="6E1E0352"/>
    <w:lvl w:ilvl="0" w:tplc="5FB65A08">
      <w:start w:val="1"/>
      <w:numFmt w:val="bullet"/>
      <w:suff w:val="space"/>
      <w:lvlText w:val="-"/>
      <w:lvlJc w:val="left"/>
      <w:pPr>
        <w:ind w:left="37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022295E"/>
    <w:multiLevelType w:val="hybridMultilevel"/>
    <w:tmpl w:val="2EA4C4DE"/>
    <w:lvl w:ilvl="0" w:tplc="F624517A">
      <w:start w:val="5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9" w15:restartNumberingAfterBreak="0">
    <w:nsid w:val="439560D4"/>
    <w:multiLevelType w:val="hybridMultilevel"/>
    <w:tmpl w:val="A992B28C"/>
    <w:lvl w:ilvl="0" w:tplc="D2161004">
      <w:start w:val="56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B2FB9"/>
    <w:multiLevelType w:val="multilevel"/>
    <w:tmpl w:val="8CC293D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361" w:hanging="651"/>
      </w:pPr>
      <w:rPr>
        <w:rFonts w:hint="default"/>
        <w:b w:val="0"/>
        <w:bCs/>
        <w:strike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4B4B4C75"/>
    <w:multiLevelType w:val="hybridMultilevel"/>
    <w:tmpl w:val="F2566FD0"/>
    <w:lvl w:ilvl="0" w:tplc="F2AA201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459B8"/>
    <w:multiLevelType w:val="hybridMultilevel"/>
    <w:tmpl w:val="CB1471FE"/>
    <w:lvl w:ilvl="0" w:tplc="98568CDE">
      <w:start w:val="17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03D01"/>
    <w:multiLevelType w:val="hybridMultilevel"/>
    <w:tmpl w:val="FB4050BE"/>
    <w:lvl w:ilvl="0" w:tplc="5CACA470">
      <w:start w:val="1"/>
      <w:numFmt w:val="bullet"/>
      <w:suff w:val="space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3"/>
  </w:num>
  <w:num w:numId="4">
    <w:abstractNumId w:val="13"/>
  </w:num>
  <w:num w:numId="5">
    <w:abstractNumId w:val="4"/>
  </w:num>
  <w:num w:numId="6">
    <w:abstractNumId w:val="1"/>
  </w:num>
  <w:num w:numId="7">
    <w:abstractNumId w:val="7"/>
  </w:num>
  <w:num w:numId="8">
    <w:abstractNumId w:val="9"/>
  </w:num>
  <w:num w:numId="9">
    <w:abstractNumId w:val="2"/>
  </w:num>
  <w:num w:numId="10">
    <w:abstractNumId w:val="12"/>
  </w:num>
  <w:num w:numId="11">
    <w:abstractNumId w:val="6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E5"/>
    <w:rsid w:val="0000354F"/>
    <w:rsid w:val="0000727B"/>
    <w:rsid w:val="000102B8"/>
    <w:rsid w:val="00010B7A"/>
    <w:rsid w:val="00014293"/>
    <w:rsid w:val="00015CA4"/>
    <w:rsid w:val="00016EF5"/>
    <w:rsid w:val="00023E7C"/>
    <w:rsid w:val="00025E19"/>
    <w:rsid w:val="000265D7"/>
    <w:rsid w:val="0002761C"/>
    <w:rsid w:val="0003207A"/>
    <w:rsid w:val="000347FC"/>
    <w:rsid w:val="00035422"/>
    <w:rsid w:val="00040724"/>
    <w:rsid w:val="00040992"/>
    <w:rsid w:val="000417FF"/>
    <w:rsid w:val="00041D69"/>
    <w:rsid w:val="00042841"/>
    <w:rsid w:val="000446B8"/>
    <w:rsid w:val="00044A95"/>
    <w:rsid w:val="000509B7"/>
    <w:rsid w:val="0005189C"/>
    <w:rsid w:val="00052908"/>
    <w:rsid w:val="00054496"/>
    <w:rsid w:val="00054858"/>
    <w:rsid w:val="000566AB"/>
    <w:rsid w:val="000572D3"/>
    <w:rsid w:val="00057BAD"/>
    <w:rsid w:val="00057CC0"/>
    <w:rsid w:val="00060064"/>
    <w:rsid w:val="00061E96"/>
    <w:rsid w:val="000628D5"/>
    <w:rsid w:val="000638E5"/>
    <w:rsid w:val="000669D3"/>
    <w:rsid w:val="000678E8"/>
    <w:rsid w:val="00067BC6"/>
    <w:rsid w:val="00073FF9"/>
    <w:rsid w:val="00075A2C"/>
    <w:rsid w:val="000763B8"/>
    <w:rsid w:val="0007711E"/>
    <w:rsid w:val="00083DAF"/>
    <w:rsid w:val="000856FB"/>
    <w:rsid w:val="00087FE1"/>
    <w:rsid w:val="00090F18"/>
    <w:rsid w:val="00092E11"/>
    <w:rsid w:val="00093E91"/>
    <w:rsid w:val="00094410"/>
    <w:rsid w:val="00095D90"/>
    <w:rsid w:val="00095E03"/>
    <w:rsid w:val="000A0395"/>
    <w:rsid w:val="000A05E6"/>
    <w:rsid w:val="000A1620"/>
    <w:rsid w:val="000A312F"/>
    <w:rsid w:val="000A3E02"/>
    <w:rsid w:val="000A3E8F"/>
    <w:rsid w:val="000A546E"/>
    <w:rsid w:val="000A702E"/>
    <w:rsid w:val="000B0066"/>
    <w:rsid w:val="000B20F6"/>
    <w:rsid w:val="000B255D"/>
    <w:rsid w:val="000C00B7"/>
    <w:rsid w:val="000C092E"/>
    <w:rsid w:val="000C0C63"/>
    <w:rsid w:val="000C0CC5"/>
    <w:rsid w:val="000C0F5B"/>
    <w:rsid w:val="000C1F9E"/>
    <w:rsid w:val="000C26BA"/>
    <w:rsid w:val="000C60B2"/>
    <w:rsid w:val="000C68F2"/>
    <w:rsid w:val="000C6E83"/>
    <w:rsid w:val="000D09B0"/>
    <w:rsid w:val="000D0E61"/>
    <w:rsid w:val="000D5B3D"/>
    <w:rsid w:val="000D6B93"/>
    <w:rsid w:val="000D79C7"/>
    <w:rsid w:val="000D7E08"/>
    <w:rsid w:val="000D7F0A"/>
    <w:rsid w:val="000E30C6"/>
    <w:rsid w:val="000E494E"/>
    <w:rsid w:val="000E4B6E"/>
    <w:rsid w:val="000F0CBD"/>
    <w:rsid w:val="000F0D7F"/>
    <w:rsid w:val="000F1A82"/>
    <w:rsid w:val="000F227E"/>
    <w:rsid w:val="000F2B43"/>
    <w:rsid w:val="000F458D"/>
    <w:rsid w:val="000F72B3"/>
    <w:rsid w:val="000F77DA"/>
    <w:rsid w:val="000F7F07"/>
    <w:rsid w:val="00100BC2"/>
    <w:rsid w:val="00102634"/>
    <w:rsid w:val="0010590F"/>
    <w:rsid w:val="001060FD"/>
    <w:rsid w:val="001065DA"/>
    <w:rsid w:val="00106B8C"/>
    <w:rsid w:val="00113264"/>
    <w:rsid w:val="00114C40"/>
    <w:rsid w:val="00115669"/>
    <w:rsid w:val="00115C31"/>
    <w:rsid w:val="001205F5"/>
    <w:rsid w:val="00124563"/>
    <w:rsid w:val="00127C17"/>
    <w:rsid w:val="00131BB3"/>
    <w:rsid w:val="00132DCF"/>
    <w:rsid w:val="001360B2"/>
    <w:rsid w:val="00136225"/>
    <w:rsid w:val="00136B7F"/>
    <w:rsid w:val="001404E9"/>
    <w:rsid w:val="001405C0"/>
    <w:rsid w:val="0014264A"/>
    <w:rsid w:val="001426C0"/>
    <w:rsid w:val="00146537"/>
    <w:rsid w:val="00160474"/>
    <w:rsid w:val="00160AB0"/>
    <w:rsid w:val="00160ED0"/>
    <w:rsid w:val="001634CF"/>
    <w:rsid w:val="00164DF9"/>
    <w:rsid w:val="00164E22"/>
    <w:rsid w:val="00165892"/>
    <w:rsid w:val="0016714D"/>
    <w:rsid w:val="00167B84"/>
    <w:rsid w:val="00170D73"/>
    <w:rsid w:val="00171820"/>
    <w:rsid w:val="00172AA1"/>
    <w:rsid w:val="00174342"/>
    <w:rsid w:val="0017518A"/>
    <w:rsid w:val="00175727"/>
    <w:rsid w:val="00175839"/>
    <w:rsid w:val="001760E0"/>
    <w:rsid w:val="0017649E"/>
    <w:rsid w:val="001765B9"/>
    <w:rsid w:val="00180A9D"/>
    <w:rsid w:val="00180AD1"/>
    <w:rsid w:val="00181254"/>
    <w:rsid w:val="00186ACF"/>
    <w:rsid w:val="0019216A"/>
    <w:rsid w:val="00195674"/>
    <w:rsid w:val="001A388E"/>
    <w:rsid w:val="001A3F78"/>
    <w:rsid w:val="001A4006"/>
    <w:rsid w:val="001A62E3"/>
    <w:rsid w:val="001A7677"/>
    <w:rsid w:val="001B010A"/>
    <w:rsid w:val="001B0201"/>
    <w:rsid w:val="001B4E91"/>
    <w:rsid w:val="001B7703"/>
    <w:rsid w:val="001B7BC8"/>
    <w:rsid w:val="001C1484"/>
    <w:rsid w:val="001C169B"/>
    <w:rsid w:val="001C1704"/>
    <w:rsid w:val="001C192B"/>
    <w:rsid w:val="001C43B1"/>
    <w:rsid w:val="001C4AFD"/>
    <w:rsid w:val="001C5242"/>
    <w:rsid w:val="001D01B5"/>
    <w:rsid w:val="001D2C86"/>
    <w:rsid w:val="001D46E5"/>
    <w:rsid w:val="001D778B"/>
    <w:rsid w:val="001E0495"/>
    <w:rsid w:val="001E1228"/>
    <w:rsid w:val="001E1344"/>
    <w:rsid w:val="001E37AF"/>
    <w:rsid w:val="001E5112"/>
    <w:rsid w:val="001E577C"/>
    <w:rsid w:val="001E68C5"/>
    <w:rsid w:val="001E6AE6"/>
    <w:rsid w:val="001F1553"/>
    <w:rsid w:val="001F17EF"/>
    <w:rsid w:val="001F2672"/>
    <w:rsid w:val="001F3BBB"/>
    <w:rsid w:val="001F453D"/>
    <w:rsid w:val="001F58E9"/>
    <w:rsid w:val="001F5E2E"/>
    <w:rsid w:val="001F6B92"/>
    <w:rsid w:val="00201A08"/>
    <w:rsid w:val="00204C88"/>
    <w:rsid w:val="00205214"/>
    <w:rsid w:val="002053FF"/>
    <w:rsid w:val="0020577A"/>
    <w:rsid w:val="00205817"/>
    <w:rsid w:val="002074BD"/>
    <w:rsid w:val="00207647"/>
    <w:rsid w:val="00211AFB"/>
    <w:rsid w:val="00211DED"/>
    <w:rsid w:val="00211FCF"/>
    <w:rsid w:val="00213F90"/>
    <w:rsid w:val="00214ABE"/>
    <w:rsid w:val="00214E2B"/>
    <w:rsid w:val="00216C27"/>
    <w:rsid w:val="00220305"/>
    <w:rsid w:val="00222539"/>
    <w:rsid w:val="00222744"/>
    <w:rsid w:val="00222FE8"/>
    <w:rsid w:val="0022618E"/>
    <w:rsid w:val="002267F9"/>
    <w:rsid w:val="00226B2E"/>
    <w:rsid w:val="0022704E"/>
    <w:rsid w:val="0023091C"/>
    <w:rsid w:val="002311A6"/>
    <w:rsid w:val="002312CA"/>
    <w:rsid w:val="0023181C"/>
    <w:rsid w:val="002321C4"/>
    <w:rsid w:val="0023231E"/>
    <w:rsid w:val="0023727F"/>
    <w:rsid w:val="0024261E"/>
    <w:rsid w:val="002427C0"/>
    <w:rsid w:val="0024361B"/>
    <w:rsid w:val="00243949"/>
    <w:rsid w:val="00244545"/>
    <w:rsid w:val="00244D8D"/>
    <w:rsid w:val="002453F4"/>
    <w:rsid w:val="00247B74"/>
    <w:rsid w:val="00250408"/>
    <w:rsid w:val="002519CC"/>
    <w:rsid w:val="00251C49"/>
    <w:rsid w:val="00252404"/>
    <w:rsid w:val="002524C3"/>
    <w:rsid w:val="002549B1"/>
    <w:rsid w:val="00254C24"/>
    <w:rsid w:val="002564D0"/>
    <w:rsid w:val="002606A8"/>
    <w:rsid w:val="00260F64"/>
    <w:rsid w:val="00261AF0"/>
    <w:rsid w:val="00261D5D"/>
    <w:rsid w:val="00261F29"/>
    <w:rsid w:val="00264DBB"/>
    <w:rsid w:val="0026577F"/>
    <w:rsid w:val="002703F0"/>
    <w:rsid w:val="00272D79"/>
    <w:rsid w:val="00273679"/>
    <w:rsid w:val="002757B3"/>
    <w:rsid w:val="00280D55"/>
    <w:rsid w:val="002815E6"/>
    <w:rsid w:val="00285C24"/>
    <w:rsid w:val="00286516"/>
    <w:rsid w:val="00286E9D"/>
    <w:rsid w:val="00287856"/>
    <w:rsid w:val="00290064"/>
    <w:rsid w:val="0029011D"/>
    <w:rsid w:val="00290841"/>
    <w:rsid w:val="00290A4D"/>
    <w:rsid w:val="002913B9"/>
    <w:rsid w:val="00292324"/>
    <w:rsid w:val="00292E91"/>
    <w:rsid w:val="00293432"/>
    <w:rsid w:val="002A1CD3"/>
    <w:rsid w:val="002A35D5"/>
    <w:rsid w:val="002A59A3"/>
    <w:rsid w:val="002A7FF2"/>
    <w:rsid w:val="002B44CD"/>
    <w:rsid w:val="002C03E2"/>
    <w:rsid w:val="002C10C9"/>
    <w:rsid w:val="002C4051"/>
    <w:rsid w:val="002C4821"/>
    <w:rsid w:val="002C7BFB"/>
    <w:rsid w:val="002D1AE0"/>
    <w:rsid w:val="002D33D0"/>
    <w:rsid w:val="002D3D10"/>
    <w:rsid w:val="002D61BA"/>
    <w:rsid w:val="002E1F2C"/>
    <w:rsid w:val="002E1F52"/>
    <w:rsid w:val="002E2203"/>
    <w:rsid w:val="002E5302"/>
    <w:rsid w:val="002E558E"/>
    <w:rsid w:val="002E55B5"/>
    <w:rsid w:val="002E6375"/>
    <w:rsid w:val="002F04AA"/>
    <w:rsid w:val="002F04F8"/>
    <w:rsid w:val="002F0CA6"/>
    <w:rsid w:val="002F31C0"/>
    <w:rsid w:val="002F73F7"/>
    <w:rsid w:val="00300CDB"/>
    <w:rsid w:val="00303D39"/>
    <w:rsid w:val="003072FC"/>
    <w:rsid w:val="00307717"/>
    <w:rsid w:val="003129B0"/>
    <w:rsid w:val="0031428D"/>
    <w:rsid w:val="00314925"/>
    <w:rsid w:val="003151AF"/>
    <w:rsid w:val="00316EB2"/>
    <w:rsid w:val="00321F27"/>
    <w:rsid w:val="00322591"/>
    <w:rsid w:val="00322CC9"/>
    <w:rsid w:val="003235C6"/>
    <w:rsid w:val="00323677"/>
    <w:rsid w:val="00324A0A"/>
    <w:rsid w:val="00325438"/>
    <w:rsid w:val="00327EE9"/>
    <w:rsid w:val="003322C8"/>
    <w:rsid w:val="00333531"/>
    <w:rsid w:val="00333749"/>
    <w:rsid w:val="00334B22"/>
    <w:rsid w:val="003363FE"/>
    <w:rsid w:val="00340A44"/>
    <w:rsid w:val="00340D6D"/>
    <w:rsid w:val="00342730"/>
    <w:rsid w:val="00343E04"/>
    <w:rsid w:val="00344033"/>
    <w:rsid w:val="003449D1"/>
    <w:rsid w:val="00345357"/>
    <w:rsid w:val="00345456"/>
    <w:rsid w:val="00346261"/>
    <w:rsid w:val="00347971"/>
    <w:rsid w:val="0035108F"/>
    <w:rsid w:val="00351856"/>
    <w:rsid w:val="00352AAE"/>
    <w:rsid w:val="003534BF"/>
    <w:rsid w:val="00354B9A"/>
    <w:rsid w:val="0035710D"/>
    <w:rsid w:val="00364C73"/>
    <w:rsid w:val="0036684A"/>
    <w:rsid w:val="0036730C"/>
    <w:rsid w:val="0037012B"/>
    <w:rsid w:val="003707E0"/>
    <w:rsid w:val="0037125A"/>
    <w:rsid w:val="00372034"/>
    <w:rsid w:val="003733A3"/>
    <w:rsid w:val="00374AA3"/>
    <w:rsid w:val="003771C2"/>
    <w:rsid w:val="003801F5"/>
    <w:rsid w:val="00384EE7"/>
    <w:rsid w:val="00384F51"/>
    <w:rsid w:val="0038564E"/>
    <w:rsid w:val="00391A19"/>
    <w:rsid w:val="00392A53"/>
    <w:rsid w:val="00392D6E"/>
    <w:rsid w:val="0039310D"/>
    <w:rsid w:val="0039357B"/>
    <w:rsid w:val="00393C0B"/>
    <w:rsid w:val="0039704D"/>
    <w:rsid w:val="003A0624"/>
    <w:rsid w:val="003A0CA8"/>
    <w:rsid w:val="003A1684"/>
    <w:rsid w:val="003A7100"/>
    <w:rsid w:val="003B039C"/>
    <w:rsid w:val="003B3190"/>
    <w:rsid w:val="003B523A"/>
    <w:rsid w:val="003C7795"/>
    <w:rsid w:val="003D1DC5"/>
    <w:rsid w:val="003D2529"/>
    <w:rsid w:val="003D2F36"/>
    <w:rsid w:val="003D47AC"/>
    <w:rsid w:val="003D5485"/>
    <w:rsid w:val="003D58DA"/>
    <w:rsid w:val="003D65D0"/>
    <w:rsid w:val="003E0947"/>
    <w:rsid w:val="003E1C72"/>
    <w:rsid w:val="003E3447"/>
    <w:rsid w:val="003E41D6"/>
    <w:rsid w:val="003E4537"/>
    <w:rsid w:val="003E7061"/>
    <w:rsid w:val="003E7639"/>
    <w:rsid w:val="003F16D2"/>
    <w:rsid w:val="003F240C"/>
    <w:rsid w:val="003F2548"/>
    <w:rsid w:val="003F469F"/>
    <w:rsid w:val="003F5168"/>
    <w:rsid w:val="003F76E4"/>
    <w:rsid w:val="003F79F5"/>
    <w:rsid w:val="00402B17"/>
    <w:rsid w:val="004038DD"/>
    <w:rsid w:val="00404F43"/>
    <w:rsid w:val="004106C5"/>
    <w:rsid w:val="004107BA"/>
    <w:rsid w:val="00411AC4"/>
    <w:rsid w:val="00420114"/>
    <w:rsid w:val="00420252"/>
    <w:rsid w:val="00421114"/>
    <w:rsid w:val="004219BE"/>
    <w:rsid w:val="00421D32"/>
    <w:rsid w:val="00423DF1"/>
    <w:rsid w:val="00423F0C"/>
    <w:rsid w:val="004274F6"/>
    <w:rsid w:val="004309E3"/>
    <w:rsid w:val="00430C8A"/>
    <w:rsid w:val="00432187"/>
    <w:rsid w:val="00432482"/>
    <w:rsid w:val="004334DB"/>
    <w:rsid w:val="004336EB"/>
    <w:rsid w:val="00434C73"/>
    <w:rsid w:val="00436794"/>
    <w:rsid w:val="004400D0"/>
    <w:rsid w:val="00440312"/>
    <w:rsid w:val="00441C63"/>
    <w:rsid w:val="00442E7E"/>
    <w:rsid w:val="00443510"/>
    <w:rsid w:val="00444B75"/>
    <w:rsid w:val="00445305"/>
    <w:rsid w:val="004460EF"/>
    <w:rsid w:val="00446249"/>
    <w:rsid w:val="0045145A"/>
    <w:rsid w:val="00451983"/>
    <w:rsid w:val="004524B6"/>
    <w:rsid w:val="00454279"/>
    <w:rsid w:val="00455ACA"/>
    <w:rsid w:val="00466313"/>
    <w:rsid w:val="00470345"/>
    <w:rsid w:val="004713BB"/>
    <w:rsid w:val="00476EC5"/>
    <w:rsid w:val="00476F13"/>
    <w:rsid w:val="00481380"/>
    <w:rsid w:val="00483A73"/>
    <w:rsid w:val="00485FD2"/>
    <w:rsid w:val="0048646D"/>
    <w:rsid w:val="00487428"/>
    <w:rsid w:val="0049026F"/>
    <w:rsid w:val="00490650"/>
    <w:rsid w:val="00490EE6"/>
    <w:rsid w:val="0049391B"/>
    <w:rsid w:val="004959A6"/>
    <w:rsid w:val="00496369"/>
    <w:rsid w:val="0049656E"/>
    <w:rsid w:val="0049714B"/>
    <w:rsid w:val="004972EB"/>
    <w:rsid w:val="004974B6"/>
    <w:rsid w:val="004A2DA5"/>
    <w:rsid w:val="004A3054"/>
    <w:rsid w:val="004A32A6"/>
    <w:rsid w:val="004A36C9"/>
    <w:rsid w:val="004A49ED"/>
    <w:rsid w:val="004A5CE9"/>
    <w:rsid w:val="004A7B49"/>
    <w:rsid w:val="004B2942"/>
    <w:rsid w:val="004B332F"/>
    <w:rsid w:val="004B364C"/>
    <w:rsid w:val="004B385B"/>
    <w:rsid w:val="004B38B4"/>
    <w:rsid w:val="004B3919"/>
    <w:rsid w:val="004B496F"/>
    <w:rsid w:val="004B4FB1"/>
    <w:rsid w:val="004B5BB8"/>
    <w:rsid w:val="004B71CD"/>
    <w:rsid w:val="004C0F40"/>
    <w:rsid w:val="004C2CB0"/>
    <w:rsid w:val="004C59A5"/>
    <w:rsid w:val="004C68D9"/>
    <w:rsid w:val="004D0B28"/>
    <w:rsid w:val="004D250F"/>
    <w:rsid w:val="004D31CA"/>
    <w:rsid w:val="004D3DED"/>
    <w:rsid w:val="004D46D1"/>
    <w:rsid w:val="004D63FA"/>
    <w:rsid w:val="004D6ACF"/>
    <w:rsid w:val="004D735A"/>
    <w:rsid w:val="004E12D8"/>
    <w:rsid w:val="004E1F4B"/>
    <w:rsid w:val="004E225C"/>
    <w:rsid w:val="004E31B2"/>
    <w:rsid w:val="004E4D13"/>
    <w:rsid w:val="004E5402"/>
    <w:rsid w:val="004E5BB2"/>
    <w:rsid w:val="004E6002"/>
    <w:rsid w:val="004E6634"/>
    <w:rsid w:val="004E6B81"/>
    <w:rsid w:val="004E6C0B"/>
    <w:rsid w:val="004F08BA"/>
    <w:rsid w:val="004F1DA6"/>
    <w:rsid w:val="004F497C"/>
    <w:rsid w:val="005003F1"/>
    <w:rsid w:val="005031DA"/>
    <w:rsid w:val="00505203"/>
    <w:rsid w:val="005060E7"/>
    <w:rsid w:val="00506E50"/>
    <w:rsid w:val="00510C67"/>
    <w:rsid w:val="005124EA"/>
    <w:rsid w:val="00512E0D"/>
    <w:rsid w:val="00512F30"/>
    <w:rsid w:val="00514472"/>
    <w:rsid w:val="005168B2"/>
    <w:rsid w:val="005204E3"/>
    <w:rsid w:val="0052095A"/>
    <w:rsid w:val="00522570"/>
    <w:rsid w:val="00522DB1"/>
    <w:rsid w:val="00522E62"/>
    <w:rsid w:val="00526A01"/>
    <w:rsid w:val="005301BB"/>
    <w:rsid w:val="00530382"/>
    <w:rsid w:val="00530CEB"/>
    <w:rsid w:val="005313B9"/>
    <w:rsid w:val="00531842"/>
    <w:rsid w:val="00532022"/>
    <w:rsid w:val="00532AC5"/>
    <w:rsid w:val="00532D6B"/>
    <w:rsid w:val="005336A0"/>
    <w:rsid w:val="00534D18"/>
    <w:rsid w:val="00540564"/>
    <w:rsid w:val="00540579"/>
    <w:rsid w:val="00541269"/>
    <w:rsid w:val="00541319"/>
    <w:rsid w:val="0054248B"/>
    <w:rsid w:val="005428C0"/>
    <w:rsid w:val="00543E57"/>
    <w:rsid w:val="00546CD4"/>
    <w:rsid w:val="00550B58"/>
    <w:rsid w:val="00551AF6"/>
    <w:rsid w:val="005543ED"/>
    <w:rsid w:val="005554B7"/>
    <w:rsid w:val="0055632A"/>
    <w:rsid w:val="00557942"/>
    <w:rsid w:val="005654AF"/>
    <w:rsid w:val="005713EB"/>
    <w:rsid w:val="00571F19"/>
    <w:rsid w:val="00576FBE"/>
    <w:rsid w:val="00577054"/>
    <w:rsid w:val="00577FF4"/>
    <w:rsid w:val="00581978"/>
    <w:rsid w:val="00581EF6"/>
    <w:rsid w:val="00581F57"/>
    <w:rsid w:val="00585059"/>
    <w:rsid w:val="00585754"/>
    <w:rsid w:val="00585B81"/>
    <w:rsid w:val="00586BD9"/>
    <w:rsid w:val="0058733E"/>
    <w:rsid w:val="005873C1"/>
    <w:rsid w:val="00590125"/>
    <w:rsid w:val="00593371"/>
    <w:rsid w:val="00595690"/>
    <w:rsid w:val="00597468"/>
    <w:rsid w:val="005A02E5"/>
    <w:rsid w:val="005A1332"/>
    <w:rsid w:val="005A1D18"/>
    <w:rsid w:val="005A1D2E"/>
    <w:rsid w:val="005A27BC"/>
    <w:rsid w:val="005A47F7"/>
    <w:rsid w:val="005A70A1"/>
    <w:rsid w:val="005B1EF8"/>
    <w:rsid w:val="005B248A"/>
    <w:rsid w:val="005B25B3"/>
    <w:rsid w:val="005B3AB6"/>
    <w:rsid w:val="005B49E3"/>
    <w:rsid w:val="005C1FC4"/>
    <w:rsid w:val="005C420A"/>
    <w:rsid w:val="005C45AC"/>
    <w:rsid w:val="005C64D3"/>
    <w:rsid w:val="005C65A9"/>
    <w:rsid w:val="005C755C"/>
    <w:rsid w:val="005D001C"/>
    <w:rsid w:val="005D16C9"/>
    <w:rsid w:val="005D3341"/>
    <w:rsid w:val="005D4292"/>
    <w:rsid w:val="005D4BC2"/>
    <w:rsid w:val="005D5A33"/>
    <w:rsid w:val="005D5B02"/>
    <w:rsid w:val="005D712D"/>
    <w:rsid w:val="005E1E30"/>
    <w:rsid w:val="005E1E57"/>
    <w:rsid w:val="005E1E94"/>
    <w:rsid w:val="005E306F"/>
    <w:rsid w:val="005E403A"/>
    <w:rsid w:val="005E522D"/>
    <w:rsid w:val="005E68B2"/>
    <w:rsid w:val="005F009A"/>
    <w:rsid w:val="005F1D56"/>
    <w:rsid w:val="005F3AA0"/>
    <w:rsid w:val="005F7411"/>
    <w:rsid w:val="005F7AD7"/>
    <w:rsid w:val="00601A54"/>
    <w:rsid w:val="00603072"/>
    <w:rsid w:val="006046BC"/>
    <w:rsid w:val="0060583C"/>
    <w:rsid w:val="0060670C"/>
    <w:rsid w:val="00612615"/>
    <w:rsid w:val="00614C33"/>
    <w:rsid w:val="0061761D"/>
    <w:rsid w:val="006201AE"/>
    <w:rsid w:val="00622099"/>
    <w:rsid w:val="00623443"/>
    <w:rsid w:val="0062349F"/>
    <w:rsid w:val="00623AD5"/>
    <w:rsid w:val="00623D16"/>
    <w:rsid w:val="00626F03"/>
    <w:rsid w:val="006306EB"/>
    <w:rsid w:val="00630C6D"/>
    <w:rsid w:val="006326B2"/>
    <w:rsid w:val="00632802"/>
    <w:rsid w:val="00633784"/>
    <w:rsid w:val="0063444E"/>
    <w:rsid w:val="00640244"/>
    <w:rsid w:val="00640320"/>
    <w:rsid w:val="00642D94"/>
    <w:rsid w:val="00644D6A"/>
    <w:rsid w:val="00645F54"/>
    <w:rsid w:val="0064608C"/>
    <w:rsid w:val="00646EEE"/>
    <w:rsid w:val="006508BD"/>
    <w:rsid w:val="00650CFA"/>
    <w:rsid w:val="00650DDB"/>
    <w:rsid w:val="0065310C"/>
    <w:rsid w:val="00653273"/>
    <w:rsid w:val="00654C57"/>
    <w:rsid w:val="006569E8"/>
    <w:rsid w:val="00657E52"/>
    <w:rsid w:val="006632AE"/>
    <w:rsid w:val="00664E34"/>
    <w:rsid w:val="00666AA2"/>
    <w:rsid w:val="0066733C"/>
    <w:rsid w:val="00667858"/>
    <w:rsid w:val="006714F4"/>
    <w:rsid w:val="00676F16"/>
    <w:rsid w:val="00681D8E"/>
    <w:rsid w:val="00682F2F"/>
    <w:rsid w:val="00684458"/>
    <w:rsid w:val="00685C0B"/>
    <w:rsid w:val="0068627A"/>
    <w:rsid w:val="00695439"/>
    <w:rsid w:val="00696558"/>
    <w:rsid w:val="00696620"/>
    <w:rsid w:val="006A1576"/>
    <w:rsid w:val="006A261A"/>
    <w:rsid w:val="006A2D43"/>
    <w:rsid w:val="006A4083"/>
    <w:rsid w:val="006A4108"/>
    <w:rsid w:val="006A48BB"/>
    <w:rsid w:val="006A6E1A"/>
    <w:rsid w:val="006B0B16"/>
    <w:rsid w:val="006C043C"/>
    <w:rsid w:val="006C07DD"/>
    <w:rsid w:val="006C330C"/>
    <w:rsid w:val="006C4DF4"/>
    <w:rsid w:val="006C52BA"/>
    <w:rsid w:val="006D115F"/>
    <w:rsid w:val="006D2581"/>
    <w:rsid w:val="006D54A2"/>
    <w:rsid w:val="006D6596"/>
    <w:rsid w:val="006D78EB"/>
    <w:rsid w:val="006E1251"/>
    <w:rsid w:val="006E1E39"/>
    <w:rsid w:val="006E28B7"/>
    <w:rsid w:val="006E6948"/>
    <w:rsid w:val="006E7B39"/>
    <w:rsid w:val="006F1EAA"/>
    <w:rsid w:val="006F1EB0"/>
    <w:rsid w:val="006F1F9E"/>
    <w:rsid w:val="006F2466"/>
    <w:rsid w:val="006F2922"/>
    <w:rsid w:val="00701F37"/>
    <w:rsid w:val="00705E8A"/>
    <w:rsid w:val="007060CB"/>
    <w:rsid w:val="00710A7B"/>
    <w:rsid w:val="00711584"/>
    <w:rsid w:val="007120C7"/>
    <w:rsid w:val="00714B29"/>
    <w:rsid w:val="00715A93"/>
    <w:rsid w:val="00715E20"/>
    <w:rsid w:val="00715FE8"/>
    <w:rsid w:val="007208F1"/>
    <w:rsid w:val="00720956"/>
    <w:rsid w:val="00720B9C"/>
    <w:rsid w:val="0072174C"/>
    <w:rsid w:val="00723313"/>
    <w:rsid w:val="00723D4A"/>
    <w:rsid w:val="00731A95"/>
    <w:rsid w:val="00731F32"/>
    <w:rsid w:val="00732931"/>
    <w:rsid w:val="0073304F"/>
    <w:rsid w:val="00735F00"/>
    <w:rsid w:val="00736C53"/>
    <w:rsid w:val="00742FEA"/>
    <w:rsid w:val="00746384"/>
    <w:rsid w:val="00750642"/>
    <w:rsid w:val="00751BE8"/>
    <w:rsid w:val="00753CE8"/>
    <w:rsid w:val="00754046"/>
    <w:rsid w:val="0075486D"/>
    <w:rsid w:val="00755D31"/>
    <w:rsid w:val="00757E55"/>
    <w:rsid w:val="0076312B"/>
    <w:rsid w:val="007639BD"/>
    <w:rsid w:val="0076419E"/>
    <w:rsid w:val="00764828"/>
    <w:rsid w:val="00765B4A"/>
    <w:rsid w:val="00770ACE"/>
    <w:rsid w:val="00772D1C"/>
    <w:rsid w:val="00775739"/>
    <w:rsid w:val="00775910"/>
    <w:rsid w:val="007805DC"/>
    <w:rsid w:val="00780AE0"/>
    <w:rsid w:val="00781196"/>
    <w:rsid w:val="00782178"/>
    <w:rsid w:val="007821E2"/>
    <w:rsid w:val="0078287D"/>
    <w:rsid w:val="00783804"/>
    <w:rsid w:val="00783F79"/>
    <w:rsid w:val="007878BC"/>
    <w:rsid w:val="00791042"/>
    <w:rsid w:val="00791D1E"/>
    <w:rsid w:val="007920E4"/>
    <w:rsid w:val="00792CD1"/>
    <w:rsid w:val="00792F78"/>
    <w:rsid w:val="00793644"/>
    <w:rsid w:val="00793C07"/>
    <w:rsid w:val="0079670D"/>
    <w:rsid w:val="007A0397"/>
    <w:rsid w:val="007A03CB"/>
    <w:rsid w:val="007A095B"/>
    <w:rsid w:val="007A0A20"/>
    <w:rsid w:val="007A1053"/>
    <w:rsid w:val="007A337C"/>
    <w:rsid w:val="007A3842"/>
    <w:rsid w:val="007A430F"/>
    <w:rsid w:val="007A526A"/>
    <w:rsid w:val="007A59CA"/>
    <w:rsid w:val="007A5F72"/>
    <w:rsid w:val="007A6B68"/>
    <w:rsid w:val="007B0FCF"/>
    <w:rsid w:val="007B3D30"/>
    <w:rsid w:val="007C177A"/>
    <w:rsid w:val="007C3ADD"/>
    <w:rsid w:val="007C4D43"/>
    <w:rsid w:val="007C6B6C"/>
    <w:rsid w:val="007C6F03"/>
    <w:rsid w:val="007D0C12"/>
    <w:rsid w:val="007D2A8E"/>
    <w:rsid w:val="007D3BA6"/>
    <w:rsid w:val="007D5CA3"/>
    <w:rsid w:val="007D6BCF"/>
    <w:rsid w:val="007E0BB1"/>
    <w:rsid w:val="007E1726"/>
    <w:rsid w:val="007E226C"/>
    <w:rsid w:val="007E252F"/>
    <w:rsid w:val="007E339B"/>
    <w:rsid w:val="007E4BD1"/>
    <w:rsid w:val="007F07C9"/>
    <w:rsid w:val="007F2367"/>
    <w:rsid w:val="007F32E5"/>
    <w:rsid w:val="007F3A09"/>
    <w:rsid w:val="007F57DD"/>
    <w:rsid w:val="007F5A8B"/>
    <w:rsid w:val="007F7315"/>
    <w:rsid w:val="007F7671"/>
    <w:rsid w:val="0080283B"/>
    <w:rsid w:val="00804B88"/>
    <w:rsid w:val="00805050"/>
    <w:rsid w:val="00805553"/>
    <w:rsid w:val="00805BB0"/>
    <w:rsid w:val="00806232"/>
    <w:rsid w:val="0081011A"/>
    <w:rsid w:val="00810C82"/>
    <w:rsid w:val="00811BF8"/>
    <w:rsid w:val="00813150"/>
    <w:rsid w:val="008135DA"/>
    <w:rsid w:val="00813F53"/>
    <w:rsid w:val="0081485F"/>
    <w:rsid w:val="00814C7C"/>
    <w:rsid w:val="00814E46"/>
    <w:rsid w:val="00814FD6"/>
    <w:rsid w:val="0081673E"/>
    <w:rsid w:val="0081688E"/>
    <w:rsid w:val="00816F93"/>
    <w:rsid w:val="008175BA"/>
    <w:rsid w:val="008205CE"/>
    <w:rsid w:val="008206C2"/>
    <w:rsid w:val="008219AF"/>
    <w:rsid w:val="00821E7D"/>
    <w:rsid w:val="00822C6E"/>
    <w:rsid w:val="008231A7"/>
    <w:rsid w:val="00825602"/>
    <w:rsid w:val="00826464"/>
    <w:rsid w:val="008264F3"/>
    <w:rsid w:val="0082675F"/>
    <w:rsid w:val="00831E01"/>
    <w:rsid w:val="00832FF2"/>
    <w:rsid w:val="0083521D"/>
    <w:rsid w:val="00836021"/>
    <w:rsid w:val="008366EA"/>
    <w:rsid w:val="008376A1"/>
    <w:rsid w:val="00837C34"/>
    <w:rsid w:val="008415EC"/>
    <w:rsid w:val="008426E2"/>
    <w:rsid w:val="0084272A"/>
    <w:rsid w:val="00842962"/>
    <w:rsid w:val="00843D60"/>
    <w:rsid w:val="0085060C"/>
    <w:rsid w:val="00851A94"/>
    <w:rsid w:val="008520B7"/>
    <w:rsid w:val="008533CF"/>
    <w:rsid w:val="00854113"/>
    <w:rsid w:val="008549D7"/>
    <w:rsid w:val="00856980"/>
    <w:rsid w:val="00857274"/>
    <w:rsid w:val="0086238B"/>
    <w:rsid w:val="008630E2"/>
    <w:rsid w:val="008648C4"/>
    <w:rsid w:val="00864CC1"/>
    <w:rsid w:val="008654C3"/>
    <w:rsid w:val="0086745E"/>
    <w:rsid w:val="00867870"/>
    <w:rsid w:val="00867F58"/>
    <w:rsid w:val="008708DF"/>
    <w:rsid w:val="008715B1"/>
    <w:rsid w:val="00871B72"/>
    <w:rsid w:val="00871ED8"/>
    <w:rsid w:val="0087262D"/>
    <w:rsid w:val="00875AEF"/>
    <w:rsid w:val="00876C27"/>
    <w:rsid w:val="00882846"/>
    <w:rsid w:val="00886D06"/>
    <w:rsid w:val="00887459"/>
    <w:rsid w:val="008913A3"/>
    <w:rsid w:val="00893D7C"/>
    <w:rsid w:val="00894176"/>
    <w:rsid w:val="00894936"/>
    <w:rsid w:val="00894DB1"/>
    <w:rsid w:val="008A05D4"/>
    <w:rsid w:val="008B106B"/>
    <w:rsid w:val="008B19EE"/>
    <w:rsid w:val="008B22C3"/>
    <w:rsid w:val="008B30D3"/>
    <w:rsid w:val="008B7DAA"/>
    <w:rsid w:val="008C034B"/>
    <w:rsid w:val="008C046E"/>
    <w:rsid w:val="008C11CB"/>
    <w:rsid w:val="008C1A86"/>
    <w:rsid w:val="008C7AEC"/>
    <w:rsid w:val="008D298C"/>
    <w:rsid w:val="008D2CE8"/>
    <w:rsid w:val="008D3AAF"/>
    <w:rsid w:val="008D3D6E"/>
    <w:rsid w:val="008D4B1A"/>
    <w:rsid w:val="008D4E00"/>
    <w:rsid w:val="008D5CC8"/>
    <w:rsid w:val="008E1A89"/>
    <w:rsid w:val="008E2A40"/>
    <w:rsid w:val="008E6850"/>
    <w:rsid w:val="008F6EC5"/>
    <w:rsid w:val="00900E1E"/>
    <w:rsid w:val="00903812"/>
    <w:rsid w:val="00904194"/>
    <w:rsid w:val="009041EC"/>
    <w:rsid w:val="009054AB"/>
    <w:rsid w:val="00906484"/>
    <w:rsid w:val="00913B32"/>
    <w:rsid w:val="009210B2"/>
    <w:rsid w:val="00922D27"/>
    <w:rsid w:val="009248F6"/>
    <w:rsid w:val="00931650"/>
    <w:rsid w:val="00931A77"/>
    <w:rsid w:val="009359D8"/>
    <w:rsid w:val="0093738B"/>
    <w:rsid w:val="00940D1E"/>
    <w:rsid w:val="0094262E"/>
    <w:rsid w:val="00942A93"/>
    <w:rsid w:val="00944BDB"/>
    <w:rsid w:val="009458B4"/>
    <w:rsid w:val="00945EBE"/>
    <w:rsid w:val="009463BF"/>
    <w:rsid w:val="00946F7F"/>
    <w:rsid w:val="00950178"/>
    <w:rsid w:val="009513DE"/>
    <w:rsid w:val="009519E9"/>
    <w:rsid w:val="009531A0"/>
    <w:rsid w:val="00953F47"/>
    <w:rsid w:val="00955DC9"/>
    <w:rsid w:val="009571E6"/>
    <w:rsid w:val="009572FE"/>
    <w:rsid w:val="00957F77"/>
    <w:rsid w:val="009641E7"/>
    <w:rsid w:val="00964558"/>
    <w:rsid w:val="009649C5"/>
    <w:rsid w:val="009665B6"/>
    <w:rsid w:val="00966EA5"/>
    <w:rsid w:val="0096761F"/>
    <w:rsid w:val="0096797A"/>
    <w:rsid w:val="0097089D"/>
    <w:rsid w:val="0097168A"/>
    <w:rsid w:val="00972304"/>
    <w:rsid w:val="00972700"/>
    <w:rsid w:val="009744D5"/>
    <w:rsid w:val="00975142"/>
    <w:rsid w:val="00976A6A"/>
    <w:rsid w:val="00981F68"/>
    <w:rsid w:val="00983649"/>
    <w:rsid w:val="009849E8"/>
    <w:rsid w:val="00985001"/>
    <w:rsid w:val="009858E7"/>
    <w:rsid w:val="00986FD2"/>
    <w:rsid w:val="009928AB"/>
    <w:rsid w:val="009936AE"/>
    <w:rsid w:val="0099560E"/>
    <w:rsid w:val="00995B05"/>
    <w:rsid w:val="009A0544"/>
    <w:rsid w:val="009A1CD2"/>
    <w:rsid w:val="009A29C4"/>
    <w:rsid w:val="009A3852"/>
    <w:rsid w:val="009A3B13"/>
    <w:rsid w:val="009A3F04"/>
    <w:rsid w:val="009A5416"/>
    <w:rsid w:val="009A5CDF"/>
    <w:rsid w:val="009A769B"/>
    <w:rsid w:val="009B1035"/>
    <w:rsid w:val="009B1722"/>
    <w:rsid w:val="009B4BD7"/>
    <w:rsid w:val="009B4EC6"/>
    <w:rsid w:val="009B5DCB"/>
    <w:rsid w:val="009C0AF2"/>
    <w:rsid w:val="009C1C0B"/>
    <w:rsid w:val="009C2BE6"/>
    <w:rsid w:val="009C37D7"/>
    <w:rsid w:val="009C6A8F"/>
    <w:rsid w:val="009C75C2"/>
    <w:rsid w:val="009D06E2"/>
    <w:rsid w:val="009D1263"/>
    <w:rsid w:val="009D28FD"/>
    <w:rsid w:val="009D2DE2"/>
    <w:rsid w:val="009D2DFC"/>
    <w:rsid w:val="009D4CC6"/>
    <w:rsid w:val="009D5391"/>
    <w:rsid w:val="009E004B"/>
    <w:rsid w:val="009E2A40"/>
    <w:rsid w:val="009E3F5D"/>
    <w:rsid w:val="009E40F0"/>
    <w:rsid w:val="009E773D"/>
    <w:rsid w:val="009F12FF"/>
    <w:rsid w:val="009F1301"/>
    <w:rsid w:val="009F2D06"/>
    <w:rsid w:val="009F2F82"/>
    <w:rsid w:val="009F413F"/>
    <w:rsid w:val="009F571A"/>
    <w:rsid w:val="009F58E0"/>
    <w:rsid w:val="009F60BD"/>
    <w:rsid w:val="009F7949"/>
    <w:rsid w:val="00A00BF2"/>
    <w:rsid w:val="00A00C35"/>
    <w:rsid w:val="00A0188E"/>
    <w:rsid w:val="00A01DC2"/>
    <w:rsid w:val="00A04F8C"/>
    <w:rsid w:val="00A06B4E"/>
    <w:rsid w:val="00A077CA"/>
    <w:rsid w:val="00A1183C"/>
    <w:rsid w:val="00A123EA"/>
    <w:rsid w:val="00A14B27"/>
    <w:rsid w:val="00A14D1D"/>
    <w:rsid w:val="00A16AAA"/>
    <w:rsid w:val="00A17464"/>
    <w:rsid w:val="00A2395E"/>
    <w:rsid w:val="00A26832"/>
    <w:rsid w:val="00A26E7E"/>
    <w:rsid w:val="00A27D0A"/>
    <w:rsid w:val="00A30AE7"/>
    <w:rsid w:val="00A30BBC"/>
    <w:rsid w:val="00A320D0"/>
    <w:rsid w:val="00A32CCC"/>
    <w:rsid w:val="00A33ACA"/>
    <w:rsid w:val="00A41033"/>
    <w:rsid w:val="00A41422"/>
    <w:rsid w:val="00A416BE"/>
    <w:rsid w:val="00A42193"/>
    <w:rsid w:val="00A433E9"/>
    <w:rsid w:val="00A43472"/>
    <w:rsid w:val="00A46BC7"/>
    <w:rsid w:val="00A477F0"/>
    <w:rsid w:val="00A50AA7"/>
    <w:rsid w:val="00A51023"/>
    <w:rsid w:val="00A516E3"/>
    <w:rsid w:val="00A52685"/>
    <w:rsid w:val="00A54024"/>
    <w:rsid w:val="00A54D76"/>
    <w:rsid w:val="00A56520"/>
    <w:rsid w:val="00A57AE7"/>
    <w:rsid w:val="00A61468"/>
    <w:rsid w:val="00A62254"/>
    <w:rsid w:val="00A6255C"/>
    <w:rsid w:val="00A62AC9"/>
    <w:rsid w:val="00A62DEB"/>
    <w:rsid w:val="00A66495"/>
    <w:rsid w:val="00A668E9"/>
    <w:rsid w:val="00A66A78"/>
    <w:rsid w:val="00A70C1F"/>
    <w:rsid w:val="00A70D07"/>
    <w:rsid w:val="00A7144F"/>
    <w:rsid w:val="00A72109"/>
    <w:rsid w:val="00A7259B"/>
    <w:rsid w:val="00A7318E"/>
    <w:rsid w:val="00A73CEA"/>
    <w:rsid w:val="00A73D91"/>
    <w:rsid w:val="00A7627B"/>
    <w:rsid w:val="00A77E40"/>
    <w:rsid w:val="00A83535"/>
    <w:rsid w:val="00A83B0B"/>
    <w:rsid w:val="00A84FA4"/>
    <w:rsid w:val="00A91C45"/>
    <w:rsid w:val="00A93404"/>
    <w:rsid w:val="00A93447"/>
    <w:rsid w:val="00A93C9F"/>
    <w:rsid w:val="00A940E3"/>
    <w:rsid w:val="00A94856"/>
    <w:rsid w:val="00A9505E"/>
    <w:rsid w:val="00A95956"/>
    <w:rsid w:val="00A97CB1"/>
    <w:rsid w:val="00AA016D"/>
    <w:rsid w:val="00AA0C12"/>
    <w:rsid w:val="00AA20F7"/>
    <w:rsid w:val="00AA3BB6"/>
    <w:rsid w:val="00AA47FA"/>
    <w:rsid w:val="00AA5042"/>
    <w:rsid w:val="00AA52A4"/>
    <w:rsid w:val="00AA7592"/>
    <w:rsid w:val="00AA77F5"/>
    <w:rsid w:val="00AB0665"/>
    <w:rsid w:val="00AB0E0C"/>
    <w:rsid w:val="00AB1C85"/>
    <w:rsid w:val="00AB203D"/>
    <w:rsid w:val="00AB323E"/>
    <w:rsid w:val="00AB3976"/>
    <w:rsid w:val="00AB436F"/>
    <w:rsid w:val="00AB488D"/>
    <w:rsid w:val="00AB5499"/>
    <w:rsid w:val="00AB74CC"/>
    <w:rsid w:val="00AC3882"/>
    <w:rsid w:val="00AC3C90"/>
    <w:rsid w:val="00AC3CA3"/>
    <w:rsid w:val="00AC4131"/>
    <w:rsid w:val="00AC4613"/>
    <w:rsid w:val="00AC4AA8"/>
    <w:rsid w:val="00AD09DF"/>
    <w:rsid w:val="00AD150D"/>
    <w:rsid w:val="00AD1D76"/>
    <w:rsid w:val="00AD2735"/>
    <w:rsid w:val="00AD69F5"/>
    <w:rsid w:val="00AE0733"/>
    <w:rsid w:val="00AE3154"/>
    <w:rsid w:val="00AE394D"/>
    <w:rsid w:val="00AF3956"/>
    <w:rsid w:val="00AF5288"/>
    <w:rsid w:val="00AF5CC3"/>
    <w:rsid w:val="00AF72E8"/>
    <w:rsid w:val="00B00CEA"/>
    <w:rsid w:val="00B054CF"/>
    <w:rsid w:val="00B1079E"/>
    <w:rsid w:val="00B113DF"/>
    <w:rsid w:val="00B15313"/>
    <w:rsid w:val="00B17262"/>
    <w:rsid w:val="00B21438"/>
    <w:rsid w:val="00B22B25"/>
    <w:rsid w:val="00B22B59"/>
    <w:rsid w:val="00B23604"/>
    <w:rsid w:val="00B25639"/>
    <w:rsid w:val="00B2581F"/>
    <w:rsid w:val="00B26ABB"/>
    <w:rsid w:val="00B27567"/>
    <w:rsid w:val="00B2781C"/>
    <w:rsid w:val="00B3170E"/>
    <w:rsid w:val="00B32F5C"/>
    <w:rsid w:val="00B3308D"/>
    <w:rsid w:val="00B349D6"/>
    <w:rsid w:val="00B368FB"/>
    <w:rsid w:val="00B407A5"/>
    <w:rsid w:val="00B42B48"/>
    <w:rsid w:val="00B45DF2"/>
    <w:rsid w:val="00B52247"/>
    <w:rsid w:val="00B53932"/>
    <w:rsid w:val="00B53BD3"/>
    <w:rsid w:val="00B553D8"/>
    <w:rsid w:val="00B55826"/>
    <w:rsid w:val="00B57CAA"/>
    <w:rsid w:val="00B61903"/>
    <w:rsid w:val="00B62BEC"/>
    <w:rsid w:val="00B63200"/>
    <w:rsid w:val="00B64784"/>
    <w:rsid w:val="00B655CB"/>
    <w:rsid w:val="00B703C9"/>
    <w:rsid w:val="00B72C5A"/>
    <w:rsid w:val="00B748D7"/>
    <w:rsid w:val="00B82360"/>
    <w:rsid w:val="00B82664"/>
    <w:rsid w:val="00B838C2"/>
    <w:rsid w:val="00B841B0"/>
    <w:rsid w:val="00B84AEE"/>
    <w:rsid w:val="00B84CED"/>
    <w:rsid w:val="00B84D5D"/>
    <w:rsid w:val="00B85E48"/>
    <w:rsid w:val="00B87362"/>
    <w:rsid w:val="00B90813"/>
    <w:rsid w:val="00B91A63"/>
    <w:rsid w:val="00B92E0D"/>
    <w:rsid w:val="00B9357C"/>
    <w:rsid w:val="00B93CD7"/>
    <w:rsid w:val="00B93F33"/>
    <w:rsid w:val="00B942C0"/>
    <w:rsid w:val="00B95DAF"/>
    <w:rsid w:val="00B97DD5"/>
    <w:rsid w:val="00BA1F3B"/>
    <w:rsid w:val="00BA3862"/>
    <w:rsid w:val="00BA43FC"/>
    <w:rsid w:val="00BA6863"/>
    <w:rsid w:val="00BA70CF"/>
    <w:rsid w:val="00BB1466"/>
    <w:rsid w:val="00BB1AC8"/>
    <w:rsid w:val="00BB204D"/>
    <w:rsid w:val="00BB2C66"/>
    <w:rsid w:val="00BB3238"/>
    <w:rsid w:val="00BB392A"/>
    <w:rsid w:val="00BB74AF"/>
    <w:rsid w:val="00BC03A1"/>
    <w:rsid w:val="00BC1485"/>
    <w:rsid w:val="00BC3B92"/>
    <w:rsid w:val="00BC41A4"/>
    <w:rsid w:val="00BC5496"/>
    <w:rsid w:val="00BD0383"/>
    <w:rsid w:val="00BD78E3"/>
    <w:rsid w:val="00BD7945"/>
    <w:rsid w:val="00BD79E2"/>
    <w:rsid w:val="00BE19AA"/>
    <w:rsid w:val="00BE4841"/>
    <w:rsid w:val="00BE52C0"/>
    <w:rsid w:val="00BE63C8"/>
    <w:rsid w:val="00BF0BF3"/>
    <w:rsid w:val="00BF165E"/>
    <w:rsid w:val="00BF41D1"/>
    <w:rsid w:val="00BF6C69"/>
    <w:rsid w:val="00C033C8"/>
    <w:rsid w:val="00C0489C"/>
    <w:rsid w:val="00C05257"/>
    <w:rsid w:val="00C0533F"/>
    <w:rsid w:val="00C05D06"/>
    <w:rsid w:val="00C066B2"/>
    <w:rsid w:val="00C06730"/>
    <w:rsid w:val="00C11F8F"/>
    <w:rsid w:val="00C12045"/>
    <w:rsid w:val="00C12302"/>
    <w:rsid w:val="00C140BC"/>
    <w:rsid w:val="00C20189"/>
    <w:rsid w:val="00C2208F"/>
    <w:rsid w:val="00C25649"/>
    <w:rsid w:val="00C272C1"/>
    <w:rsid w:val="00C307A6"/>
    <w:rsid w:val="00C310B4"/>
    <w:rsid w:val="00C311D9"/>
    <w:rsid w:val="00C32DB7"/>
    <w:rsid w:val="00C33F8F"/>
    <w:rsid w:val="00C34C72"/>
    <w:rsid w:val="00C37646"/>
    <w:rsid w:val="00C37C75"/>
    <w:rsid w:val="00C401CE"/>
    <w:rsid w:val="00C426FB"/>
    <w:rsid w:val="00C435B8"/>
    <w:rsid w:val="00C45373"/>
    <w:rsid w:val="00C454B2"/>
    <w:rsid w:val="00C4664F"/>
    <w:rsid w:val="00C468DB"/>
    <w:rsid w:val="00C46C7D"/>
    <w:rsid w:val="00C47B4C"/>
    <w:rsid w:val="00C5446A"/>
    <w:rsid w:val="00C54E88"/>
    <w:rsid w:val="00C55794"/>
    <w:rsid w:val="00C56C4A"/>
    <w:rsid w:val="00C62A48"/>
    <w:rsid w:val="00C64077"/>
    <w:rsid w:val="00C6435E"/>
    <w:rsid w:val="00C65C0D"/>
    <w:rsid w:val="00C66965"/>
    <w:rsid w:val="00C67909"/>
    <w:rsid w:val="00C67E78"/>
    <w:rsid w:val="00C735A2"/>
    <w:rsid w:val="00C74FFE"/>
    <w:rsid w:val="00C7523E"/>
    <w:rsid w:val="00C75DCA"/>
    <w:rsid w:val="00C768F6"/>
    <w:rsid w:val="00C82552"/>
    <w:rsid w:val="00C8272A"/>
    <w:rsid w:val="00C82926"/>
    <w:rsid w:val="00C836F2"/>
    <w:rsid w:val="00C85BE3"/>
    <w:rsid w:val="00C8738D"/>
    <w:rsid w:val="00C917F1"/>
    <w:rsid w:val="00C92971"/>
    <w:rsid w:val="00C92BBA"/>
    <w:rsid w:val="00C92CBC"/>
    <w:rsid w:val="00C92F18"/>
    <w:rsid w:val="00C93DC3"/>
    <w:rsid w:val="00C94ECE"/>
    <w:rsid w:val="00C958D6"/>
    <w:rsid w:val="00C95A21"/>
    <w:rsid w:val="00C96111"/>
    <w:rsid w:val="00C96573"/>
    <w:rsid w:val="00C972B2"/>
    <w:rsid w:val="00CA0B37"/>
    <w:rsid w:val="00CA1E92"/>
    <w:rsid w:val="00CA4198"/>
    <w:rsid w:val="00CA69F0"/>
    <w:rsid w:val="00CB23C1"/>
    <w:rsid w:val="00CB3F4F"/>
    <w:rsid w:val="00CB503C"/>
    <w:rsid w:val="00CB6508"/>
    <w:rsid w:val="00CB661A"/>
    <w:rsid w:val="00CB740C"/>
    <w:rsid w:val="00CC189E"/>
    <w:rsid w:val="00CC71E2"/>
    <w:rsid w:val="00CC7F4A"/>
    <w:rsid w:val="00CD06D7"/>
    <w:rsid w:val="00CD1EF5"/>
    <w:rsid w:val="00CE1E0A"/>
    <w:rsid w:val="00CE2620"/>
    <w:rsid w:val="00CE296D"/>
    <w:rsid w:val="00CE4C82"/>
    <w:rsid w:val="00CF0014"/>
    <w:rsid w:val="00CF11B7"/>
    <w:rsid w:val="00CF1B7B"/>
    <w:rsid w:val="00CF2461"/>
    <w:rsid w:val="00CF2F9B"/>
    <w:rsid w:val="00CF30DF"/>
    <w:rsid w:val="00CF3267"/>
    <w:rsid w:val="00CF420E"/>
    <w:rsid w:val="00CF453E"/>
    <w:rsid w:val="00CF4626"/>
    <w:rsid w:val="00CF4F0E"/>
    <w:rsid w:val="00CF77C9"/>
    <w:rsid w:val="00D009E1"/>
    <w:rsid w:val="00D01352"/>
    <w:rsid w:val="00D03740"/>
    <w:rsid w:val="00D03E2F"/>
    <w:rsid w:val="00D041E9"/>
    <w:rsid w:val="00D043E8"/>
    <w:rsid w:val="00D0444D"/>
    <w:rsid w:val="00D059D5"/>
    <w:rsid w:val="00D05F69"/>
    <w:rsid w:val="00D06766"/>
    <w:rsid w:val="00D06A64"/>
    <w:rsid w:val="00D06B4D"/>
    <w:rsid w:val="00D11920"/>
    <w:rsid w:val="00D155B2"/>
    <w:rsid w:val="00D208FD"/>
    <w:rsid w:val="00D21026"/>
    <w:rsid w:val="00D232CF"/>
    <w:rsid w:val="00D24458"/>
    <w:rsid w:val="00D24510"/>
    <w:rsid w:val="00D25615"/>
    <w:rsid w:val="00D2677E"/>
    <w:rsid w:val="00D3214B"/>
    <w:rsid w:val="00D32265"/>
    <w:rsid w:val="00D3284B"/>
    <w:rsid w:val="00D328B9"/>
    <w:rsid w:val="00D33ACF"/>
    <w:rsid w:val="00D36C46"/>
    <w:rsid w:val="00D40AC1"/>
    <w:rsid w:val="00D40E7E"/>
    <w:rsid w:val="00D41A57"/>
    <w:rsid w:val="00D42021"/>
    <w:rsid w:val="00D42469"/>
    <w:rsid w:val="00D4249C"/>
    <w:rsid w:val="00D4284C"/>
    <w:rsid w:val="00D436B2"/>
    <w:rsid w:val="00D45474"/>
    <w:rsid w:val="00D52916"/>
    <w:rsid w:val="00D53560"/>
    <w:rsid w:val="00D553D2"/>
    <w:rsid w:val="00D55759"/>
    <w:rsid w:val="00D55F7D"/>
    <w:rsid w:val="00D57F34"/>
    <w:rsid w:val="00D60572"/>
    <w:rsid w:val="00D644FE"/>
    <w:rsid w:val="00D657CF"/>
    <w:rsid w:val="00D6729B"/>
    <w:rsid w:val="00D70AE2"/>
    <w:rsid w:val="00D727BD"/>
    <w:rsid w:val="00D74CDC"/>
    <w:rsid w:val="00D8027B"/>
    <w:rsid w:val="00D803D6"/>
    <w:rsid w:val="00D81F08"/>
    <w:rsid w:val="00D8368E"/>
    <w:rsid w:val="00D83833"/>
    <w:rsid w:val="00D841B3"/>
    <w:rsid w:val="00D8568C"/>
    <w:rsid w:val="00D85ADA"/>
    <w:rsid w:val="00D870D9"/>
    <w:rsid w:val="00D87B69"/>
    <w:rsid w:val="00D90127"/>
    <w:rsid w:val="00D913B4"/>
    <w:rsid w:val="00D913DC"/>
    <w:rsid w:val="00D922F0"/>
    <w:rsid w:val="00D92A02"/>
    <w:rsid w:val="00D92FC9"/>
    <w:rsid w:val="00D93215"/>
    <w:rsid w:val="00D958D6"/>
    <w:rsid w:val="00DA1AFD"/>
    <w:rsid w:val="00DA3DFC"/>
    <w:rsid w:val="00DA5DEC"/>
    <w:rsid w:val="00DA5EE2"/>
    <w:rsid w:val="00DA6819"/>
    <w:rsid w:val="00DA70CD"/>
    <w:rsid w:val="00DA7DC1"/>
    <w:rsid w:val="00DB04CB"/>
    <w:rsid w:val="00DB118E"/>
    <w:rsid w:val="00DB15DC"/>
    <w:rsid w:val="00DB748B"/>
    <w:rsid w:val="00DC012B"/>
    <w:rsid w:val="00DC03F3"/>
    <w:rsid w:val="00DC04FC"/>
    <w:rsid w:val="00DC1E8E"/>
    <w:rsid w:val="00DC2DBF"/>
    <w:rsid w:val="00DC3018"/>
    <w:rsid w:val="00DC6F5E"/>
    <w:rsid w:val="00DC74DA"/>
    <w:rsid w:val="00DC785B"/>
    <w:rsid w:val="00DC7FDE"/>
    <w:rsid w:val="00DD0400"/>
    <w:rsid w:val="00DD2E1B"/>
    <w:rsid w:val="00DD3425"/>
    <w:rsid w:val="00DD4328"/>
    <w:rsid w:val="00DD59A2"/>
    <w:rsid w:val="00DD6E98"/>
    <w:rsid w:val="00DD6FE5"/>
    <w:rsid w:val="00DD771F"/>
    <w:rsid w:val="00DD7A22"/>
    <w:rsid w:val="00DE0C68"/>
    <w:rsid w:val="00DE0E76"/>
    <w:rsid w:val="00DE1048"/>
    <w:rsid w:val="00DE12A0"/>
    <w:rsid w:val="00DE152D"/>
    <w:rsid w:val="00DE199F"/>
    <w:rsid w:val="00DE1F46"/>
    <w:rsid w:val="00DE4578"/>
    <w:rsid w:val="00DE72CC"/>
    <w:rsid w:val="00DF04E0"/>
    <w:rsid w:val="00DF1A5B"/>
    <w:rsid w:val="00DF2852"/>
    <w:rsid w:val="00DF4FDA"/>
    <w:rsid w:val="00DF61F2"/>
    <w:rsid w:val="00E00991"/>
    <w:rsid w:val="00E02510"/>
    <w:rsid w:val="00E02EC5"/>
    <w:rsid w:val="00E04F7F"/>
    <w:rsid w:val="00E072E8"/>
    <w:rsid w:val="00E0780E"/>
    <w:rsid w:val="00E1281F"/>
    <w:rsid w:val="00E128CB"/>
    <w:rsid w:val="00E12F67"/>
    <w:rsid w:val="00E13781"/>
    <w:rsid w:val="00E13881"/>
    <w:rsid w:val="00E16005"/>
    <w:rsid w:val="00E162CC"/>
    <w:rsid w:val="00E1748D"/>
    <w:rsid w:val="00E25957"/>
    <w:rsid w:val="00E25C5C"/>
    <w:rsid w:val="00E265B1"/>
    <w:rsid w:val="00E26E6B"/>
    <w:rsid w:val="00E27B6C"/>
    <w:rsid w:val="00E307CB"/>
    <w:rsid w:val="00E31480"/>
    <w:rsid w:val="00E31D04"/>
    <w:rsid w:val="00E34730"/>
    <w:rsid w:val="00E347C4"/>
    <w:rsid w:val="00E35A65"/>
    <w:rsid w:val="00E35F16"/>
    <w:rsid w:val="00E379F5"/>
    <w:rsid w:val="00E402D0"/>
    <w:rsid w:val="00E44D1B"/>
    <w:rsid w:val="00E47959"/>
    <w:rsid w:val="00E47CAD"/>
    <w:rsid w:val="00E502D5"/>
    <w:rsid w:val="00E50579"/>
    <w:rsid w:val="00E51BFC"/>
    <w:rsid w:val="00E51CF2"/>
    <w:rsid w:val="00E54C46"/>
    <w:rsid w:val="00E557BD"/>
    <w:rsid w:val="00E56613"/>
    <w:rsid w:val="00E5759E"/>
    <w:rsid w:val="00E610CE"/>
    <w:rsid w:val="00E61381"/>
    <w:rsid w:val="00E63B9E"/>
    <w:rsid w:val="00E6465F"/>
    <w:rsid w:val="00E647FE"/>
    <w:rsid w:val="00E64DBA"/>
    <w:rsid w:val="00E6501E"/>
    <w:rsid w:val="00E66730"/>
    <w:rsid w:val="00E67778"/>
    <w:rsid w:val="00E67E1A"/>
    <w:rsid w:val="00E67FDA"/>
    <w:rsid w:val="00E70192"/>
    <w:rsid w:val="00E74863"/>
    <w:rsid w:val="00E763E5"/>
    <w:rsid w:val="00E76BBA"/>
    <w:rsid w:val="00E77832"/>
    <w:rsid w:val="00E8003C"/>
    <w:rsid w:val="00E802AB"/>
    <w:rsid w:val="00E8039A"/>
    <w:rsid w:val="00E80A92"/>
    <w:rsid w:val="00E83193"/>
    <w:rsid w:val="00E846F7"/>
    <w:rsid w:val="00E85DB3"/>
    <w:rsid w:val="00E879CF"/>
    <w:rsid w:val="00E91CF2"/>
    <w:rsid w:val="00E9263C"/>
    <w:rsid w:val="00E945D6"/>
    <w:rsid w:val="00E95844"/>
    <w:rsid w:val="00E97829"/>
    <w:rsid w:val="00E97DA9"/>
    <w:rsid w:val="00EA05AF"/>
    <w:rsid w:val="00EA06EC"/>
    <w:rsid w:val="00EA113F"/>
    <w:rsid w:val="00EA15D1"/>
    <w:rsid w:val="00EA1885"/>
    <w:rsid w:val="00EA1C34"/>
    <w:rsid w:val="00EA22D2"/>
    <w:rsid w:val="00EA2BE0"/>
    <w:rsid w:val="00EA2FE9"/>
    <w:rsid w:val="00EA342F"/>
    <w:rsid w:val="00EA4C90"/>
    <w:rsid w:val="00EA6A50"/>
    <w:rsid w:val="00EA7586"/>
    <w:rsid w:val="00EB0497"/>
    <w:rsid w:val="00EB04B6"/>
    <w:rsid w:val="00EB096C"/>
    <w:rsid w:val="00EB435B"/>
    <w:rsid w:val="00EB74CA"/>
    <w:rsid w:val="00EC01F5"/>
    <w:rsid w:val="00EC1907"/>
    <w:rsid w:val="00EC2AEA"/>
    <w:rsid w:val="00EC3157"/>
    <w:rsid w:val="00EC44EF"/>
    <w:rsid w:val="00EC54D6"/>
    <w:rsid w:val="00EC574F"/>
    <w:rsid w:val="00EC6FD7"/>
    <w:rsid w:val="00ED0E6C"/>
    <w:rsid w:val="00ED1759"/>
    <w:rsid w:val="00ED4285"/>
    <w:rsid w:val="00ED5CF9"/>
    <w:rsid w:val="00ED6BB5"/>
    <w:rsid w:val="00EE0380"/>
    <w:rsid w:val="00EE3EE1"/>
    <w:rsid w:val="00EE423A"/>
    <w:rsid w:val="00EE478C"/>
    <w:rsid w:val="00EE608E"/>
    <w:rsid w:val="00EE752A"/>
    <w:rsid w:val="00EE7C31"/>
    <w:rsid w:val="00EF2116"/>
    <w:rsid w:val="00EF3DCC"/>
    <w:rsid w:val="00EF4436"/>
    <w:rsid w:val="00EF48B8"/>
    <w:rsid w:val="00EF4C97"/>
    <w:rsid w:val="00EF6B48"/>
    <w:rsid w:val="00EF7C0F"/>
    <w:rsid w:val="00F01950"/>
    <w:rsid w:val="00F039A6"/>
    <w:rsid w:val="00F047AE"/>
    <w:rsid w:val="00F05099"/>
    <w:rsid w:val="00F05C51"/>
    <w:rsid w:val="00F06C7D"/>
    <w:rsid w:val="00F1041C"/>
    <w:rsid w:val="00F14314"/>
    <w:rsid w:val="00F155C6"/>
    <w:rsid w:val="00F157D7"/>
    <w:rsid w:val="00F15897"/>
    <w:rsid w:val="00F16608"/>
    <w:rsid w:val="00F17B3E"/>
    <w:rsid w:val="00F20E2F"/>
    <w:rsid w:val="00F21A03"/>
    <w:rsid w:val="00F22D5D"/>
    <w:rsid w:val="00F26344"/>
    <w:rsid w:val="00F27C39"/>
    <w:rsid w:val="00F301EE"/>
    <w:rsid w:val="00F30F29"/>
    <w:rsid w:val="00F316F6"/>
    <w:rsid w:val="00F32235"/>
    <w:rsid w:val="00F32951"/>
    <w:rsid w:val="00F35455"/>
    <w:rsid w:val="00F35748"/>
    <w:rsid w:val="00F3655C"/>
    <w:rsid w:val="00F37AEF"/>
    <w:rsid w:val="00F478C7"/>
    <w:rsid w:val="00F50C5B"/>
    <w:rsid w:val="00F52676"/>
    <w:rsid w:val="00F530B7"/>
    <w:rsid w:val="00F53E49"/>
    <w:rsid w:val="00F540A5"/>
    <w:rsid w:val="00F54D4E"/>
    <w:rsid w:val="00F57BF3"/>
    <w:rsid w:val="00F6036D"/>
    <w:rsid w:val="00F61174"/>
    <w:rsid w:val="00F64592"/>
    <w:rsid w:val="00F64ACF"/>
    <w:rsid w:val="00F65286"/>
    <w:rsid w:val="00F67D1C"/>
    <w:rsid w:val="00F67F0A"/>
    <w:rsid w:val="00F70006"/>
    <w:rsid w:val="00F70224"/>
    <w:rsid w:val="00F71506"/>
    <w:rsid w:val="00F72FB2"/>
    <w:rsid w:val="00F73BA8"/>
    <w:rsid w:val="00F74387"/>
    <w:rsid w:val="00F810C6"/>
    <w:rsid w:val="00F82341"/>
    <w:rsid w:val="00F84DA4"/>
    <w:rsid w:val="00F855B0"/>
    <w:rsid w:val="00F863A8"/>
    <w:rsid w:val="00F902CC"/>
    <w:rsid w:val="00F909F6"/>
    <w:rsid w:val="00F93AF3"/>
    <w:rsid w:val="00F94E90"/>
    <w:rsid w:val="00F952EF"/>
    <w:rsid w:val="00F958B9"/>
    <w:rsid w:val="00F9759E"/>
    <w:rsid w:val="00FA2CD0"/>
    <w:rsid w:val="00FA2E8C"/>
    <w:rsid w:val="00FA3CEF"/>
    <w:rsid w:val="00FA4800"/>
    <w:rsid w:val="00FA53DD"/>
    <w:rsid w:val="00FA6A55"/>
    <w:rsid w:val="00FB17D2"/>
    <w:rsid w:val="00FB1945"/>
    <w:rsid w:val="00FB1E29"/>
    <w:rsid w:val="00FB29E8"/>
    <w:rsid w:val="00FB3CD9"/>
    <w:rsid w:val="00FB74C5"/>
    <w:rsid w:val="00FC1FC0"/>
    <w:rsid w:val="00FC586A"/>
    <w:rsid w:val="00FC6D6F"/>
    <w:rsid w:val="00FC6DAC"/>
    <w:rsid w:val="00FC72B5"/>
    <w:rsid w:val="00FC78CB"/>
    <w:rsid w:val="00FD045E"/>
    <w:rsid w:val="00FD29AC"/>
    <w:rsid w:val="00FD3464"/>
    <w:rsid w:val="00FD3982"/>
    <w:rsid w:val="00FD6D78"/>
    <w:rsid w:val="00FD7803"/>
    <w:rsid w:val="00FE2AAD"/>
    <w:rsid w:val="00FE3795"/>
    <w:rsid w:val="00FE41BC"/>
    <w:rsid w:val="00FE76FE"/>
    <w:rsid w:val="00FF0DC1"/>
    <w:rsid w:val="00FF1CAF"/>
    <w:rsid w:val="00FF235E"/>
    <w:rsid w:val="00FF384D"/>
    <w:rsid w:val="00FF686B"/>
    <w:rsid w:val="00FF68C7"/>
    <w:rsid w:val="00FF6CF5"/>
    <w:rsid w:val="00FF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B4B1F8"/>
  <w15:docId w15:val="{157750E2-1ADB-4553-A673-1089DEF3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06C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41033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4103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4103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867870"/>
    <w:pPr>
      <w:keepNext/>
      <w:jc w:val="center"/>
      <w:outlineLvl w:val="4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1041C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F1041C"/>
    <w:pPr>
      <w:tabs>
        <w:tab w:val="center" w:pos="4153"/>
        <w:tab w:val="right" w:pos="8306"/>
      </w:tabs>
    </w:pPr>
  </w:style>
  <w:style w:type="paragraph" w:styleId="a6">
    <w:name w:val="Body Text"/>
    <w:basedOn w:val="a"/>
    <w:rsid w:val="00867870"/>
    <w:pPr>
      <w:jc w:val="both"/>
    </w:pPr>
    <w:rPr>
      <w:szCs w:val="20"/>
    </w:rPr>
  </w:style>
  <w:style w:type="table" w:styleId="a7">
    <w:name w:val="Table Grid"/>
    <w:basedOn w:val="a1"/>
    <w:rsid w:val="007D6B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Подпись должностного лица"/>
    <w:basedOn w:val="a"/>
    <w:next w:val="a"/>
    <w:rsid w:val="0065310C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9">
    <w:name w:val="Заголовок документа"/>
    <w:basedOn w:val="a"/>
    <w:next w:val="a"/>
    <w:rsid w:val="00E802AB"/>
    <w:pPr>
      <w:spacing w:after="480"/>
      <w:ind w:right="6152"/>
      <w:jc w:val="both"/>
    </w:pPr>
    <w:rPr>
      <w:sz w:val="28"/>
      <w:szCs w:val="28"/>
    </w:rPr>
  </w:style>
  <w:style w:type="paragraph" w:customStyle="1" w:styleId="aa">
    <w:name w:val="Текст документа"/>
    <w:basedOn w:val="a"/>
    <w:rsid w:val="00E802AB"/>
    <w:pPr>
      <w:ind w:firstLine="720"/>
      <w:jc w:val="both"/>
    </w:pPr>
    <w:rPr>
      <w:sz w:val="28"/>
      <w:szCs w:val="28"/>
    </w:rPr>
  </w:style>
  <w:style w:type="paragraph" w:customStyle="1" w:styleId="ab">
    <w:name w:val="Исполнитель"/>
    <w:basedOn w:val="a"/>
    <w:rsid w:val="00A41033"/>
    <w:pPr>
      <w:keepNext/>
      <w:tabs>
        <w:tab w:val="right" w:pos="9498"/>
      </w:tabs>
    </w:pPr>
    <w:rPr>
      <w:sz w:val="28"/>
      <w:szCs w:val="28"/>
    </w:rPr>
  </w:style>
  <w:style w:type="paragraph" w:customStyle="1" w:styleId="11">
    <w:name w:val="Текст1"/>
    <w:basedOn w:val="a"/>
    <w:rsid w:val="00A41033"/>
    <w:rPr>
      <w:rFonts w:ascii="Courier New" w:hAnsi="Courier New"/>
      <w:sz w:val="20"/>
      <w:szCs w:val="20"/>
    </w:rPr>
  </w:style>
  <w:style w:type="paragraph" w:styleId="ac">
    <w:name w:val="Body Text Indent"/>
    <w:basedOn w:val="a"/>
    <w:rsid w:val="00A41033"/>
    <w:pPr>
      <w:spacing w:after="120"/>
      <w:ind w:left="283"/>
    </w:pPr>
  </w:style>
  <w:style w:type="paragraph" w:customStyle="1" w:styleId="ad">
    <w:name w:val="Основной"/>
    <w:basedOn w:val="a"/>
    <w:locked/>
    <w:rsid w:val="00A41033"/>
    <w:pPr>
      <w:spacing w:after="20" w:line="360" w:lineRule="auto"/>
      <w:ind w:firstLine="709"/>
      <w:jc w:val="both"/>
    </w:pPr>
    <w:rPr>
      <w:sz w:val="28"/>
      <w:szCs w:val="20"/>
    </w:rPr>
  </w:style>
  <w:style w:type="character" w:customStyle="1" w:styleId="ae">
    <w:name w:val="Цветовое выделение"/>
    <w:rsid w:val="00016EF5"/>
    <w:rPr>
      <w:b/>
      <w:bCs/>
      <w:color w:val="000080"/>
    </w:rPr>
  </w:style>
  <w:style w:type="character" w:customStyle="1" w:styleId="af">
    <w:name w:val="Гипертекстовая ссылка"/>
    <w:uiPriority w:val="99"/>
    <w:rsid w:val="00016EF5"/>
    <w:rPr>
      <w:b/>
      <w:bCs/>
      <w:color w:val="008000"/>
    </w:rPr>
  </w:style>
  <w:style w:type="paragraph" w:customStyle="1" w:styleId="af0">
    <w:name w:val="Нормальный (таблица)"/>
    <w:basedOn w:val="a"/>
    <w:next w:val="a"/>
    <w:uiPriority w:val="99"/>
    <w:rsid w:val="00016EF5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1">
    <w:name w:val="Прижатый влево"/>
    <w:basedOn w:val="a"/>
    <w:next w:val="a"/>
    <w:rsid w:val="00016EF5"/>
    <w:pPr>
      <w:autoSpaceDE w:val="0"/>
      <w:autoSpaceDN w:val="0"/>
      <w:adjustRightInd w:val="0"/>
    </w:pPr>
    <w:rPr>
      <w:rFonts w:ascii="Arial" w:hAnsi="Arial"/>
    </w:rPr>
  </w:style>
  <w:style w:type="paragraph" w:styleId="20">
    <w:name w:val="Body Text 2"/>
    <w:basedOn w:val="a"/>
    <w:link w:val="21"/>
    <w:rsid w:val="00D328B9"/>
    <w:pPr>
      <w:spacing w:after="120" w:line="480" w:lineRule="auto"/>
    </w:pPr>
    <w:rPr>
      <w:sz w:val="20"/>
      <w:szCs w:val="20"/>
    </w:rPr>
  </w:style>
  <w:style w:type="character" w:customStyle="1" w:styleId="21">
    <w:name w:val="Основной текст 2 Знак"/>
    <w:basedOn w:val="a0"/>
    <w:link w:val="20"/>
    <w:rsid w:val="00D328B9"/>
  </w:style>
  <w:style w:type="paragraph" w:customStyle="1" w:styleId="ConsNormal">
    <w:name w:val="ConsNormal"/>
    <w:rsid w:val="00D328B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FR2">
    <w:name w:val="FR2"/>
    <w:rsid w:val="005D4BC2"/>
    <w:pPr>
      <w:widowControl w:val="0"/>
      <w:suppressAutoHyphens/>
      <w:autoSpaceDE w:val="0"/>
      <w:spacing w:line="252" w:lineRule="auto"/>
      <w:ind w:left="400" w:right="400"/>
      <w:jc w:val="center"/>
    </w:pPr>
    <w:rPr>
      <w:rFonts w:eastAsia="Arial"/>
      <w:b/>
      <w:bCs/>
      <w:sz w:val="28"/>
      <w:szCs w:val="28"/>
      <w:lang w:eastAsia="ar-SA"/>
    </w:rPr>
  </w:style>
  <w:style w:type="paragraph" w:customStyle="1" w:styleId="ConsPlusNormal">
    <w:name w:val="ConsPlusNormal"/>
    <w:link w:val="ConsPlusNormal0"/>
    <w:rsid w:val="00B57C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numbering" w:customStyle="1" w:styleId="12">
    <w:name w:val="Нет списка1"/>
    <w:next w:val="a2"/>
    <w:semiHidden/>
    <w:rsid w:val="0054248B"/>
  </w:style>
  <w:style w:type="character" w:customStyle="1" w:styleId="10">
    <w:name w:val="Заголовок 1 Знак"/>
    <w:link w:val="1"/>
    <w:locked/>
    <w:rsid w:val="0054248B"/>
    <w:rPr>
      <w:rFonts w:ascii="Arial" w:hAnsi="Arial" w:cs="Arial"/>
      <w:b/>
      <w:bCs/>
      <w:kern w:val="32"/>
      <w:sz w:val="32"/>
      <w:szCs w:val="32"/>
    </w:rPr>
  </w:style>
  <w:style w:type="paragraph" w:styleId="af2">
    <w:name w:val="Normal (Web)"/>
    <w:basedOn w:val="a"/>
    <w:link w:val="af3"/>
    <w:uiPriority w:val="99"/>
    <w:rsid w:val="0054248B"/>
    <w:pPr>
      <w:spacing w:before="100" w:beforeAutospacing="1" w:after="100" w:afterAutospacing="1"/>
    </w:pPr>
  </w:style>
  <w:style w:type="table" w:customStyle="1" w:styleId="13">
    <w:name w:val="Сетка таблицы1"/>
    <w:basedOn w:val="a1"/>
    <w:next w:val="a7"/>
    <w:rsid w:val="0054248B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54248B"/>
    <w:rPr>
      <w:rFonts w:cs="Times New Roman"/>
      <w:color w:val="0000FF"/>
      <w:u w:val="single"/>
    </w:rPr>
  </w:style>
  <w:style w:type="paragraph" w:customStyle="1" w:styleId="ConsPlusTitle">
    <w:name w:val="ConsPlusTitle"/>
    <w:rsid w:val="0054248B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character" w:styleId="af5">
    <w:name w:val="Strong"/>
    <w:uiPriority w:val="22"/>
    <w:qFormat/>
    <w:rsid w:val="0054248B"/>
    <w:rPr>
      <w:rFonts w:cs="Times New Roman"/>
      <w:b/>
      <w:bCs/>
    </w:rPr>
  </w:style>
  <w:style w:type="paragraph" w:customStyle="1" w:styleId="artx">
    <w:name w:val="artx"/>
    <w:basedOn w:val="a"/>
    <w:rsid w:val="0054248B"/>
    <w:rPr>
      <w:rFonts w:ascii="Arial" w:hAnsi="Arial" w:cs="Arial"/>
      <w:color w:val="000000"/>
      <w:sz w:val="18"/>
      <w:szCs w:val="18"/>
    </w:rPr>
  </w:style>
  <w:style w:type="character" w:styleId="af6">
    <w:name w:val="page number"/>
    <w:rsid w:val="0054248B"/>
  </w:style>
  <w:style w:type="paragraph" w:styleId="af7">
    <w:name w:val="Balloon Text"/>
    <w:basedOn w:val="a"/>
    <w:link w:val="af8"/>
    <w:rsid w:val="0054248B"/>
    <w:pPr>
      <w:spacing w:after="200" w:line="276" w:lineRule="auto"/>
    </w:pPr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rsid w:val="0054248B"/>
    <w:rPr>
      <w:rFonts w:ascii="Tahoma" w:hAnsi="Tahoma" w:cs="Tahoma"/>
      <w:sz w:val="16"/>
      <w:szCs w:val="16"/>
    </w:rPr>
  </w:style>
  <w:style w:type="paragraph" w:customStyle="1" w:styleId="af9">
    <w:name w:val="Знак"/>
    <w:basedOn w:val="a"/>
    <w:rsid w:val="00C37C7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4">
    <w:name w:val="Абзац списка1"/>
    <w:basedOn w:val="a"/>
    <w:link w:val="ListParagraphChar"/>
    <w:rsid w:val="0003207A"/>
    <w:pPr>
      <w:ind w:left="720"/>
      <w:jc w:val="both"/>
    </w:pPr>
    <w:rPr>
      <w:sz w:val="28"/>
      <w:szCs w:val="28"/>
    </w:rPr>
  </w:style>
  <w:style w:type="character" w:customStyle="1" w:styleId="ListParagraphChar">
    <w:name w:val="List Paragraph Char"/>
    <w:link w:val="14"/>
    <w:locked/>
    <w:rsid w:val="0003207A"/>
    <w:rPr>
      <w:sz w:val="28"/>
      <w:szCs w:val="28"/>
    </w:rPr>
  </w:style>
  <w:style w:type="paragraph" w:customStyle="1" w:styleId="ConsPlusCell">
    <w:name w:val="ConsPlusCell"/>
    <w:rsid w:val="008533CF"/>
    <w:pPr>
      <w:widowControl w:val="0"/>
      <w:suppressAutoHyphens/>
      <w:autoSpaceDE w:val="0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tex2st">
    <w:name w:val="tex2st"/>
    <w:basedOn w:val="a"/>
    <w:rsid w:val="008533CF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rsid w:val="00EA0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EA06EC"/>
    <w:rPr>
      <w:rFonts w:ascii="Courier New" w:hAnsi="Courier New" w:cs="Courier New"/>
    </w:rPr>
  </w:style>
  <w:style w:type="paragraph" w:styleId="22">
    <w:name w:val="Body Text Indent 2"/>
    <w:basedOn w:val="a"/>
    <w:link w:val="23"/>
    <w:rsid w:val="00EA06E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link w:val="22"/>
    <w:rsid w:val="00EA06EC"/>
    <w:rPr>
      <w:sz w:val="24"/>
      <w:szCs w:val="24"/>
    </w:rPr>
  </w:style>
  <w:style w:type="paragraph" w:customStyle="1" w:styleId="Style13">
    <w:name w:val="Style13"/>
    <w:basedOn w:val="a"/>
    <w:rsid w:val="00EA06EC"/>
    <w:pPr>
      <w:widowControl w:val="0"/>
      <w:autoSpaceDE w:val="0"/>
      <w:autoSpaceDN w:val="0"/>
      <w:adjustRightInd w:val="0"/>
      <w:spacing w:line="324" w:lineRule="exact"/>
      <w:ind w:firstLine="758"/>
      <w:jc w:val="both"/>
    </w:pPr>
  </w:style>
  <w:style w:type="paragraph" w:customStyle="1" w:styleId="ListParagraph1">
    <w:name w:val="List Paragraph1"/>
    <w:basedOn w:val="a"/>
    <w:rsid w:val="00A01DC2"/>
    <w:pPr>
      <w:spacing w:after="200" w:line="276" w:lineRule="auto"/>
      <w:ind w:left="720"/>
    </w:pPr>
    <w:rPr>
      <w:sz w:val="28"/>
      <w:szCs w:val="28"/>
      <w:lang w:eastAsia="en-US"/>
    </w:rPr>
  </w:style>
  <w:style w:type="character" w:styleId="afa">
    <w:name w:val="Emphasis"/>
    <w:qFormat/>
    <w:rsid w:val="00A01DC2"/>
    <w:rPr>
      <w:i/>
      <w:iCs/>
    </w:rPr>
  </w:style>
  <w:style w:type="paragraph" w:customStyle="1" w:styleId="p3">
    <w:name w:val="p3"/>
    <w:basedOn w:val="a"/>
    <w:rsid w:val="00340A44"/>
    <w:pPr>
      <w:spacing w:before="100" w:beforeAutospacing="1" w:after="100" w:afterAutospacing="1"/>
    </w:pPr>
    <w:rPr>
      <w:rFonts w:eastAsia="Calibri"/>
    </w:rPr>
  </w:style>
  <w:style w:type="paragraph" w:styleId="afb">
    <w:name w:val="List Paragraph"/>
    <w:basedOn w:val="a"/>
    <w:uiPriority w:val="34"/>
    <w:qFormat/>
    <w:rsid w:val="007120C7"/>
    <w:pPr>
      <w:ind w:left="720"/>
      <w:contextualSpacing/>
    </w:pPr>
    <w:rPr>
      <w:sz w:val="28"/>
    </w:rPr>
  </w:style>
  <w:style w:type="character" w:styleId="afc">
    <w:name w:val="FollowedHyperlink"/>
    <w:uiPriority w:val="99"/>
    <w:unhideWhenUsed/>
    <w:rsid w:val="00657E52"/>
    <w:rPr>
      <w:color w:val="800080"/>
      <w:u w:val="single"/>
    </w:rPr>
  </w:style>
  <w:style w:type="paragraph" w:customStyle="1" w:styleId="msonormal0">
    <w:name w:val="msonormal"/>
    <w:basedOn w:val="a"/>
    <w:rsid w:val="00657E52"/>
    <w:pPr>
      <w:spacing w:before="100" w:beforeAutospacing="1" w:after="100" w:afterAutospacing="1"/>
    </w:pPr>
  </w:style>
  <w:style w:type="paragraph" w:customStyle="1" w:styleId="xl63">
    <w:name w:val="xl63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64">
    <w:name w:val="xl6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0"/>
      <w:szCs w:val="20"/>
    </w:rPr>
  </w:style>
  <w:style w:type="paragraph" w:customStyle="1" w:styleId="xl66">
    <w:name w:val="xl66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0"/>
      <w:szCs w:val="20"/>
    </w:rPr>
  </w:style>
  <w:style w:type="paragraph" w:customStyle="1" w:styleId="xl67">
    <w:name w:val="xl6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8">
    <w:name w:val="xl68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color w:val="000000"/>
      <w:sz w:val="20"/>
      <w:szCs w:val="20"/>
    </w:rPr>
  </w:style>
  <w:style w:type="paragraph" w:customStyle="1" w:styleId="xl70">
    <w:name w:val="xl7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1">
    <w:name w:val="xl71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2">
    <w:name w:val="xl72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3">
    <w:name w:val="xl73"/>
    <w:basedOn w:val="a"/>
    <w:rsid w:val="00657E5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rsid w:val="00657E5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657E52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6">
    <w:name w:val="xl76"/>
    <w:basedOn w:val="a"/>
    <w:rsid w:val="00657E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7">
    <w:name w:val="xl7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78">
    <w:name w:val="xl78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0"/>
      <w:szCs w:val="20"/>
    </w:rPr>
  </w:style>
  <w:style w:type="paragraph" w:customStyle="1" w:styleId="xl79">
    <w:name w:val="xl7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0">
    <w:name w:val="xl8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1"/>
      <w:szCs w:val="21"/>
    </w:rPr>
  </w:style>
  <w:style w:type="paragraph" w:customStyle="1" w:styleId="xl81">
    <w:name w:val="xl81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2">
    <w:name w:val="xl82"/>
    <w:basedOn w:val="a"/>
    <w:rsid w:val="00657E5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3">
    <w:name w:val="xl83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4">
    <w:name w:val="xl8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85">
    <w:name w:val="xl85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0"/>
      <w:szCs w:val="20"/>
    </w:rPr>
  </w:style>
  <w:style w:type="paragraph" w:customStyle="1" w:styleId="xl86">
    <w:name w:val="xl86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87">
    <w:name w:val="xl87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88">
    <w:name w:val="xl88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89">
    <w:name w:val="xl89"/>
    <w:basedOn w:val="a"/>
    <w:rsid w:val="00657E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91">
    <w:name w:val="xl91"/>
    <w:basedOn w:val="a"/>
    <w:rsid w:val="00657E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2">
    <w:name w:val="xl92"/>
    <w:basedOn w:val="a"/>
    <w:rsid w:val="00657E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93">
    <w:name w:val="xl93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94">
    <w:name w:val="xl9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5">
    <w:name w:val="xl95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6">
    <w:name w:val="xl96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97">
    <w:name w:val="xl9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8">
    <w:name w:val="xl98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657E5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657E52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2">
    <w:name w:val="xl102"/>
    <w:basedOn w:val="a"/>
    <w:rsid w:val="00657E5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3">
    <w:name w:val="xl103"/>
    <w:basedOn w:val="a"/>
    <w:rsid w:val="00657E5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4">
    <w:name w:val="xl104"/>
    <w:basedOn w:val="a"/>
    <w:rsid w:val="00657E52"/>
    <w:pP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5">
    <w:name w:val="xl105"/>
    <w:basedOn w:val="a"/>
    <w:rsid w:val="00657E5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6">
    <w:name w:val="xl106"/>
    <w:basedOn w:val="a"/>
    <w:rsid w:val="00657E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7">
    <w:name w:val="xl107"/>
    <w:basedOn w:val="a"/>
    <w:rsid w:val="00657E52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8">
    <w:name w:val="xl108"/>
    <w:basedOn w:val="a"/>
    <w:rsid w:val="00657E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9">
    <w:name w:val="xl10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0">
    <w:name w:val="xl110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1">
    <w:name w:val="xl111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12">
    <w:name w:val="xl112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13">
    <w:name w:val="xl113"/>
    <w:basedOn w:val="a"/>
    <w:rsid w:val="00657E5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14">
    <w:name w:val="xl114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657E5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657E5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22">
    <w:name w:val="xl122"/>
    <w:basedOn w:val="a"/>
    <w:rsid w:val="00657E5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3">
    <w:name w:val="xl123"/>
    <w:basedOn w:val="a"/>
    <w:rsid w:val="00657E52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4">
    <w:name w:val="xl124"/>
    <w:basedOn w:val="a"/>
    <w:rsid w:val="00657E52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5">
    <w:name w:val="xl125"/>
    <w:basedOn w:val="a"/>
    <w:rsid w:val="00657E52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6">
    <w:name w:val="xl126"/>
    <w:basedOn w:val="a"/>
    <w:rsid w:val="00657E5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7">
    <w:name w:val="xl127"/>
    <w:basedOn w:val="a"/>
    <w:rsid w:val="00657E52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8">
    <w:name w:val="xl128"/>
    <w:basedOn w:val="a"/>
    <w:rsid w:val="00657E52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9">
    <w:name w:val="xl129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30">
    <w:name w:val="xl130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31">
    <w:name w:val="xl131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2">
    <w:name w:val="xl132"/>
    <w:basedOn w:val="a"/>
    <w:rsid w:val="00657E5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33">
    <w:name w:val="xl133"/>
    <w:basedOn w:val="a"/>
    <w:rsid w:val="00657E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34">
    <w:name w:val="xl134"/>
    <w:basedOn w:val="a"/>
    <w:rsid w:val="00657E52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5">
    <w:name w:val="xl135"/>
    <w:basedOn w:val="a"/>
    <w:rsid w:val="00657E52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6">
    <w:name w:val="xl136"/>
    <w:basedOn w:val="a"/>
    <w:rsid w:val="00657E5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7">
    <w:name w:val="xl137"/>
    <w:basedOn w:val="a"/>
    <w:rsid w:val="00657E5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8">
    <w:name w:val="xl138"/>
    <w:basedOn w:val="a"/>
    <w:rsid w:val="00657E5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39">
    <w:name w:val="xl139"/>
    <w:basedOn w:val="a"/>
    <w:rsid w:val="00657E52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paragraph" w:customStyle="1" w:styleId="xl140">
    <w:name w:val="xl140"/>
    <w:basedOn w:val="a"/>
    <w:rsid w:val="00657E5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7"/>
      <w:szCs w:val="17"/>
    </w:rPr>
  </w:style>
  <w:style w:type="character" w:customStyle="1" w:styleId="af3">
    <w:name w:val="Обычный (Интернет) Знак"/>
    <w:link w:val="af2"/>
    <w:uiPriority w:val="99"/>
    <w:rsid w:val="00A00C35"/>
    <w:rPr>
      <w:sz w:val="24"/>
      <w:szCs w:val="24"/>
    </w:rPr>
  </w:style>
  <w:style w:type="paragraph" w:customStyle="1" w:styleId="xl141">
    <w:name w:val="xl141"/>
    <w:basedOn w:val="a"/>
    <w:rsid w:val="00E47CA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42">
    <w:name w:val="xl142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3">
    <w:name w:val="xl143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44">
    <w:name w:val="xl144"/>
    <w:basedOn w:val="a"/>
    <w:rsid w:val="00E47CA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5">
    <w:name w:val="xl145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i/>
      <w:iCs/>
      <w:color w:val="000000"/>
      <w:sz w:val="20"/>
      <w:szCs w:val="20"/>
    </w:rPr>
  </w:style>
  <w:style w:type="paragraph" w:customStyle="1" w:styleId="xl146">
    <w:name w:val="xl146"/>
    <w:basedOn w:val="a"/>
    <w:rsid w:val="00E47CA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  <w:color w:val="000000"/>
      <w:sz w:val="20"/>
      <w:szCs w:val="20"/>
    </w:rPr>
  </w:style>
  <w:style w:type="paragraph" w:customStyle="1" w:styleId="xl147">
    <w:name w:val="xl147"/>
    <w:basedOn w:val="a"/>
    <w:rsid w:val="00E47CA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">
    <w:name w:val="xl148"/>
    <w:basedOn w:val="a"/>
    <w:rsid w:val="00E47CA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9">
    <w:name w:val="xl149"/>
    <w:basedOn w:val="a"/>
    <w:rsid w:val="00E47CA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0">
    <w:name w:val="xl150"/>
    <w:basedOn w:val="a"/>
    <w:rsid w:val="00E47CA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151">
    <w:name w:val="xl151"/>
    <w:basedOn w:val="a"/>
    <w:rsid w:val="00E47C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2">
    <w:name w:val="xl152"/>
    <w:basedOn w:val="a"/>
    <w:rsid w:val="00E47CA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afd">
    <w:name w:val="Знак Знак Знак Знак Знак Знак Знак"/>
    <w:basedOn w:val="a"/>
    <w:rsid w:val="000678E8"/>
    <w:rPr>
      <w:rFonts w:ascii="Verdana" w:hAnsi="Verdana" w:cs="Verdana"/>
      <w:sz w:val="20"/>
      <w:szCs w:val="20"/>
      <w:lang w:val="en-US" w:eastAsia="en-US"/>
    </w:rPr>
  </w:style>
  <w:style w:type="paragraph" w:styleId="afe">
    <w:name w:val="Title"/>
    <w:basedOn w:val="a"/>
    <w:next w:val="a"/>
    <w:link w:val="aff"/>
    <w:qFormat/>
    <w:rsid w:val="000678E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">
    <w:name w:val="Заголовок Знак"/>
    <w:link w:val="afe"/>
    <w:rsid w:val="000678E8"/>
    <w:rPr>
      <w:rFonts w:ascii="Calibri Light" w:hAnsi="Calibri Light"/>
      <w:b/>
      <w:bCs/>
      <w:kern w:val="28"/>
      <w:sz w:val="32"/>
      <w:szCs w:val="32"/>
    </w:rPr>
  </w:style>
  <w:style w:type="paragraph" w:customStyle="1" w:styleId="formattext">
    <w:name w:val="formattext"/>
    <w:basedOn w:val="a"/>
    <w:rsid w:val="000678E8"/>
    <w:pPr>
      <w:spacing w:before="100" w:beforeAutospacing="1" w:after="100" w:afterAutospacing="1"/>
    </w:pPr>
  </w:style>
  <w:style w:type="paragraph" w:customStyle="1" w:styleId="15">
    <w:name w:val="Заголовок1"/>
    <w:basedOn w:val="a"/>
    <w:uiPriority w:val="99"/>
    <w:qFormat/>
    <w:rsid w:val="000678E8"/>
    <w:pPr>
      <w:jc w:val="center"/>
    </w:pPr>
    <w:rPr>
      <w:b/>
      <w:sz w:val="26"/>
      <w:szCs w:val="20"/>
    </w:rPr>
  </w:style>
  <w:style w:type="character" w:styleId="aff0">
    <w:name w:val="annotation reference"/>
    <w:rsid w:val="000678E8"/>
    <w:rPr>
      <w:sz w:val="16"/>
      <w:szCs w:val="16"/>
    </w:rPr>
  </w:style>
  <w:style w:type="paragraph" w:styleId="aff1">
    <w:name w:val="annotation text"/>
    <w:basedOn w:val="a"/>
    <w:link w:val="aff2"/>
    <w:rsid w:val="000678E8"/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rsid w:val="000678E8"/>
  </w:style>
  <w:style w:type="paragraph" w:styleId="aff3">
    <w:name w:val="annotation subject"/>
    <w:basedOn w:val="aff1"/>
    <w:next w:val="aff1"/>
    <w:link w:val="aff4"/>
    <w:rsid w:val="000678E8"/>
    <w:rPr>
      <w:b/>
      <w:bCs/>
    </w:rPr>
  </w:style>
  <w:style w:type="character" w:customStyle="1" w:styleId="aff4">
    <w:name w:val="Тема примечания Знак"/>
    <w:link w:val="aff3"/>
    <w:rsid w:val="000678E8"/>
    <w:rPr>
      <w:b/>
      <w:bCs/>
    </w:rPr>
  </w:style>
  <w:style w:type="character" w:customStyle="1" w:styleId="a4">
    <w:name w:val="Верхний колонтитул Знак"/>
    <w:link w:val="a3"/>
    <w:uiPriority w:val="99"/>
    <w:rsid w:val="000678E8"/>
    <w:rPr>
      <w:sz w:val="24"/>
      <w:szCs w:val="24"/>
    </w:rPr>
  </w:style>
  <w:style w:type="paragraph" w:customStyle="1" w:styleId="110">
    <w:name w:val="Текст11"/>
    <w:basedOn w:val="a"/>
    <w:rsid w:val="00B42B48"/>
    <w:rPr>
      <w:rFonts w:ascii="Courier New" w:hAnsi="Courier New"/>
      <w:sz w:val="20"/>
      <w:szCs w:val="20"/>
    </w:rPr>
  </w:style>
  <w:style w:type="paragraph" w:customStyle="1" w:styleId="111">
    <w:name w:val="Абзац списка11"/>
    <w:basedOn w:val="a"/>
    <w:rsid w:val="00B42B48"/>
    <w:pPr>
      <w:ind w:left="720"/>
      <w:jc w:val="both"/>
    </w:pPr>
    <w:rPr>
      <w:sz w:val="28"/>
      <w:szCs w:val="28"/>
    </w:rPr>
  </w:style>
  <w:style w:type="character" w:customStyle="1" w:styleId="16">
    <w:name w:val="Заголовок Знак1"/>
    <w:rsid w:val="00B42B48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customStyle="1" w:styleId="aff5">
    <w:name w:val="Таблицы (моноширинный)"/>
    <w:basedOn w:val="a"/>
    <w:next w:val="a"/>
    <w:uiPriority w:val="99"/>
    <w:rsid w:val="0062344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rsid w:val="00B2563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f6">
    <w:name w:val="Основной текст_"/>
    <w:basedOn w:val="a0"/>
    <w:link w:val="17"/>
    <w:rsid w:val="002267F9"/>
    <w:rPr>
      <w:sz w:val="28"/>
      <w:szCs w:val="28"/>
    </w:rPr>
  </w:style>
  <w:style w:type="paragraph" w:customStyle="1" w:styleId="17">
    <w:name w:val="Основной текст1"/>
    <w:basedOn w:val="a"/>
    <w:link w:val="aff6"/>
    <w:rsid w:val="002267F9"/>
    <w:pPr>
      <w:widowControl w:val="0"/>
      <w:ind w:firstLine="400"/>
    </w:pPr>
    <w:rPr>
      <w:sz w:val="28"/>
      <w:szCs w:val="28"/>
    </w:rPr>
  </w:style>
  <w:style w:type="character" w:customStyle="1" w:styleId="24">
    <w:name w:val="Колонтитул (2)_"/>
    <w:basedOn w:val="a0"/>
    <w:link w:val="25"/>
    <w:rsid w:val="002267F9"/>
  </w:style>
  <w:style w:type="paragraph" w:customStyle="1" w:styleId="25">
    <w:name w:val="Колонтитул (2)"/>
    <w:basedOn w:val="a"/>
    <w:link w:val="24"/>
    <w:rsid w:val="002267F9"/>
    <w:pPr>
      <w:widowControl w:val="0"/>
    </w:pPr>
    <w:rPr>
      <w:sz w:val="20"/>
      <w:szCs w:val="20"/>
    </w:rPr>
  </w:style>
  <w:style w:type="paragraph" w:customStyle="1" w:styleId="aff7">
    <w:name w:val="Нормальный"/>
    <w:basedOn w:val="a"/>
    <w:rsid w:val="004D250F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paragraph" w:customStyle="1" w:styleId="aff8">
    <w:name w:val="Обращение"/>
    <w:basedOn w:val="a"/>
    <w:next w:val="a"/>
    <w:rsid w:val="004B5BB8"/>
    <w:pPr>
      <w:spacing w:after="360"/>
      <w:jc w:val="center"/>
    </w:pPr>
    <w:rPr>
      <w:sz w:val="28"/>
      <w:szCs w:val="28"/>
    </w:rPr>
  </w:style>
  <w:style w:type="paragraph" w:customStyle="1" w:styleId="aff9">
    <w:name w:val="ПОСТ"/>
    <w:basedOn w:val="aa"/>
    <w:next w:val="aa"/>
    <w:rsid w:val="004B5BB8"/>
    <w:pPr>
      <w:spacing w:before="360" w:after="360"/>
      <w:ind w:firstLine="0"/>
      <w:jc w:val="center"/>
    </w:pPr>
  </w:style>
  <w:style w:type="paragraph" w:customStyle="1" w:styleId="affa">
    <w:name w:val="Содержимое таблицы"/>
    <w:basedOn w:val="a"/>
    <w:rsid w:val="004B5BB8"/>
    <w:pPr>
      <w:widowControl w:val="0"/>
      <w:suppressLineNumbers/>
      <w:suppressAutoHyphens/>
    </w:pPr>
    <w:rPr>
      <w:rFonts w:cs="Calibri"/>
      <w:szCs w:val="20"/>
      <w:lang w:eastAsia="ar-SA"/>
    </w:rPr>
  </w:style>
  <w:style w:type="paragraph" w:customStyle="1" w:styleId="210">
    <w:name w:val="Основной текст 21"/>
    <w:basedOn w:val="a"/>
    <w:rsid w:val="004B5BB8"/>
    <w:pPr>
      <w:widowControl w:val="0"/>
      <w:suppressAutoHyphens/>
      <w:spacing w:after="120" w:line="480" w:lineRule="auto"/>
    </w:pPr>
    <w:rPr>
      <w:rFonts w:cs="Calibri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4B5BB8"/>
    <w:rPr>
      <w:rFonts w:ascii="Arial" w:hAnsi="Arial" w:cs="Arial"/>
    </w:rPr>
  </w:style>
  <w:style w:type="character" w:customStyle="1" w:styleId="FontStyle63">
    <w:name w:val="Font Style63"/>
    <w:uiPriority w:val="99"/>
    <w:rsid w:val="00B349D6"/>
    <w:rPr>
      <w:rFonts w:ascii="Times New Roman" w:hAnsi="Times New Roman" w:cs="Times New Roman" w:hint="default"/>
      <w:sz w:val="22"/>
      <w:szCs w:val="22"/>
    </w:rPr>
  </w:style>
  <w:style w:type="table" w:customStyle="1" w:styleId="StGen13">
    <w:name w:val="StGen13"/>
    <w:basedOn w:val="a1"/>
    <w:rsid w:val="00A54D76"/>
    <w:pPr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Gen16">
    <w:name w:val="StGen16"/>
    <w:basedOn w:val="a1"/>
    <w:rsid w:val="00A54D76"/>
    <w:pPr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18">
    <w:name w:val="Неразрешенное упоминание1"/>
    <w:basedOn w:val="a0"/>
    <w:uiPriority w:val="99"/>
    <w:semiHidden/>
    <w:unhideWhenUsed/>
    <w:rsid w:val="00DD77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9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&#1047;&#1072;&#1074;&#1100;&#1103;&#1083;&#1086;&#1074;&#1072;\&#1055;&#1086;&#1089;&#1090;&#1072;&#1085;&#1086;&#1074;&#1083;&#1077;&#1085;&#1080;&#1077;%20&#1075;&#1083;&#1072;&#1074;&#1072;%20&#1072;&#1076;&#1084;&#1080;&#1085;&#1080;&#1089;&#1090;&#1088;&#1072;&#1094;&#108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8E9F39-42BD-46A2-A762-C52CCC3F1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глава администрации</Template>
  <TotalTime>2</TotalTime>
  <Pages>51</Pages>
  <Words>9977</Words>
  <Characters>56869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организации и проведении мероприятий,</vt:lpstr>
    </vt:vector>
  </TitlesOfParts>
  <Company>diakov.net</Company>
  <LinksUpToDate>false</LinksUpToDate>
  <CharactersWithSpaces>66713</CharactersWithSpaces>
  <SharedDoc>false</SharedDoc>
  <HLinks>
    <vt:vector size="24" baseType="variant">
      <vt:variant>
        <vt:i4>2752554</vt:i4>
      </vt:variant>
      <vt:variant>
        <vt:i4>9</vt:i4>
      </vt:variant>
      <vt:variant>
        <vt:i4>0</vt:i4>
      </vt:variant>
      <vt:variant>
        <vt:i4>5</vt:i4>
      </vt:variant>
      <vt:variant>
        <vt:lpwstr>mailto:kro_trg@mail.ru</vt:lpwstr>
      </vt:variant>
      <vt:variant>
        <vt:lpwstr/>
      </vt:variant>
      <vt:variant>
        <vt:i4>6946938</vt:i4>
      </vt:variant>
      <vt:variant>
        <vt:i4>6</vt:i4>
      </vt:variant>
      <vt:variant>
        <vt:i4>0</vt:i4>
      </vt:variant>
      <vt:variant>
        <vt:i4>5</vt:i4>
      </vt:variant>
      <vt:variant>
        <vt:lpwstr>mailto:ergunova_trg@mail.ru</vt:lpwstr>
      </vt:variant>
      <vt:variant>
        <vt:lpwstr/>
      </vt:variant>
      <vt:variant>
        <vt:i4>655411</vt:i4>
      </vt:variant>
      <vt:variant>
        <vt:i4>3</vt:i4>
      </vt:variant>
      <vt:variant>
        <vt:i4>0</vt:i4>
      </vt:variant>
      <vt:variant>
        <vt:i4>5</vt:i4>
      </vt:variant>
      <vt:variant>
        <vt:lpwstr>mailto:med@trg.ru</vt:lpwstr>
      </vt:variant>
      <vt:variant>
        <vt:lpwstr/>
      </vt:variant>
      <vt:variant>
        <vt:i4>3932236</vt:i4>
      </vt:variant>
      <vt:variant>
        <vt:i4>0</vt:i4>
      </vt:variant>
      <vt:variant>
        <vt:i4>0</vt:i4>
      </vt:variant>
      <vt:variant>
        <vt:i4>5</vt:i4>
      </vt:variant>
      <vt:variant>
        <vt:lpwstr>mailto:gfu-trg@mail.ru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организации и проведении мероприятий,</dc:title>
  <dc:subject/>
  <dc:creator>Завьялова</dc:creator>
  <cp:keywords/>
  <dc:description/>
  <cp:lastModifiedBy>User</cp:lastModifiedBy>
  <cp:revision>2</cp:revision>
  <cp:lastPrinted>2026-10-01T03:10:00Z</cp:lastPrinted>
  <dcterms:created xsi:type="dcterms:W3CDTF">2026-10-07T07:09:00Z</dcterms:created>
  <dcterms:modified xsi:type="dcterms:W3CDTF">2026-10-07T07:09:00Z</dcterms:modified>
</cp:coreProperties>
</file>